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CA6FB" w14:textId="4256EB4C" w:rsidR="00C05929" w:rsidRPr="002A0316" w:rsidRDefault="002A0316">
      <w:pPr>
        <w:rPr>
          <w:rFonts w:eastAsiaTheme="minorEastAsia"/>
          <w:color w:val="334A98"/>
        </w:rPr>
      </w:pPr>
      <w:r>
        <w:rPr>
          <w:rFonts w:eastAsiaTheme="minorEastAsia"/>
          <w:noProof/>
          <w:color w:val="334A98"/>
        </w:rPr>
        <w:drawing>
          <wp:anchor distT="0" distB="0" distL="114300" distR="114300" simplePos="0" relativeHeight="251658240" behindDoc="0" locked="0" layoutInCell="1" allowOverlap="1" wp14:anchorId="7CE98F81" wp14:editId="6537D622">
            <wp:simplePos x="0" y="0"/>
            <wp:positionH relativeFrom="column">
              <wp:posOffset>-425450</wp:posOffset>
            </wp:positionH>
            <wp:positionV relativeFrom="paragraph">
              <wp:posOffset>-247650</wp:posOffset>
            </wp:positionV>
            <wp:extent cx="9823874" cy="5889133"/>
            <wp:effectExtent l="0" t="0" r="6350" b="381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3874" cy="5889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5929" w:rsidRPr="002A0316" w:rsidSect="004B6FD6">
      <w:pgSz w:w="16838" w:h="11906" w:orient="landscape"/>
      <w:pgMar w:top="1417" w:right="1417" w:bottom="1417" w:left="1417" w:header="708" w:footer="708" w:gutter="0"/>
      <w:pgBorders w:offsetFrom="page">
        <w:top w:val="single" w:sz="24" w:space="24" w:color="19A8C7"/>
        <w:left w:val="single" w:sz="24" w:space="24" w:color="19A8C7"/>
        <w:bottom w:val="single" w:sz="24" w:space="24" w:color="19A8C7"/>
        <w:right w:val="single" w:sz="24" w:space="24" w:color="19A8C7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C5F4D"/>
    <w:multiLevelType w:val="hybridMultilevel"/>
    <w:tmpl w:val="B84262EE"/>
    <w:lvl w:ilvl="0" w:tplc="D29AD78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08876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2E19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3CC5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D863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C091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74E4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F0FA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BC10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B4B40"/>
    <w:multiLevelType w:val="hybridMultilevel"/>
    <w:tmpl w:val="14F69C16"/>
    <w:lvl w:ilvl="0" w:tplc="75501B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14F6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5EF6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9A3C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48E2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FC73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4A5C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7A9B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4A3D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C36FEF"/>
    <w:multiLevelType w:val="multilevel"/>
    <w:tmpl w:val="096E2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53075766">
    <w:abstractNumId w:val="2"/>
  </w:num>
  <w:num w:numId="2" w16cid:durableId="708258591">
    <w:abstractNumId w:val="1"/>
  </w:num>
  <w:num w:numId="3" w16cid:durableId="8568191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FD6"/>
    <w:rsid w:val="002A0316"/>
    <w:rsid w:val="004B6FD6"/>
    <w:rsid w:val="0068205E"/>
    <w:rsid w:val="00C0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BDE02"/>
  <w15:chartTrackingRefBased/>
  <w15:docId w15:val="{A35B3466-5615-5046-AF81-CCA5EC3A0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592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C05929"/>
    <w:rPr>
      <w:rFonts w:ascii="Calibri" w:eastAsia="Calibri" w:hAnsi="Calibri" w:cs="Times New Roman"/>
      <w:sz w:val="22"/>
      <w:szCs w:val="22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C05929"/>
    <w:rPr>
      <w:rFonts w:ascii="Calibri" w:eastAsia="Calibri" w:hAnsi="Calibri" w:cs="Times New Roman"/>
      <w:sz w:val="22"/>
      <w:szCs w:val="22"/>
    </w:rPr>
  </w:style>
  <w:style w:type="paragraph" w:styleId="Lijstalinea">
    <w:name w:val="List Paragraph"/>
    <w:basedOn w:val="Standaard"/>
    <w:uiPriority w:val="34"/>
    <w:qFormat/>
    <w:rsid w:val="00C05929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70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nikamulder/Library/Group%20Containers/UBF8T346G9.Office/User%20Content.localized/Templates.localized/briefpapier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briefpapier.dotx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Annika Mulder</cp:lastModifiedBy>
  <cp:revision>2</cp:revision>
  <dcterms:created xsi:type="dcterms:W3CDTF">2022-09-13T18:49:00Z</dcterms:created>
  <dcterms:modified xsi:type="dcterms:W3CDTF">2022-09-13T18:51:00Z</dcterms:modified>
</cp:coreProperties>
</file>