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410" w:rsidRDefault="00B67720" w:rsidP="008B501B">
      <w:bookmarkStart w:id="0" w:name="_GoBack"/>
      <w:r>
        <w:rPr>
          <w:noProof/>
          <w:lang w:eastAsia="nl-NL"/>
        </w:rPr>
        <w:drawing>
          <wp:inline distT="0" distB="0" distL="0" distR="0">
            <wp:extent cx="12575540" cy="88931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werking V2_B - 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5540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3410" w:rsidSect="00B67720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67720"/>
    <w:rsid w:val="008B501B"/>
    <w:rsid w:val="00B67720"/>
    <w:rsid w:val="00E943FA"/>
    <w:rsid w:val="00FC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43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6772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7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C50A96A9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Heutink 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Koedood</dc:creator>
  <cp:lastModifiedBy>Peter Koedood</cp:lastModifiedBy>
  <cp:revision>1</cp:revision>
  <dcterms:created xsi:type="dcterms:W3CDTF">2015-03-23T13:17:00Z</dcterms:created>
  <dcterms:modified xsi:type="dcterms:W3CDTF">2015-03-23T13:19:00Z</dcterms:modified>
</cp:coreProperties>
</file>