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r>
        <w:rPr>
          <w:b/>
          <w:sz w:val="32"/>
        </w:rPr>
        <w:t>Schoolondersteuningsprofiel</w:t>
      </w:r>
    </w:p>
    <w:p w:rsidR="00AD2767" w:rsidRDefault="00AD2767" w:rsidP="00F442B3">
      <w:pPr>
        <w:rPr>
          <w:b/>
          <w:sz w:val="32"/>
        </w:rPr>
      </w:pPr>
    </w:p>
    <w:p w:rsidR="00AD2767" w:rsidRDefault="00AD2767" w:rsidP="00F442B3">
      <w:pPr>
        <w:rPr>
          <w:b/>
          <w:sz w:val="32"/>
        </w:rPr>
      </w:pPr>
      <w:r>
        <w:rPr>
          <w:color w:val="465A65"/>
          <w:sz w:val="24"/>
        </w:rPr>
        <w:br/>
      </w:r>
      <w:bookmarkStart w:id="1" w:name="Schoolnaam_1"/>
      <w:r w:rsidRPr="000D7CE1">
        <w:rPr>
          <w:b/>
          <w:sz w:val="28"/>
          <w:szCs w:val="28"/>
        </w:rPr>
        <w:t>10KZ00 OBS De Arjen Roelofsskoalle</w:t>
      </w:r>
      <w:bookmarkEnd w:id="1"/>
    </w:p>
    <w:p w:rsidR="00AD2767" w:rsidRDefault="00BB0CA5">
      <w:pPr>
        <w:spacing w:before="480"/>
        <w:rPr>
          <w:b/>
          <w:sz w:val="32"/>
        </w:rPr>
      </w:pPr>
      <w:r>
        <w:rPr>
          <w:b/>
          <w:sz w:val="32"/>
        </w:rPr>
        <w:br w:type="page"/>
      </w:r>
    </w:p>
    <w:p w:rsidR="00BB0CA5" w:rsidRDefault="00BB0CA5" w:rsidP="00BB0CA5">
      <w:pPr>
        <w:rPr>
          <w:sz w:val="28"/>
          <w:szCs w:val="28"/>
        </w:rPr>
      </w:pPr>
      <w:bookmarkStart w:id="2" w:name="_Toc353189621"/>
      <w:bookmarkStart w:id="3" w:name="_Toc353189924"/>
      <w:bookmarkStart w:id="4" w:name="_Toc353190059"/>
      <w:bookmarkStart w:id="5" w:name="_Toc353190460"/>
      <w:bookmarkStart w:id="6" w:name="_Toc353190614"/>
      <w:r w:rsidRPr="00B6754B">
        <w:rPr>
          <w:sz w:val="28"/>
          <w:szCs w:val="28"/>
        </w:rPr>
        <w:lastRenderedPageBreak/>
        <w:t>Inhoudsopgave</w:t>
      </w:r>
      <w:bookmarkStart w:id="7" w:name="_Toc353183000"/>
      <w:bookmarkStart w:id="8" w:name="_Toc353189208"/>
      <w:bookmarkStart w:id="9" w:name="_Toc353189622"/>
      <w:bookmarkStart w:id="10" w:name="_Toc353189925"/>
      <w:bookmarkStart w:id="11" w:name="_Toc353190060"/>
      <w:bookmarkEnd w:id="2"/>
      <w:bookmarkEnd w:id="3"/>
      <w:bookmarkEnd w:id="4"/>
      <w:bookmarkEnd w:id="5"/>
      <w:bookmarkEnd w:id="6"/>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fldChar w:fldCharType="begin"/>
          </w:r>
          <w:r>
            <w:instrText xml:space="preserve"> TOC \o "1-3" \h \z \u </w:instrText>
          </w:r>
          <w:r>
            <w:fldChar w:fldCharType="separate"/>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926E8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fldChar w:fldCharType="begin"/>
            </w:r>
            <w:r w:rsidR="00960F66">
              <w:rPr>
                <w:webHidden/>
              </w:rPr>
              <w:instrText xml:space="preserve"> PAGEREF _Toc444689578 \h </w:instrText>
            </w:r>
            <w:r w:rsidR="00960F66">
              <w:rPr>
                <w:webHidden/>
              </w:rPr>
            </w:r>
            <w:r w:rsidR="00960F66">
              <w:rPr>
                <w:webHidden/>
              </w:rPr>
              <w:fldChar w:fldCharType="separate"/>
            </w:r>
            <w:r w:rsidR="00C41F9E">
              <w:rPr>
                <w:webHidden/>
              </w:rPr>
              <w:t>6</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fldChar w:fldCharType="begin"/>
            </w:r>
            <w:r w:rsidR="00960F66">
              <w:rPr>
                <w:webHidden/>
              </w:rPr>
              <w:instrText xml:space="preserve"> PAGEREF _Toc444689579 \h </w:instrText>
            </w:r>
            <w:r w:rsidR="00960F66">
              <w:rPr>
                <w:webHidden/>
              </w:rPr>
            </w:r>
            <w:r w:rsidR="00960F66">
              <w:rPr>
                <w:webHidden/>
              </w:rPr>
              <w:fldChar w:fldCharType="separate"/>
            </w:r>
            <w:r w:rsidR="00C41F9E">
              <w:rPr>
                <w:webHidden/>
              </w:rPr>
              <w:t>7</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fldChar w:fldCharType="begin"/>
            </w:r>
            <w:r w:rsidR="00960F66">
              <w:rPr>
                <w:webHidden/>
              </w:rPr>
              <w:instrText xml:space="preserve"> PAGEREF _Toc444689580 \h </w:instrText>
            </w:r>
            <w:r w:rsidR="00960F66">
              <w:rPr>
                <w:webHidden/>
              </w:rPr>
            </w:r>
            <w:r w:rsidR="00960F66">
              <w:rPr>
                <w:webHidden/>
              </w:rPr>
              <w:fldChar w:fldCharType="separate"/>
            </w:r>
            <w:r w:rsidR="00C41F9E">
              <w:rPr>
                <w:webHidden/>
              </w:rPr>
              <w:t>8</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fldChar w:fldCharType="begin"/>
            </w:r>
            <w:r w:rsidR="00960F66">
              <w:rPr>
                <w:webHidden/>
              </w:rPr>
              <w:instrText xml:space="preserve"> PAGEREF _Toc444689581 \h </w:instrText>
            </w:r>
            <w:r w:rsidR="00960F66">
              <w:rPr>
                <w:webHidden/>
              </w:rPr>
            </w:r>
            <w:r w:rsidR="00960F66">
              <w:rPr>
                <w:webHidden/>
              </w:rPr>
              <w:fldChar w:fldCharType="separate"/>
            </w:r>
            <w:r w:rsidR="00C41F9E">
              <w:rPr>
                <w:webHidden/>
              </w:rPr>
              <w:t>9</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fldChar w:fldCharType="begin"/>
            </w:r>
            <w:r w:rsidR="00960F66">
              <w:rPr>
                <w:webHidden/>
              </w:rPr>
              <w:instrText xml:space="preserve"> PAGEREF _Toc444689582 \h </w:instrText>
            </w:r>
            <w:r w:rsidR="00960F66">
              <w:rPr>
                <w:webHidden/>
              </w:rPr>
            </w:r>
            <w:r w:rsidR="00960F66">
              <w:rPr>
                <w:webHidden/>
              </w:rPr>
              <w:fldChar w:fldCharType="separate"/>
            </w:r>
            <w:r w:rsidR="00C41F9E">
              <w:rPr>
                <w:webHidden/>
              </w:rPr>
              <w:t>10</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fldChar w:fldCharType="begin"/>
            </w:r>
            <w:r w:rsidR="00960F66">
              <w:rPr>
                <w:webHidden/>
              </w:rPr>
              <w:instrText xml:space="preserve"> PAGEREF _Toc444689583 \h </w:instrText>
            </w:r>
            <w:r w:rsidR="00960F66">
              <w:rPr>
                <w:webHidden/>
              </w:rPr>
            </w:r>
            <w:r w:rsidR="00960F66">
              <w:rPr>
                <w:webHidden/>
              </w:rPr>
              <w:fldChar w:fldCharType="separate"/>
            </w:r>
            <w:r w:rsidR="00C41F9E">
              <w:rPr>
                <w:webHidden/>
              </w:rPr>
              <w:t>11</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fldChar w:fldCharType="begin"/>
            </w:r>
            <w:r w:rsidR="00960F66">
              <w:rPr>
                <w:webHidden/>
              </w:rPr>
              <w:instrText xml:space="preserve"> PAGEREF _Toc444689584 \h </w:instrText>
            </w:r>
            <w:r w:rsidR="00960F66">
              <w:rPr>
                <w:webHidden/>
              </w:rPr>
            </w:r>
            <w:r w:rsidR="00960F66">
              <w:rPr>
                <w:webHidden/>
              </w:rPr>
              <w:fldChar w:fldCharType="separate"/>
            </w:r>
            <w:r w:rsidR="00C41F9E">
              <w:rPr>
                <w:webHidden/>
              </w:rPr>
              <w:t>12</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fldChar w:fldCharType="begin"/>
            </w:r>
            <w:r w:rsidR="00960F66">
              <w:rPr>
                <w:webHidden/>
              </w:rPr>
              <w:instrText xml:space="preserve"> PAGEREF _Toc444689585 \h </w:instrText>
            </w:r>
            <w:r w:rsidR="00960F66">
              <w:rPr>
                <w:webHidden/>
              </w:rPr>
            </w:r>
            <w:r w:rsidR="00960F66">
              <w:rPr>
                <w:webHidden/>
              </w:rPr>
              <w:fldChar w:fldCharType="separate"/>
            </w:r>
            <w:r w:rsidR="00C41F9E">
              <w:rPr>
                <w:webHidden/>
              </w:rPr>
              <w:t>13</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fldChar w:fldCharType="begin"/>
            </w:r>
            <w:r w:rsidR="00960F66">
              <w:rPr>
                <w:webHidden/>
              </w:rPr>
              <w:instrText xml:space="preserve"> PAGEREF _Toc444689586 \h </w:instrText>
            </w:r>
            <w:r w:rsidR="00960F66">
              <w:rPr>
                <w:webHidden/>
              </w:rPr>
            </w:r>
            <w:r w:rsidR="00960F66">
              <w:rPr>
                <w:webHidden/>
              </w:rPr>
              <w:fldChar w:fldCharType="separate"/>
            </w:r>
            <w:r w:rsidR="00C41F9E">
              <w:rPr>
                <w:webHidden/>
              </w:rPr>
              <w:t>14</w:t>
            </w:r>
            <w:r w:rsidR="00960F66">
              <w:rPr>
                <w:webHidden/>
              </w:rPr>
              <w:fldChar w:fldCharType="end"/>
            </w:r>
          </w:hyperlink>
        </w:p>
        <w:p w:rsidR="00960F66" w:rsidRDefault="00926E83">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fldChar w:fldCharType="begin"/>
            </w:r>
            <w:r w:rsidR="00960F66">
              <w:rPr>
                <w:webHidden/>
              </w:rPr>
              <w:instrText xml:space="preserve"> PAGEREF _Toc444689587 \h </w:instrText>
            </w:r>
            <w:r w:rsidR="00960F66">
              <w:rPr>
                <w:webHidden/>
              </w:rPr>
            </w:r>
            <w:r w:rsidR="00960F66">
              <w:rPr>
                <w:webHidden/>
              </w:rPr>
              <w:fldChar w:fldCharType="separate"/>
            </w:r>
            <w:r w:rsidR="00C41F9E">
              <w:rPr>
                <w:webHidden/>
              </w:rPr>
              <w:t>15</w:t>
            </w:r>
            <w:r w:rsidR="00960F66">
              <w:rPr>
                <w:webHidden/>
              </w:rPr>
              <w:fldChar w:fldCharType="end"/>
            </w:r>
          </w:hyperlink>
        </w:p>
        <w:p w:rsidR="00960F66" w:rsidRDefault="00926E8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fldChar w:fldCharType="begin"/>
            </w:r>
            <w:r w:rsidR="00960F66">
              <w:rPr>
                <w:webHidden/>
              </w:rPr>
              <w:instrText xml:space="preserve"> PAGEREF _Toc444689588 \h </w:instrText>
            </w:r>
            <w:r w:rsidR="00960F66">
              <w:rPr>
                <w:webHidden/>
              </w:rPr>
            </w:r>
            <w:r w:rsidR="00960F66">
              <w:rPr>
                <w:webHidden/>
              </w:rPr>
              <w:fldChar w:fldCharType="separate"/>
            </w:r>
            <w:r w:rsidR="00C41F9E">
              <w:rPr>
                <w:webHidden/>
              </w:rPr>
              <w:t>16</w:t>
            </w:r>
            <w:r w:rsidR="00960F66">
              <w:rPr>
                <w:webHidden/>
              </w:rPr>
              <w:fldChar w:fldCharType="end"/>
            </w:r>
          </w:hyperlink>
        </w:p>
        <w:p w:rsidR="00960F66" w:rsidRDefault="00926E83">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fldChar w:fldCharType="begin"/>
            </w:r>
            <w:r w:rsidR="00960F66">
              <w:rPr>
                <w:webHidden/>
              </w:rPr>
              <w:instrText xml:space="preserve"> PAGEREF _Toc444689589 \h </w:instrText>
            </w:r>
            <w:r w:rsidR="00960F66">
              <w:rPr>
                <w:webHidden/>
              </w:rPr>
            </w:r>
            <w:r w:rsidR="00960F66">
              <w:rPr>
                <w:webHidden/>
              </w:rPr>
              <w:fldChar w:fldCharType="separate"/>
            </w:r>
            <w:r w:rsidR="00C41F9E">
              <w:rPr>
                <w:webHidden/>
              </w:rPr>
              <w:t>17</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fldChar w:fldCharType="begin"/>
            </w:r>
            <w:r w:rsidR="00960F66">
              <w:rPr>
                <w:webHidden/>
              </w:rPr>
              <w:instrText xml:space="preserve"> PAGEREF _Toc444689590 \h </w:instrText>
            </w:r>
            <w:r w:rsidR="00960F66">
              <w:rPr>
                <w:webHidden/>
              </w:rPr>
            </w:r>
            <w:r w:rsidR="00960F66">
              <w:rPr>
                <w:webHidden/>
              </w:rPr>
              <w:fldChar w:fldCharType="separate"/>
            </w:r>
            <w:r w:rsidR="00C41F9E">
              <w:rPr>
                <w:webHidden/>
              </w:rPr>
              <w:t>19</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fldChar w:fldCharType="begin"/>
            </w:r>
            <w:r w:rsidR="00960F66">
              <w:rPr>
                <w:webHidden/>
              </w:rPr>
              <w:instrText xml:space="preserve"> PAGEREF _Toc444689591 \h </w:instrText>
            </w:r>
            <w:r w:rsidR="00960F66">
              <w:rPr>
                <w:webHidden/>
              </w:rPr>
            </w:r>
            <w:r w:rsidR="00960F66">
              <w:rPr>
                <w:webHidden/>
              </w:rPr>
              <w:fldChar w:fldCharType="separate"/>
            </w:r>
            <w:r w:rsidR="00C41F9E">
              <w:rPr>
                <w:webHidden/>
              </w:rPr>
              <w:t>20</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fldChar w:fldCharType="begin"/>
            </w:r>
            <w:r w:rsidR="00960F66">
              <w:rPr>
                <w:webHidden/>
              </w:rPr>
              <w:instrText xml:space="preserve"> PAGEREF _Toc444689592 \h </w:instrText>
            </w:r>
            <w:r w:rsidR="00960F66">
              <w:rPr>
                <w:webHidden/>
              </w:rPr>
            </w:r>
            <w:r w:rsidR="00960F66">
              <w:rPr>
                <w:webHidden/>
              </w:rPr>
              <w:fldChar w:fldCharType="separate"/>
            </w:r>
            <w:r w:rsidR="00C41F9E">
              <w:rPr>
                <w:webHidden/>
              </w:rPr>
              <w:t>21</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fldChar w:fldCharType="begin"/>
            </w:r>
            <w:r w:rsidR="00960F66">
              <w:rPr>
                <w:webHidden/>
              </w:rPr>
              <w:instrText xml:space="preserve"> PAGEREF _Toc444689593 \h </w:instrText>
            </w:r>
            <w:r w:rsidR="00960F66">
              <w:rPr>
                <w:webHidden/>
              </w:rPr>
            </w:r>
            <w:r w:rsidR="00960F66">
              <w:rPr>
                <w:webHidden/>
              </w:rPr>
              <w:fldChar w:fldCharType="separate"/>
            </w:r>
            <w:r w:rsidR="00C41F9E">
              <w:rPr>
                <w:webHidden/>
              </w:rPr>
              <w:t>22</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fldChar w:fldCharType="begin"/>
            </w:r>
            <w:r w:rsidR="00960F66">
              <w:rPr>
                <w:webHidden/>
              </w:rPr>
              <w:instrText xml:space="preserve"> PAGEREF _Toc444689594 \h </w:instrText>
            </w:r>
            <w:r w:rsidR="00960F66">
              <w:rPr>
                <w:webHidden/>
              </w:rPr>
            </w:r>
            <w:r w:rsidR="00960F66">
              <w:rPr>
                <w:webHidden/>
              </w:rPr>
              <w:fldChar w:fldCharType="separate"/>
            </w:r>
            <w:r w:rsidR="00C41F9E">
              <w:rPr>
                <w:webHidden/>
              </w:rPr>
              <w:t>23</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fldChar w:fldCharType="begin"/>
            </w:r>
            <w:r w:rsidR="00960F66">
              <w:rPr>
                <w:webHidden/>
              </w:rPr>
              <w:instrText xml:space="preserve"> PAGEREF _Toc444689595 \h </w:instrText>
            </w:r>
            <w:r w:rsidR="00960F66">
              <w:rPr>
                <w:webHidden/>
              </w:rPr>
            </w:r>
            <w:r w:rsidR="00960F66">
              <w:rPr>
                <w:webHidden/>
              </w:rPr>
              <w:fldChar w:fldCharType="separate"/>
            </w:r>
            <w:r w:rsidR="00C41F9E">
              <w:rPr>
                <w:webHidden/>
              </w:rPr>
              <w:t>24</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fldChar w:fldCharType="begin"/>
            </w:r>
            <w:r w:rsidR="00960F66">
              <w:rPr>
                <w:webHidden/>
              </w:rPr>
              <w:instrText xml:space="preserve"> PAGEREF _Toc444689596 \h </w:instrText>
            </w:r>
            <w:r w:rsidR="00960F66">
              <w:rPr>
                <w:webHidden/>
              </w:rPr>
            </w:r>
            <w:r w:rsidR="00960F66">
              <w:rPr>
                <w:webHidden/>
              </w:rPr>
              <w:fldChar w:fldCharType="separate"/>
            </w:r>
            <w:r w:rsidR="00C41F9E">
              <w:rPr>
                <w:webHidden/>
              </w:rPr>
              <w:t>25</w:t>
            </w:r>
            <w:r w:rsidR="00960F66">
              <w:rPr>
                <w:webHidden/>
              </w:rPr>
              <w:fldChar w:fldCharType="end"/>
            </w:r>
          </w:hyperlink>
        </w:p>
        <w:p w:rsidR="00960F66" w:rsidRDefault="00926E8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fldChar w:fldCharType="begin"/>
            </w:r>
            <w:r w:rsidR="00960F66">
              <w:rPr>
                <w:webHidden/>
              </w:rPr>
              <w:instrText xml:space="preserve"> PAGEREF _Toc444689597 \h </w:instrText>
            </w:r>
            <w:r w:rsidR="00960F66">
              <w:rPr>
                <w:webHidden/>
              </w:rPr>
            </w:r>
            <w:r w:rsidR="00960F66">
              <w:rPr>
                <w:webHidden/>
              </w:rPr>
              <w:fldChar w:fldCharType="separate"/>
            </w:r>
            <w:r w:rsidR="00C41F9E">
              <w:rPr>
                <w:webHidden/>
              </w:rPr>
              <w:t>26</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fldChar w:fldCharType="begin"/>
            </w:r>
            <w:r w:rsidR="00960F66">
              <w:rPr>
                <w:webHidden/>
              </w:rPr>
              <w:instrText xml:space="preserve"> PAGEREF _Toc444689598 \h </w:instrText>
            </w:r>
            <w:r w:rsidR="00960F66">
              <w:rPr>
                <w:webHidden/>
              </w:rPr>
            </w:r>
            <w:r w:rsidR="00960F66">
              <w:rPr>
                <w:webHidden/>
              </w:rPr>
              <w:fldChar w:fldCharType="separate"/>
            </w:r>
            <w:r w:rsidR="00C41F9E">
              <w:rPr>
                <w:webHidden/>
              </w:rPr>
              <w:t>27</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fldChar w:fldCharType="begin"/>
            </w:r>
            <w:r w:rsidR="00960F66">
              <w:rPr>
                <w:webHidden/>
              </w:rPr>
              <w:instrText xml:space="preserve"> PAGEREF _Toc444689599 \h </w:instrText>
            </w:r>
            <w:r w:rsidR="00960F66">
              <w:rPr>
                <w:webHidden/>
              </w:rPr>
            </w:r>
            <w:r w:rsidR="00960F66">
              <w:rPr>
                <w:webHidden/>
              </w:rPr>
              <w:fldChar w:fldCharType="separate"/>
            </w:r>
            <w:r w:rsidR="00C41F9E">
              <w:rPr>
                <w:webHidden/>
              </w:rPr>
              <w:t>28</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fldChar w:fldCharType="begin"/>
            </w:r>
            <w:r w:rsidR="00960F66">
              <w:rPr>
                <w:webHidden/>
              </w:rPr>
              <w:instrText xml:space="preserve"> PAGEREF _Toc444689600 \h </w:instrText>
            </w:r>
            <w:r w:rsidR="00960F66">
              <w:rPr>
                <w:webHidden/>
              </w:rPr>
            </w:r>
            <w:r w:rsidR="00960F66">
              <w:rPr>
                <w:webHidden/>
              </w:rPr>
              <w:fldChar w:fldCharType="separate"/>
            </w:r>
            <w:r w:rsidR="00C41F9E">
              <w:rPr>
                <w:webHidden/>
              </w:rPr>
              <w:t>29</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fldChar w:fldCharType="begin"/>
            </w:r>
            <w:r w:rsidR="00960F66">
              <w:rPr>
                <w:webHidden/>
              </w:rPr>
              <w:instrText xml:space="preserve"> PAGEREF _Toc444689601 \h </w:instrText>
            </w:r>
            <w:r w:rsidR="00960F66">
              <w:rPr>
                <w:webHidden/>
              </w:rPr>
            </w:r>
            <w:r w:rsidR="00960F66">
              <w:rPr>
                <w:webHidden/>
              </w:rPr>
              <w:fldChar w:fldCharType="separate"/>
            </w:r>
            <w:r w:rsidR="00C41F9E">
              <w:rPr>
                <w:webHidden/>
              </w:rPr>
              <w:t>30</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fldChar w:fldCharType="begin"/>
            </w:r>
            <w:r w:rsidR="00960F66">
              <w:rPr>
                <w:webHidden/>
              </w:rPr>
              <w:instrText xml:space="preserve"> PAGEREF _Toc444689602 \h </w:instrText>
            </w:r>
            <w:r w:rsidR="00960F66">
              <w:rPr>
                <w:webHidden/>
              </w:rPr>
            </w:r>
            <w:r w:rsidR="00960F66">
              <w:rPr>
                <w:webHidden/>
              </w:rPr>
              <w:fldChar w:fldCharType="separate"/>
            </w:r>
            <w:r w:rsidR="00C41F9E">
              <w:rPr>
                <w:webHidden/>
              </w:rPr>
              <w:t>31</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fldChar w:fldCharType="begin"/>
            </w:r>
            <w:r w:rsidR="00960F66">
              <w:rPr>
                <w:webHidden/>
              </w:rPr>
              <w:instrText xml:space="preserve"> PAGEREF _Toc444689603 \h </w:instrText>
            </w:r>
            <w:r w:rsidR="00960F66">
              <w:rPr>
                <w:webHidden/>
              </w:rPr>
            </w:r>
            <w:r w:rsidR="00960F66">
              <w:rPr>
                <w:webHidden/>
              </w:rPr>
              <w:fldChar w:fldCharType="separate"/>
            </w:r>
            <w:r w:rsidR="00C41F9E">
              <w:rPr>
                <w:webHidden/>
              </w:rPr>
              <w:t>32</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fldChar w:fldCharType="begin"/>
            </w:r>
            <w:r w:rsidR="00960F66">
              <w:rPr>
                <w:webHidden/>
              </w:rPr>
              <w:instrText xml:space="preserve"> PAGEREF _Toc444689604 \h </w:instrText>
            </w:r>
            <w:r w:rsidR="00960F66">
              <w:rPr>
                <w:webHidden/>
              </w:rPr>
            </w:r>
            <w:r w:rsidR="00960F66">
              <w:rPr>
                <w:webHidden/>
              </w:rPr>
              <w:fldChar w:fldCharType="separate"/>
            </w:r>
            <w:r w:rsidR="00C41F9E">
              <w:rPr>
                <w:webHidden/>
              </w:rPr>
              <w:t>33</w:t>
            </w:r>
            <w:r w:rsidR="00960F66">
              <w:rPr>
                <w:webHidden/>
              </w:rPr>
              <w:fldChar w:fldCharType="end"/>
            </w:r>
          </w:hyperlink>
        </w:p>
        <w:p w:rsidR="00960F66" w:rsidRDefault="00926E83">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fldChar w:fldCharType="begin"/>
            </w:r>
            <w:r w:rsidR="00960F66">
              <w:rPr>
                <w:webHidden/>
              </w:rPr>
              <w:instrText xml:space="preserve"> PAGEREF _Toc444689605 \h </w:instrText>
            </w:r>
            <w:r w:rsidR="00960F66">
              <w:rPr>
                <w:webHidden/>
              </w:rPr>
            </w:r>
            <w:r w:rsidR="00960F66">
              <w:rPr>
                <w:webHidden/>
              </w:rPr>
              <w:fldChar w:fldCharType="separate"/>
            </w:r>
            <w:r w:rsidR="00C41F9E">
              <w:rPr>
                <w:webHidden/>
              </w:rPr>
              <w:t>34</w:t>
            </w:r>
            <w:r w:rsidR="00960F66">
              <w:rPr>
                <w:webHidden/>
              </w:rPr>
              <w:fldChar w:fldCharType="end"/>
            </w:r>
          </w:hyperlink>
        </w:p>
        <w:p w:rsidR="00960F66" w:rsidRDefault="00926E83">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fldChar w:fldCharType="begin"/>
            </w:r>
            <w:r w:rsidR="00960F66">
              <w:rPr>
                <w:webHidden/>
              </w:rPr>
              <w:instrText xml:space="preserve"> PAGEREF _Toc444689606 \h </w:instrText>
            </w:r>
            <w:r w:rsidR="00960F66">
              <w:rPr>
                <w:webHidden/>
              </w:rPr>
            </w:r>
            <w:r w:rsidR="00960F66">
              <w:rPr>
                <w:webHidden/>
              </w:rPr>
              <w:fldChar w:fldCharType="separate"/>
            </w:r>
            <w:r w:rsidR="00C41F9E">
              <w:rPr>
                <w:webHidden/>
              </w:rPr>
              <w:t>35</w:t>
            </w:r>
            <w:r w:rsidR="00960F66">
              <w:rPr>
                <w:webHidden/>
              </w:rPr>
              <w:fldChar w:fldCharType="end"/>
            </w:r>
          </w:hyperlink>
        </w:p>
        <w:p w:rsidR="00960F66" w:rsidRDefault="00960F66">
          <w:r>
            <w:rPr>
              <w:b/>
              <w:bCs/>
            </w:rPr>
            <w:fldChar w:fldCharType="end"/>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2" w:name="_Toc353190461"/>
      <w:bookmarkStart w:id="13" w:name="_Toc353190615"/>
      <w:bookmarkStart w:id="14" w:name="_Toc353528763"/>
      <w:bookmarkStart w:id="15" w:name="_Toc443914234"/>
      <w:bookmarkStart w:id="16" w:name="_Toc444689541"/>
      <w:bookmarkStart w:id="17" w:name="_Toc444689577"/>
      <w:r w:rsidRPr="00985E8D">
        <w:lastRenderedPageBreak/>
        <w:t>Toelichting</w:t>
      </w:r>
      <w:bookmarkEnd w:id="7"/>
      <w:bookmarkEnd w:id="8"/>
      <w:bookmarkEnd w:id="9"/>
      <w:bookmarkEnd w:id="10"/>
      <w:bookmarkEnd w:id="11"/>
      <w:bookmarkEnd w:id="12"/>
      <w:bookmarkEnd w:id="13"/>
      <w:bookmarkEnd w:id="14"/>
      <w:bookmarkEnd w:id="15"/>
      <w:bookmarkEnd w:id="16"/>
      <w:bookmarkEnd w:id="17"/>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schoolondersteuningsprofiel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r>
        <w:t>schoolondersteunings</w:t>
      </w:r>
      <w:r w:rsidRPr="00CB5EF0">
        <w:t xml:space="preserve">profiel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schoolondersteuningsprofiel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schoolondersteuningsprofiel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Wij hebben tot slot als school een samenvatting gemaakt van ons schoolondersteuningsprofiel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schoolondersteuningsprofiel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8" w:name="_Toc353189623"/>
      <w:bookmarkStart w:id="19" w:name="_Toc353189926"/>
      <w:bookmarkStart w:id="20" w:name="_Toc353190061"/>
      <w:bookmarkStart w:id="21" w:name="_Toc353190462"/>
      <w:bookmarkStart w:id="22" w:name="_Toc353190616"/>
      <w:bookmarkStart w:id="23" w:name="_Toc353528764"/>
      <w:bookmarkStart w:id="24" w:name="_Toc353881360"/>
    </w:p>
    <w:p w:rsidR="00BB0CA5" w:rsidRDefault="00BB0CA5" w:rsidP="00BB0CA5"/>
    <w:p w:rsidR="00F622CB" w:rsidRPr="00A1731A" w:rsidRDefault="00BB0CA5" w:rsidP="00A1731A">
      <w:pPr>
        <w:pStyle w:val="Kop2Arial"/>
        <w:rPr>
          <w:b/>
        </w:rPr>
      </w:pPr>
      <w:bookmarkStart w:id="25" w:name="_Toc444689542"/>
      <w:bookmarkStart w:id="26" w:name="_Toc444689578"/>
      <w:r w:rsidRPr="00A1731A">
        <w:rPr>
          <w:b/>
        </w:rPr>
        <w:t>DEEL I</w:t>
      </w:r>
      <w:r w:rsidRPr="00A1731A">
        <w:rPr>
          <w:b/>
        </w:rPr>
        <w:tab/>
        <w:t>INVENTARISATIE</w:t>
      </w:r>
      <w:bookmarkEnd w:id="18"/>
      <w:bookmarkEnd w:id="19"/>
      <w:bookmarkEnd w:id="20"/>
      <w:bookmarkEnd w:id="21"/>
      <w:bookmarkEnd w:id="22"/>
      <w:bookmarkEnd w:id="23"/>
      <w:bookmarkEnd w:id="24"/>
      <w:bookmarkEnd w:id="25"/>
      <w:bookmarkEnd w:id="26"/>
    </w:p>
    <w:p w:rsidR="00F622CB" w:rsidRDefault="00F622CB">
      <w:pPr>
        <w:spacing w:before="480"/>
        <w:rPr>
          <w:b/>
        </w:rPr>
      </w:pPr>
      <w:r>
        <w:rPr>
          <w:b/>
        </w:rPr>
        <w:br w:type="page"/>
      </w:r>
    </w:p>
    <w:p w:rsidR="00F622CB" w:rsidRPr="00E41F7B" w:rsidRDefault="00F622CB" w:rsidP="00F622CB">
      <w:pPr>
        <w:pStyle w:val="Kop1Arial"/>
      </w:pPr>
      <w:bookmarkStart w:id="27" w:name="_Toc443914235"/>
      <w:bookmarkStart w:id="28" w:name="_Toc444689543"/>
      <w:bookmarkStart w:id="29" w:name="_Toc444689579"/>
      <w:r>
        <w:t>Typering van de school</w:t>
      </w:r>
      <w:bookmarkEnd w:id="27"/>
      <w:bookmarkEnd w:id="28"/>
      <w:bookmarkEnd w:id="29"/>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30" w:name="_Toc443914236" w:displacedByCustomXml="next"/>
    <w:bookmarkStart w:id="31" w:name="_Toc444689544" w:displacedByCustomXml="next"/>
    <w:bookmarkStart w:id="32" w:name="_Toc444689580"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3" w:name="_Toc353881362" w:displacedByCustomXml="prev"/>
        <w:bookmarkStart w:id="34" w:name="_Toc353881037" w:displacedByCustomXml="prev"/>
        <w:bookmarkStart w:id="35" w:name="_Toc353528766" w:displacedByCustomXml="prev"/>
        <w:bookmarkStart w:id="36" w:name="_Toc353190618" w:displacedByCustomXml="prev"/>
        <w:bookmarkStart w:id="37" w:name="_Toc353190464" w:displacedByCustomXml="prev"/>
        <w:bookmarkStart w:id="38" w:name="_Toc353190063" w:displacedByCustomXml="prev"/>
        <w:bookmarkStart w:id="39" w:name="_Toc353189950" w:displacedByCustomXml="prev"/>
        <w:bookmarkStart w:id="40" w:name="_Toc353189928" w:displacedByCustomXml="prev"/>
        <w:bookmarkStart w:id="41" w:name="_Toc353189625" w:displacedByCustomXml="prev"/>
        <w:bookmarkStart w:id="42" w:name="_Toc353189210" w:displacedByCustomXml="prev"/>
        <w:bookmarkStart w:id="43" w:name="_Toc353183002" w:displacedByCustomXml="prev"/>
        <w:p w:rsidR="006F18F6" w:rsidRDefault="006F18F6" w:rsidP="006F18F6">
          <w:pPr>
            <w:pStyle w:val="Kop1Arial"/>
          </w:pPr>
          <w:r w:rsidRPr="00E41F7B">
            <w:t>Kwaliteit basisondersteuning</w:t>
          </w:r>
          <w:bookmarkEnd w:id="43"/>
          <w:bookmarkEnd w:id="42"/>
          <w:bookmarkEnd w:id="41"/>
          <w:bookmarkEnd w:id="40"/>
          <w:bookmarkEnd w:id="39"/>
          <w:bookmarkEnd w:id="38"/>
          <w:bookmarkEnd w:id="37"/>
          <w:bookmarkEnd w:id="36"/>
          <w:bookmarkEnd w:id="35"/>
          <w:bookmarkEnd w:id="34"/>
          <w:bookmarkEnd w:id="33"/>
          <w:bookmarkEnd w:id="32"/>
          <w:bookmarkEnd w:id="31"/>
          <w:bookmarkEnd w:id="30"/>
        </w:p>
        <w:p w:rsidR="006F18F6" w:rsidRDefault="006F18F6" w:rsidP="008C5513">
          <w:pPr>
            <w:jc w:val="both"/>
            <w:rPr>
              <w:rFonts w:cs="Arial"/>
              <w:color w:val="000000"/>
              <w:sz w:val="18"/>
              <w:szCs w:val="18"/>
            </w:rPr>
          </w:pPr>
        </w:p>
        <w:p w:rsidR="00884233" w:rsidRDefault="00926E83" w:rsidP="00A31E01">
          <w:pPr>
            <w:rPr>
              <w:highlight w:val="yellow"/>
              <w:u w:val="single"/>
            </w:rPr>
          </w:pPr>
        </w:p>
      </w:sdtContent>
    </w:sdt>
    <w:p w:rsidR="00985E8D" w:rsidRDefault="00985E8D" w:rsidP="00985E8D">
      <w:pPr>
        <w:jc w:val="both"/>
        <w:rPr>
          <w:rFonts w:cs="Arial"/>
          <w:color w:val="000000"/>
          <w:sz w:val="18"/>
          <w:szCs w:val="18"/>
        </w:rPr>
      </w:pPr>
      <w:bookmarkStart w:id="44"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4"/>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In deze figuur zie je in de linkerkolom de gemiddelde score van de school per categorie. In de rechterkolom kun je de eigen score vergelijken met het gemiddelde van alle scholen. De gemiddelden zij</w:t>
      </w:r>
      <w:r w:rsidR="005978C3">
        <w:t>n omgezet in een cijfer op een vier</w:t>
      </w:r>
      <w:r>
        <w:t>puntsschaal.</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5" w:name="_Toc353183003"/>
      <w:bookmarkStart w:id="46" w:name="_Toc353189211"/>
      <w:bookmarkStart w:id="47" w:name="_Toc353189626"/>
      <w:bookmarkStart w:id="48" w:name="_Toc353189929"/>
      <w:bookmarkStart w:id="49" w:name="_Toc353189951"/>
      <w:bookmarkStart w:id="50" w:name="_Toc353190064"/>
      <w:bookmarkStart w:id="51" w:name="_Toc353190465"/>
      <w:bookmarkStart w:id="52" w:name="_Toc353190619"/>
      <w:bookmarkStart w:id="53" w:name="_Toc353528767"/>
      <w:bookmarkStart w:id="54" w:name="_Toc353881038"/>
      <w:bookmarkStart w:id="55" w:name="_Toc353881363"/>
      <w:bookmarkStart w:id="56" w:name="_Toc443914237"/>
      <w:bookmarkStart w:id="57" w:name="_Toc444689545"/>
      <w:bookmarkStart w:id="58" w:name="_Toc444689581"/>
      <w:r w:rsidRPr="00E41F7B">
        <w:t>Basisondersteuning</w:t>
      </w:r>
      <w:bookmarkEnd w:id="45"/>
      <w:bookmarkEnd w:id="46"/>
      <w:bookmarkEnd w:id="47"/>
      <w:bookmarkEnd w:id="48"/>
      <w:bookmarkEnd w:id="49"/>
      <w:bookmarkEnd w:id="50"/>
      <w:bookmarkEnd w:id="51"/>
      <w:bookmarkEnd w:id="52"/>
      <w:bookmarkEnd w:id="53"/>
      <w:bookmarkEnd w:id="54"/>
      <w:bookmarkEnd w:id="55"/>
      <w:bookmarkEnd w:id="56"/>
      <w:bookmarkEnd w:id="57"/>
      <w:bookmarkEnd w:id="58"/>
    </w:p>
    <w:p w:rsidR="00DB11D3" w:rsidRPr="00DB11D3" w:rsidRDefault="00DB11D3" w:rsidP="00DB11D3"/>
    <w:p w:rsidR="00DB11D3" w:rsidRDefault="00985E8D" w:rsidP="00DB11D3">
      <w:pPr>
        <w:jc w:val="both"/>
        <w:rPr>
          <w:rFonts w:cs="Arial"/>
          <w:color w:val="000000"/>
          <w:sz w:val="18"/>
          <w:szCs w:val="18"/>
        </w:rPr>
      </w:pPr>
      <w:bookmarkStart w:id="59"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9"/>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60" w:name="_Toc443914238"/>
      <w:bookmarkStart w:id="61" w:name="_Toc444689546"/>
      <w:bookmarkStart w:id="62" w:name="_Toc444689582"/>
      <w:r w:rsidRPr="00CB2502">
        <w:rPr>
          <w:noProof/>
          <w:lang w:eastAsia="nl-NL"/>
        </w:rPr>
        <w:t>Vervolg basisondersteuning</w:t>
      </w:r>
      <w:bookmarkEnd w:id="60"/>
      <w:bookmarkEnd w:id="61"/>
      <w:bookmarkEnd w:id="62"/>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5758149"/>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3" w:name="_Toc353183004"/>
      <w:bookmarkStart w:id="64" w:name="_Toc353189212"/>
      <w:bookmarkStart w:id="65" w:name="_Toc353189627"/>
      <w:bookmarkStart w:id="66" w:name="_Toc353189930"/>
      <w:bookmarkStart w:id="67" w:name="_Toc353189952"/>
      <w:bookmarkStart w:id="68" w:name="_Toc353190065"/>
      <w:bookmarkStart w:id="69" w:name="_Toc353190466"/>
      <w:bookmarkStart w:id="70" w:name="_Toc353190620"/>
      <w:bookmarkStart w:id="71" w:name="_Toc353528768"/>
      <w:bookmarkStart w:id="72" w:name="_Toc353881039"/>
      <w:bookmarkStart w:id="73" w:name="_Toc353881364"/>
      <w:r>
        <w:rPr>
          <w:highlight w:val="lightGray"/>
        </w:rPr>
        <w:br w:type="page"/>
      </w:r>
    </w:p>
    <w:p w:rsidR="00E41F7B" w:rsidRDefault="00E41F7B" w:rsidP="00B1039B">
      <w:pPr>
        <w:pStyle w:val="Kop1Arial"/>
      </w:pPr>
      <w:bookmarkStart w:id="74" w:name="_Toc443914239"/>
      <w:bookmarkStart w:id="75" w:name="_Toc444689547"/>
      <w:bookmarkStart w:id="76" w:name="_Toc444689583"/>
      <w:r w:rsidRPr="00826F40">
        <w:t>Deskundigheid voor ondersteuning</w:t>
      </w:r>
      <w:bookmarkEnd w:id="63"/>
      <w:bookmarkEnd w:id="64"/>
      <w:bookmarkEnd w:id="65"/>
      <w:bookmarkEnd w:id="66"/>
      <w:bookmarkEnd w:id="67"/>
      <w:bookmarkEnd w:id="68"/>
      <w:bookmarkEnd w:id="69"/>
      <w:bookmarkEnd w:id="70"/>
      <w:bookmarkEnd w:id="71"/>
      <w:bookmarkEnd w:id="72"/>
      <w:bookmarkEnd w:id="73"/>
      <w:bookmarkEnd w:id="74"/>
      <w:bookmarkEnd w:id="75"/>
      <w:bookmarkEnd w:id="76"/>
    </w:p>
    <w:p w:rsidR="00632DD5" w:rsidRDefault="00632DD5" w:rsidP="00632DD5">
      <w:pPr>
        <w:jc w:val="both"/>
        <w:rPr>
          <w:rFonts w:cs="Arial"/>
          <w:color w:val="000000"/>
          <w:sz w:val="18"/>
          <w:szCs w:val="18"/>
          <w:highlight w:val="yellow"/>
        </w:rPr>
      </w:pPr>
      <w:bookmarkStart w:id="77"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7"/>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8" w:name="_Toc353183005"/>
      <w:bookmarkStart w:id="79" w:name="_Toc353189213"/>
      <w:bookmarkStart w:id="80" w:name="_Toc353189628"/>
      <w:bookmarkStart w:id="81" w:name="_Toc353189931"/>
      <w:bookmarkStart w:id="82" w:name="_Toc353189953"/>
      <w:bookmarkStart w:id="83" w:name="_Toc353190066"/>
      <w:bookmarkStart w:id="84" w:name="_Toc353190467"/>
      <w:bookmarkStart w:id="85" w:name="_Toc353190621"/>
      <w:bookmarkStart w:id="86" w:name="_Toc353528769"/>
      <w:bookmarkStart w:id="87" w:name="_Toc353881040"/>
      <w:bookmarkStart w:id="88" w:name="_Toc353881365"/>
      <w:bookmarkStart w:id="89" w:name="_Toc443914240"/>
      <w:bookmarkStart w:id="90" w:name="_Toc444689548"/>
      <w:bookmarkStart w:id="91" w:name="_Toc444689584"/>
      <w:r>
        <w:t>Ondersteuningsvoorzieningen</w:t>
      </w:r>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22500B" w:rsidRDefault="0022500B" w:rsidP="0022500B">
      <w:pPr>
        <w:jc w:val="both"/>
      </w:pPr>
    </w:p>
    <w:p w:rsidR="00985E8D" w:rsidRDefault="00985E8D" w:rsidP="00985E8D">
      <w:pPr>
        <w:jc w:val="both"/>
        <w:rPr>
          <w:rFonts w:cs="Arial"/>
          <w:color w:val="000000"/>
          <w:sz w:val="18"/>
          <w:szCs w:val="18"/>
        </w:rPr>
      </w:pPr>
      <w:bookmarkStart w:id="92" w:name="B6"/>
      <w:r w:rsidRPr="00F14527">
        <w:rPr>
          <w:rFonts w:cs="Arial"/>
          <w:noProof/>
          <w:color w:val="000000"/>
          <w:sz w:val="18"/>
          <w:szCs w:val="18"/>
          <w:highlight w:val="yellow"/>
          <w:lang w:eastAsia="nl-NL"/>
        </w:rPr>
        <w:drawing>
          <wp:inline distT="0" distB="0" distL="0" distR="0">
            <wp:extent cx="5486400" cy="575814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5758149"/>
                    </a:xfrm>
                    <a:prstGeom prst="rect">
                      <a:avLst/>
                    </a:prstGeom>
                  </pic:spPr>
                </pic:pic>
              </a:graphicData>
            </a:graphic>
          </wp:inline>
        </w:drawing>
      </w:r>
      <w:bookmarkEnd w:id="92"/>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3" w:name="_Toc353183006"/>
      <w:bookmarkStart w:id="94" w:name="_Toc353189214"/>
      <w:bookmarkStart w:id="95" w:name="_Toc353189629"/>
      <w:bookmarkStart w:id="96" w:name="_Toc353189932"/>
      <w:bookmarkStart w:id="97" w:name="_Toc353189954"/>
      <w:bookmarkStart w:id="98" w:name="_Toc353190067"/>
      <w:bookmarkStart w:id="99" w:name="_Toc353190468"/>
      <w:bookmarkStart w:id="100" w:name="_Toc353190622"/>
      <w:bookmarkStart w:id="101" w:name="_Toc353528770"/>
      <w:bookmarkStart w:id="102" w:name="_Toc353881041"/>
      <w:bookmarkStart w:id="103" w:name="_Toc353881366"/>
      <w:bookmarkStart w:id="104" w:name="_Toc443914241"/>
      <w:bookmarkStart w:id="105" w:name="_Toc444689549"/>
      <w:bookmarkStart w:id="106" w:name="_Toc444689585"/>
      <w:r>
        <w:t>Voorzieningen in de fysieke omgeving</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985E8D" w:rsidP="00985E8D">
      <w:pPr>
        <w:jc w:val="both"/>
        <w:rPr>
          <w:rFonts w:cs="Arial"/>
          <w:color w:val="000000"/>
          <w:sz w:val="18"/>
          <w:szCs w:val="18"/>
        </w:rPr>
      </w:pPr>
      <w:bookmarkStart w:id="107" w:name="B7"/>
      <w:r w:rsidRPr="00F14527">
        <w:rPr>
          <w:rFonts w:cs="Arial"/>
          <w:noProof/>
          <w:color w:val="000000"/>
          <w:sz w:val="18"/>
          <w:szCs w:val="18"/>
          <w:highlight w:val="yellow"/>
          <w:lang w:eastAsia="nl-NL"/>
        </w:rPr>
        <w:drawing>
          <wp:inline distT="0" distB="0" distL="0" distR="0">
            <wp:extent cx="5486400" cy="575814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5758149"/>
                    </a:xfrm>
                    <a:prstGeom prst="rect">
                      <a:avLst/>
                    </a:prstGeom>
                  </pic:spPr>
                </pic:pic>
              </a:graphicData>
            </a:graphic>
          </wp:inline>
        </w:drawing>
      </w:r>
      <w:bookmarkEnd w:id="107"/>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8" w:name="_Toc353183007"/>
      <w:bookmarkStart w:id="109" w:name="_Toc353189215"/>
      <w:bookmarkStart w:id="110" w:name="_Toc353189630"/>
      <w:bookmarkStart w:id="111" w:name="_Toc353189933"/>
      <w:bookmarkStart w:id="112" w:name="_Toc353189955"/>
      <w:bookmarkStart w:id="113" w:name="_Toc353190068"/>
      <w:bookmarkStart w:id="114" w:name="_Toc353190469"/>
      <w:bookmarkStart w:id="115" w:name="_Toc353190623"/>
      <w:bookmarkStart w:id="116" w:name="_Toc353528771"/>
      <w:bookmarkStart w:id="117" w:name="_Toc353881042"/>
      <w:bookmarkStart w:id="118" w:name="_Toc353881367"/>
      <w:bookmarkStart w:id="119" w:name="_Toc443914242"/>
      <w:bookmarkStart w:id="120" w:name="_Toc444689550"/>
      <w:bookmarkStart w:id="121" w:name="_Toc444689586"/>
      <w:r>
        <w:t>Samenwerkende ketenpartners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rsidR="00985E8D" w:rsidRDefault="00985E8D" w:rsidP="00985E8D"/>
    <w:p w:rsidR="00985E8D" w:rsidRDefault="00985E8D" w:rsidP="00985E8D">
      <w:pPr>
        <w:jc w:val="both"/>
        <w:rPr>
          <w:rFonts w:cs="Arial"/>
          <w:color w:val="000000"/>
          <w:sz w:val="18"/>
          <w:szCs w:val="18"/>
        </w:rPr>
      </w:pPr>
      <w:bookmarkStart w:id="122" w:name="B8"/>
      <w:r w:rsidRPr="00F14527">
        <w:rPr>
          <w:rFonts w:cs="Arial"/>
          <w:noProof/>
          <w:color w:val="000000"/>
          <w:sz w:val="18"/>
          <w:szCs w:val="18"/>
          <w:highlight w:val="yellow"/>
          <w:lang w:eastAsia="nl-NL"/>
        </w:rPr>
        <w:drawing>
          <wp:inline distT="0" distB="0" distL="0" distR="0">
            <wp:extent cx="5486400" cy="575814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5758149"/>
                    </a:xfrm>
                    <a:prstGeom prst="rect">
                      <a:avLst/>
                    </a:prstGeom>
                  </pic:spPr>
                </pic:pic>
              </a:graphicData>
            </a:graphic>
          </wp:inline>
        </w:drawing>
      </w:r>
      <w:bookmarkEnd w:id="122"/>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3" w:name="_Toc443914243"/>
      <w:bookmarkStart w:id="124" w:name="_Toc444689551"/>
      <w:bookmarkStart w:id="125" w:name="_Toc444689587"/>
      <w:r>
        <w:t>Materialen in de klas</w:t>
      </w:r>
      <w:bookmarkEnd w:id="123"/>
      <w:bookmarkEnd w:id="124"/>
      <w:bookmarkEnd w:id="125"/>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6" w:name="_Toc443914244"/>
      <w:bookmarkStart w:id="127" w:name="_Toc444689552"/>
      <w:bookmarkStart w:id="128" w:name="_Toc444689588"/>
      <w:r>
        <w:t>Grenzen</w:t>
      </w:r>
      <w:r w:rsidR="00EF20FB">
        <w:t xml:space="preserve"> van de zorg</w:t>
      </w:r>
      <w:bookmarkEnd w:id="126"/>
      <w:bookmarkEnd w:id="127"/>
      <w:bookmarkEnd w:id="128"/>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5758149"/>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9" w:name="_Toc444689553"/>
      <w:bookmarkStart w:id="130" w:name="_Toc444689589"/>
      <w:bookmarkStart w:id="131" w:name="_Toc353183009"/>
      <w:bookmarkStart w:id="132" w:name="_Toc353189217"/>
      <w:bookmarkStart w:id="133" w:name="_Toc353189632"/>
      <w:bookmarkStart w:id="134" w:name="_Toc353189935"/>
      <w:bookmarkStart w:id="135" w:name="_Toc353190070"/>
      <w:bookmarkStart w:id="136" w:name="_Toc353190471"/>
      <w:bookmarkStart w:id="137" w:name="_Toc353190625"/>
      <w:bookmarkStart w:id="138" w:name="_Toc353528773"/>
      <w:bookmarkStart w:id="139" w:name="_Toc353881369"/>
      <w:bookmarkStart w:id="140" w:name="_Toc443914245"/>
      <w:bookmarkStart w:id="141" w:name="_Toc353183010"/>
      <w:bookmarkStart w:id="142" w:name="_Toc353189218"/>
      <w:bookmarkStart w:id="143" w:name="_Toc353189633"/>
      <w:bookmarkStart w:id="144" w:name="_Toc353189936"/>
      <w:bookmarkStart w:id="145" w:name="_Toc353190071"/>
      <w:bookmarkStart w:id="146" w:name="_Toc353190472"/>
      <w:bookmarkStart w:id="147" w:name="_Toc353190626"/>
      <w:bookmarkStart w:id="148" w:name="_Toc353528774"/>
      <w:r>
        <w:t>Kengetallen</w:t>
      </w:r>
      <w:bookmarkEnd w:id="129"/>
      <w:bookmarkEnd w:id="130"/>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br w:type="page"/>
      </w:r>
    </w:p>
    <w:p w:rsidR="00DC7901" w:rsidRPr="00985E8D" w:rsidRDefault="00DC7901" w:rsidP="007A7233">
      <w:pPr>
        <w:pStyle w:val="Kop2Arial"/>
      </w:pPr>
      <w:bookmarkStart w:id="149" w:name="_Toc444689554"/>
      <w:bookmarkStart w:id="150" w:name="_Toc444689590"/>
      <w:r w:rsidRPr="00985E8D">
        <w:t xml:space="preserve">Bijlage Scores </w:t>
      </w:r>
      <w:r w:rsidR="00444D7E">
        <w:t>K</w:t>
      </w:r>
      <w:r w:rsidRPr="00985E8D">
        <w:t>waliteit basisondersteuning</w:t>
      </w:r>
      <w:bookmarkEnd w:id="131"/>
      <w:bookmarkEnd w:id="132"/>
      <w:bookmarkEnd w:id="133"/>
      <w:bookmarkEnd w:id="134"/>
      <w:bookmarkEnd w:id="135"/>
      <w:bookmarkEnd w:id="136"/>
      <w:bookmarkEnd w:id="137"/>
      <w:bookmarkEnd w:id="138"/>
      <w:bookmarkEnd w:id="139"/>
      <w:bookmarkEnd w:id="140"/>
      <w:bookmarkEnd w:id="149"/>
      <w:bookmarkEnd w:id="150"/>
    </w:p>
    <w:bookmarkEnd w:id="141"/>
    <w:bookmarkEnd w:id="142"/>
    <w:bookmarkEnd w:id="143"/>
    <w:bookmarkEnd w:id="144"/>
    <w:bookmarkEnd w:id="145"/>
    <w:bookmarkEnd w:id="146"/>
    <w:bookmarkEnd w:id="147"/>
    <w:bookmarkEnd w:id="148"/>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1" w:name="_Toc353881370"/>
      <w:bookmarkStart w:id="152" w:name="_Toc443914246"/>
      <w:bookmarkStart w:id="153" w:name="_Toc444689555"/>
      <w:bookmarkStart w:id="154" w:name="_Toc444689591"/>
      <w:bookmarkStart w:id="155" w:name="_Toc353183011"/>
      <w:bookmarkStart w:id="156" w:name="_Toc353189219"/>
      <w:bookmarkStart w:id="157" w:name="_Toc353189634"/>
      <w:bookmarkStart w:id="158" w:name="_Toc353189937"/>
      <w:bookmarkStart w:id="159" w:name="_Toc353190072"/>
      <w:bookmarkStart w:id="160" w:name="_Toc353190473"/>
      <w:bookmarkStart w:id="161" w:name="_Toc353190627"/>
      <w:bookmarkStart w:id="162" w:name="_Toc353528775"/>
      <w:r w:rsidRPr="00985E8D">
        <w:t xml:space="preserve">Bijlage Scores </w:t>
      </w:r>
      <w:r w:rsidR="00444D7E">
        <w:t>D</w:t>
      </w:r>
      <w:r w:rsidRPr="00985E8D">
        <w:t>eskundigheid voor ondersteuning</w:t>
      </w:r>
      <w:bookmarkEnd w:id="151"/>
      <w:bookmarkEnd w:id="152"/>
      <w:bookmarkEnd w:id="153"/>
      <w:bookmarkEnd w:id="154"/>
    </w:p>
    <w:bookmarkEnd w:id="155"/>
    <w:bookmarkEnd w:id="156"/>
    <w:bookmarkEnd w:id="157"/>
    <w:bookmarkEnd w:id="158"/>
    <w:bookmarkEnd w:id="159"/>
    <w:bookmarkEnd w:id="160"/>
    <w:bookmarkEnd w:id="161"/>
    <w:bookmarkEnd w:id="162"/>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3" w:name="_Toc353881371"/>
      <w:bookmarkStart w:id="164" w:name="_Toc443914247"/>
      <w:bookmarkStart w:id="165" w:name="_Toc444689556"/>
      <w:bookmarkStart w:id="166" w:name="_Toc444689592"/>
      <w:bookmarkStart w:id="167" w:name="_Toc353183012"/>
      <w:bookmarkStart w:id="168" w:name="_Toc353189220"/>
      <w:bookmarkStart w:id="169" w:name="_Toc353189635"/>
      <w:bookmarkStart w:id="170" w:name="_Toc353189938"/>
      <w:bookmarkStart w:id="171" w:name="_Toc353190073"/>
      <w:bookmarkStart w:id="172" w:name="_Toc353190474"/>
      <w:bookmarkStart w:id="173" w:name="_Toc353190628"/>
      <w:bookmarkStart w:id="174" w:name="_Toc353528776"/>
      <w:r w:rsidRPr="00985E8D">
        <w:t xml:space="preserve">Bijlage Scores </w:t>
      </w:r>
      <w:r w:rsidR="00444D7E">
        <w:t>O</w:t>
      </w:r>
      <w:r w:rsidRPr="00985E8D">
        <w:t>ndersteuningsvoorzieningen</w:t>
      </w:r>
      <w:bookmarkEnd w:id="163"/>
      <w:bookmarkEnd w:id="164"/>
      <w:bookmarkEnd w:id="165"/>
      <w:bookmarkEnd w:id="166"/>
    </w:p>
    <w:bookmarkEnd w:id="167"/>
    <w:bookmarkEnd w:id="168"/>
    <w:bookmarkEnd w:id="169"/>
    <w:bookmarkEnd w:id="170"/>
    <w:bookmarkEnd w:id="171"/>
    <w:bookmarkEnd w:id="172"/>
    <w:bookmarkEnd w:id="173"/>
    <w:bookmarkEnd w:id="174"/>
    <w:p w:rsidR="00985E8D" w:rsidRDefault="00985E8D" w:rsidP="00985E8D"/>
    <w:p w:rsidR="00DC6292" w:rsidRDefault="00DC6292" w:rsidP="00DC6292"/>
    <w:p w:rsidR="00DC6292" w:rsidRDefault="00DC6292" w:rsidP="00DC6292">
      <w:pPr>
        <w:jc w:val="both"/>
        <w:rPr>
          <w:rFonts w:cs="Arial"/>
          <w:color w:val="000000"/>
          <w:sz w:val="18"/>
          <w:szCs w:val="18"/>
        </w:rPr>
      </w:pPr>
      <w:bookmarkStart w:id="175"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5"/>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6" w:name="_Toc353881372"/>
      <w:bookmarkStart w:id="177" w:name="_Toc443914248"/>
      <w:bookmarkStart w:id="178" w:name="_Toc444689557"/>
      <w:bookmarkStart w:id="179" w:name="_Toc444689593"/>
      <w:bookmarkStart w:id="180" w:name="_Toc353183013"/>
      <w:bookmarkStart w:id="181" w:name="_Toc353189221"/>
      <w:bookmarkStart w:id="182" w:name="_Toc353189636"/>
      <w:bookmarkStart w:id="183" w:name="_Toc353189939"/>
      <w:bookmarkStart w:id="184" w:name="_Toc353190074"/>
      <w:bookmarkStart w:id="185" w:name="_Toc353190475"/>
      <w:bookmarkStart w:id="186" w:name="_Toc353190629"/>
      <w:bookmarkStart w:id="187" w:name="_Toc353528777"/>
      <w:r w:rsidRPr="00985E8D">
        <w:t>Bijlage Scores Voorzieningen in de fysieke omgeving</w:t>
      </w:r>
      <w:bookmarkEnd w:id="176"/>
      <w:bookmarkEnd w:id="177"/>
      <w:bookmarkEnd w:id="178"/>
      <w:bookmarkEnd w:id="179"/>
    </w:p>
    <w:bookmarkEnd w:id="180"/>
    <w:bookmarkEnd w:id="181"/>
    <w:bookmarkEnd w:id="182"/>
    <w:bookmarkEnd w:id="183"/>
    <w:bookmarkEnd w:id="184"/>
    <w:bookmarkEnd w:id="185"/>
    <w:bookmarkEnd w:id="186"/>
    <w:bookmarkEnd w:id="187"/>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8" w:name="_Toc353881373"/>
      <w:bookmarkStart w:id="189" w:name="_Toc443914249"/>
      <w:bookmarkStart w:id="190" w:name="_Toc444689558"/>
      <w:bookmarkStart w:id="191" w:name="_Toc444689594"/>
      <w:r w:rsidRPr="00985E8D">
        <w:t>Bijlage Scores Samenwerkende ketenpartners</w:t>
      </w:r>
      <w:bookmarkEnd w:id="188"/>
      <w:bookmarkEnd w:id="189"/>
      <w:bookmarkEnd w:id="190"/>
      <w:bookmarkEnd w:id="191"/>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2" w:name="_Toc443914250"/>
      <w:bookmarkStart w:id="193" w:name="_Toc444689559"/>
      <w:bookmarkStart w:id="194" w:name="_Toc444689595"/>
      <w:r w:rsidRPr="00985E8D">
        <w:t xml:space="preserve">Bijlage Scores </w:t>
      </w:r>
      <w:r>
        <w:t>Materialen</w:t>
      </w:r>
      <w:bookmarkEnd w:id="192"/>
      <w:bookmarkEnd w:id="193"/>
      <w:bookmarkEnd w:id="194"/>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5" w:name="_Toc443914251"/>
      <w:bookmarkStart w:id="196" w:name="_Toc444689560"/>
      <w:bookmarkStart w:id="197" w:name="_Toc444689596"/>
      <w:r w:rsidRPr="00985E8D">
        <w:t xml:space="preserve">Bijlage Scores </w:t>
      </w:r>
      <w:r>
        <w:t>Grenzen van de zorg</w:t>
      </w:r>
      <w:bookmarkEnd w:id="195"/>
      <w:bookmarkEnd w:id="196"/>
      <w:bookmarkEnd w:id="197"/>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8" w:name="_Toc353189940"/>
      <w:bookmarkStart w:id="199" w:name="_Toc353190075"/>
      <w:bookmarkStart w:id="200" w:name="_Toc353190476"/>
      <w:bookmarkStart w:id="201" w:name="_Toc353190630"/>
      <w:bookmarkStart w:id="202" w:name="_Toc353528778"/>
      <w:bookmarkStart w:id="203" w:name="_Toc353881374"/>
      <w:r>
        <w:rPr>
          <w:b/>
        </w:rPr>
        <w:br w:type="page"/>
      </w:r>
    </w:p>
    <w:p w:rsidR="003906C5" w:rsidRPr="007A7233" w:rsidRDefault="00C6282F" w:rsidP="007A7233">
      <w:pPr>
        <w:pStyle w:val="Kop2Arial"/>
        <w:rPr>
          <w:b/>
        </w:rPr>
      </w:pPr>
      <w:bookmarkStart w:id="204" w:name="_Toc443914252"/>
      <w:bookmarkStart w:id="205" w:name="_Toc444689561"/>
      <w:bookmarkStart w:id="206" w:name="_Toc444689597"/>
      <w:r w:rsidRPr="007A7233">
        <w:rPr>
          <w:b/>
        </w:rPr>
        <w:t>DEEL II</w:t>
      </w:r>
      <w:r w:rsidRPr="007A7233">
        <w:rPr>
          <w:b/>
        </w:rPr>
        <w:tab/>
        <w:t>ANALYSE EN BELEID</w:t>
      </w:r>
      <w:bookmarkEnd w:id="198"/>
      <w:bookmarkEnd w:id="199"/>
      <w:bookmarkEnd w:id="200"/>
      <w:bookmarkEnd w:id="201"/>
      <w:bookmarkEnd w:id="202"/>
      <w:bookmarkEnd w:id="203"/>
      <w:bookmarkEnd w:id="204"/>
      <w:bookmarkEnd w:id="205"/>
      <w:bookmarkEnd w:id="206"/>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207" w:name="_Toc353189941"/>
      <w:bookmarkStart w:id="208" w:name="_Toc353189956"/>
      <w:bookmarkStart w:id="209" w:name="_Toc353190076"/>
      <w:bookmarkStart w:id="210" w:name="_Toc353190477"/>
      <w:bookmarkStart w:id="211" w:name="_Toc353190631"/>
      <w:bookmarkStart w:id="212" w:name="_Toc353528779"/>
      <w:bookmarkStart w:id="213" w:name="_Toc353881375"/>
      <w:bookmarkStart w:id="214" w:name="_Toc443914253"/>
      <w:bookmarkStart w:id="215" w:name="_Toc444689562"/>
      <w:bookmarkStart w:id="216" w:name="_Toc444689598"/>
      <w:r w:rsidRPr="00985E8D">
        <w:t>1.</w:t>
      </w:r>
      <w:r w:rsidR="003906C5" w:rsidRPr="00985E8D">
        <w:t xml:space="preserve"> Basisondersteuning</w:t>
      </w:r>
      <w:bookmarkEnd w:id="207"/>
      <w:bookmarkEnd w:id="208"/>
      <w:bookmarkEnd w:id="209"/>
      <w:bookmarkEnd w:id="210"/>
      <w:bookmarkEnd w:id="211"/>
      <w:bookmarkEnd w:id="212"/>
      <w:bookmarkEnd w:id="213"/>
      <w:bookmarkEnd w:id="214"/>
      <w:bookmarkEnd w:id="215"/>
      <w:bookmarkEnd w:id="21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7" w:name="_Toc353190478"/>
      <w:bookmarkStart w:id="218" w:name="_Toc353190632"/>
      <w:r w:rsidR="002F5509" w:rsidRPr="00985E8D">
        <w:t xml:space="preserve"> </w:t>
      </w:r>
      <w:bookmarkStart w:id="219" w:name="_Toc353528780"/>
      <w:bookmarkStart w:id="220" w:name="_Toc353881376"/>
      <w:bookmarkStart w:id="221" w:name="_Toc443914254"/>
      <w:bookmarkStart w:id="222" w:name="_Toc444689563"/>
      <w:bookmarkStart w:id="223" w:name="_Toc444689599"/>
      <w:r w:rsidR="002F5509">
        <w:t>2.</w:t>
      </w:r>
      <w:r w:rsidRPr="00E70C10">
        <w:t xml:space="preserve"> </w:t>
      </w:r>
      <w:r w:rsidR="00C47582">
        <w:t>Ondersteuningsdeskundigheid (</w:t>
      </w:r>
      <w:r w:rsidR="00786362">
        <w:t>intern, binnen het bestuur, binnen het SWV</w:t>
      </w:r>
      <w:r w:rsidR="00C47582">
        <w:t>)</w:t>
      </w:r>
      <w:bookmarkEnd w:id="217"/>
      <w:bookmarkEnd w:id="218"/>
      <w:bookmarkEnd w:id="219"/>
      <w:bookmarkEnd w:id="220"/>
      <w:bookmarkEnd w:id="221"/>
      <w:bookmarkEnd w:id="222"/>
      <w:bookmarkEnd w:id="22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224" w:name="_Toc353190479"/>
      <w:bookmarkStart w:id="225" w:name="_Toc353190633"/>
      <w:bookmarkStart w:id="226" w:name="_Toc353528781"/>
      <w:bookmarkStart w:id="227" w:name="_Toc353881377"/>
      <w:bookmarkStart w:id="228" w:name="_Toc443914255"/>
      <w:bookmarkStart w:id="229" w:name="_Toc444689564"/>
      <w:bookmarkStart w:id="230" w:name="_Toc444689600"/>
      <w:r>
        <w:t>3.</w:t>
      </w:r>
      <w:r w:rsidR="003906C5" w:rsidRPr="00E70C10">
        <w:t xml:space="preserve"> </w:t>
      </w:r>
      <w:r w:rsidR="003906C5">
        <w:t>Ondersteunings</w:t>
      </w:r>
      <w:r w:rsidR="003906C5" w:rsidRPr="00E70C10">
        <w:t>voorzieningen</w:t>
      </w:r>
      <w:bookmarkEnd w:id="224"/>
      <w:bookmarkEnd w:id="225"/>
      <w:bookmarkEnd w:id="226"/>
      <w:bookmarkEnd w:id="227"/>
      <w:bookmarkEnd w:id="228"/>
      <w:bookmarkEnd w:id="229"/>
      <w:bookmarkEnd w:id="230"/>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231" w:name="_Toc353190480"/>
      <w:bookmarkStart w:id="232" w:name="_Toc353190634"/>
      <w:bookmarkStart w:id="233" w:name="_Toc353528782"/>
      <w:bookmarkStart w:id="234" w:name="_Toc353881378"/>
      <w:bookmarkStart w:id="235" w:name="_Toc443914256"/>
      <w:bookmarkStart w:id="236" w:name="_Toc444689565"/>
      <w:bookmarkStart w:id="237" w:name="_Toc444689601"/>
      <w:r>
        <w:t>4</w:t>
      </w:r>
      <w:r w:rsidR="002F5509">
        <w:t>.</w:t>
      </w:r>
      <w:r w:rsidRPr="00E70C10">
        <w:t xml:space="preserve"> </w:t>
      </w:r>
      <w:r>
        <w:t>V</w:t>
      </w:r>
      <w:r w:rsidRPr="00E70C10">
        <w:t>oorzieningen</w:t>
      </w:r>
      <w:r>
        <w:t xml:space="preserve"> in de fysieke omgeving</w:t>
      </w:r>
      <w:bookmarkEnd w:id="231"/>
      <w:bookmarkEnd w:id="232"/>
      <w:bookmarkEnd w:id="233"/>
      <w:bookmarkEnd w:id="234"/>
      <w:bookmarkEnd w:id="235"/>
      <w:bookmarkEnd w:id="236"/>
      <w:bookmarkEnd w:id="237"/>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8" w:name="_Toc353190481"/>
      <w:bookmarkStart w:id="239"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40" w:name="_Toc353528783"/>
      <w:bookmarkStart w:id="241" w:name="_Toc353881379"/>
      <w:bookmarkStart w:id="242" w:name="_Toc443914257"/>
      <w:bookmarkStart w:id="243" w:name="_Toc444689566"/>
      <w:bookmarkStart w:id="244" w:name="_Toc444689602"/>
      <w:r>
        <w:t>5</w:t>
      </w:r>
      <w:r w:rsidR="002F5509">
        <w:t>.</w:t>
      </w:r>
      <w:r w:rsidRPr="00E70C10">
        <w:t xml:space="preserve"> </w:t>
      </w:r>
      <w:r>
        <w:t>Samenwerkende ketenpartners</w:t>
      </w:r>
      <w:bookmarkEnd w:id="238"/>
      <w:bookmarkEnd w:id="239"/>
      <w:bookmarkEnd w:id="240"/>
      <w:bookmarkEnd w:id="241"/>
      <w:bookmarkEnd w:id="242"/>
      <w:bookmarkEnd w:id="243"/>
      <w:bookmarkEnd w:id="244"/>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5" w:name="_Toc444689567"/>
      <w:bookmarkStart w:id="246" w:name="_Toc444689603"/>
      <w:r w:rsidRPr="00786362">
        <w:t>6</w:t>
      </w:r>
      <w:r>
        <w:t>.</w:t>
      </w:r>
      <w:r w:rsidRPr="00786362">
        <w:t xml:space="preserve"> Materialen in de klas</w:t>
      </w:r>
      <w:bookmarkEnd w:id="245"/>
      <w:bookmarkEnd w:id="246"/>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7" w:name="_Toc444689568"/>
      <w:bookmarkStart w:id="248" w:name="_Toc444689604"/>
      <w:r>
        <w:t>7. Grenzen van de zorg</w:t>
      </w:r>
      <w:bookmarkEnd w:id="247"/>
      <w:bookmarkEnd w:id="248"/>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r>
        <w:t>Samenvatting van de hoofdlijnen</w:t>
      </w:r>
      <w:bookmarkEnd w:id="256"/>
      <w:bookmarkEnd w:id="257"/>
      <w:bookmarkEnd w:id="258"/>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t>Dit schoolondersteuningsprofiel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E38" w:rsidRDefault="00893E38" w:rsidP="00F83090">
      <w:r>
        <w:separator/>
      </w:r>
    </w:p>
  </w:endnote>
  <w:endnote w:type="continuationSeparator" w:id="0">
    <w:p w:rsidR="00893E38" w:rsidRDefault="00893E38"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926E83">
          <w:rPr>
            <w:noProof/>
            <w:sz w:val="18"/>
            <w:szCs w:val="18"/>
          </w:rPr>
          <w:t>3</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E38" w:rsidRDefault="00893E38" w:rsidP="00F83090">
      <w:r>
        <w:separator/>
      </w:r>
    </w:p>
  </w:footnote>
  <w:footnote w:type="continuationSeparator" w:id="0">
    <w:p w:rsidR="00893E38" w:rsidRDefault="00893E38"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22.5pt" o:bullet="t">
        <v:imagedata r:id="rId1" o:title="pijlpunt infotopics"/>
      </v:shape>
    </w:pict>
  </w:numPicBullet>
  <w:abstractNum w:abstractNumId="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C7E"/>
    <w:rsid w:val="00363133"/>
    <w:rsid w:val="003631F8"/>
    <w:rsid w:val="00372820"/>
    <w:rsid w:val="003752B2"/>
    <w:rsid w:val="003761A2"/>
    <w:rsid w:val="0038658C"/>
    <w:rsid w:val="003906C5"/>
    <w:rsid w:val="0039264B"/>
    <w:rsid w:val="003A5A71"/>
    <w:rsid w:val="003A5F2B"/>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26E83"/>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B372BE4F-820A-4EB2-B98D-C710F19E9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F9A1CF07</Template>
  <TotalTime>0</TotalTime>
  <Pages>4</Pages>
  <Words>2113</Words>
  <Characters>11627</Characters>
  <Application>Microsoft Office Word</Application>
  <DocSecurity>4</DocSecurity>
  <Lines>96</Lines>
  <Paragraphs>27</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13713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Johanna Hooiveld</cp:lastModifiedBy>
  <cp:revision>2</cp:revision>
  <dcterms:created xsi:type="dcterms:W3CDTF">2016-11-22T08:20:00Z</dcterms:created>
  <dcterms:modified xsi:type="dcterms:W3CDTF">2016-11-22T08:20:00Z</dcterms:modified>
</cp:coreProperties>
</file>