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bCs w:val="0"/>
          <w:color w:val="4472C4" w:themeColor="accent1"/>
          <w:lang w:val="nl-NL"/>
        </w:rPr>
        <w:id w:val="-950089319"/>
        <w:docPartObj>
          <w:docPartGallery w:val="Cover Pages"/>
          <w:docPartUnique/>
        </w:docPartObj>
      </w:sdtPr>
      <w:sdtEndPr>
        <w:rPr>
          <w:color w:val="00517C"/>
        </w:rPr>
      </w:sdtEndPr>
      <w:sdtContent>
        <w:p w14:paraId="35F034BA" w14:textId="2F26B271" w:rsidR="004F04E5" w:rsidRDefault="004F04E5" w:rsidP="00130B4C">
          <w:pPr>
            <w:pStyle w:val="Geenafstand"/>
          </w:pPr>
          <w:r w:rsidRPr="009B0D42">
            <w:rPr>
              <w:noProof/>
            </w:rPr>
            <w:drawing>
              <wp:anchor distT="0" distB="0" distL="114300" distR="114300" simplePos="0" relativeHeight="251658240" behindDoc="0" locked="0" layoutInCell="1" allowOverlap="1" wp14:anchorId="2FCC76AC" wp14:editId="7A985E6E">
                <wp:simplePos x="0" y="0"/>
                <wp:positionH relativeFrom="column">
                  <wp:posOffset>-1283335</wp:posOffset>
                </wp:positionH>
                <wp:positionV relativeFrom="page">
                  <wp:posOffset>-885825</wp:posOffset>
                </wp:positionV>
                <wp:extent cx="3973830" cy="2510155"/>
                <wp:effectExtent l="0" t="0" r="127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73830" cy="2510155"/>
                        </a:xfrm>
                        <a:prstGeom prst="rect">
                          <a:avLst/>
                        </a:prstGeom>
                      </pic:spPr>
                    </pic:pic>
                  </a:graphicData>
                </a:graphic>
                <wp14:sizeRelH relativeFrom="page">
                  <wp14:pctWidth>0</wp14:pctWidth>
                </wp14:sizeRelH>
                <wp14:sizeRelV relativeFrom="page">
                  <wp14:pctHeight>0</wp14:pctHeight>
                </wp14:sizeRelV>
              </wp:anchor>
            </w:drawing>
          </w:r>
        </w:p>
        <w:p w14:paraId="5B23A4FA" w14:textId="77777777" w:rsidR="004F04E5" w:rsidRDefault="00374F88" w:rsidP="00130B4C"/>
      </w:sdtContent>
    </w:sdt>
    <w:p w14:paraId="017CE9C2" w14:textId="77777777" w:rsidR="004F04E5" w:rsidRDefault="004F04E5" w:rsidP="00130B4C"/>
    <w:p w14:paraId="30207046" w14:textId="77777777" w:rsidR="00130B4C" w:rsidRDefault="00130B4C" w:rsidP="00130B4C"/>
    <w:p w14:paraId="677FFB21" w14:textId="77777777" w:rsidR="00130B4C" w:rsidRDefault="00AB6080" w:rsidP="00130B4C">
      <w:r>
        <w:rPr>
          <w:noProof/>
        </w:rPr>
        <mc:AlternateContent>
          <mc:Choice Requires="wps">
            <w:drawing>
              <wp:anchor distT="0" distB="0" distL="114300" distR="114300" simplePos="0" relativeHeight="251665408" behindDoc="0" locked="0" layoutInCell="1" allowOverlap="1" wp14:anchorId="356EAB85" wp14:editId="71B6D937">
                <wp:simplePos x="0" y="0"/>
                <wp:positionH relativeFrom="column">
                  <wp:posOffset>-648335</wp:posOffset>
                </wp:positionH>
                <wp:positionV relativeFrom="page">
                  <wp:posOffset>9719497</wp:posOffset>
                </wp:positionV>
                <wp:extent cx="7551793" cy="933228"/>
                <wp:effectExtent l="0" t="0" r="5080" b="0"/>
                <wp:wrapNone/>
                <wp:docPr id="11" name="Tekstvak 11"/>
                <wp:cNvGraphicFramePr/>
                <a:graphic xmlns:a="http://schemas.openxmlformats.org/drawingml/2006/main">
                  <a:graphicData uri="http://schemas.microsoft.com/office/word/2010/wordprocessingShape">
                    <wps:wsp>
                      <wps:cNvSpPr txBox="1"/>
                      <wps:spPr>
                        <a:xfrm>
                          <a:off x="0" y="0"/>
                          <a:ext cx="7551793" cy="933228"/>
                        </a:xfrm>
                        <a:prstGeom prst="rect">
                          <a:avLst/>
                        </a:prstGeom>
                        <a:solidFill>
                          <a:schemeClr val="lt1"/>
                        </a:solidFill>
                        <a:ln w="6350">
                          <a:noFill/>
                        </a:ln>
                      </wps:spPr>
                      <wps:txbx>
                        <w:txbxContent>
                          <w:p w14:paraId="752F9884" w14:textId="77777777" w:rsidR="00130B4C" w:rsidRPr="00130B4C" w:rsidRDefault="00130B4C" w:rsidP="00130B4C">
                            <w:pPr>
                              <w:jc w:val="center"/>
                              <w:rPr>
                                <w:rFonts w:ascii="OfficinaSans-Book" w:hAnsi="OfficinaSans-Book" w:cs="OfficinaSans-Book"/>
                                <w:sz w:val="22"/>
                                <w:szCs w:val="22"/>
                              </w:rPr>
                            </w:pPr>
                            <w:r w:rsidRPr="00130B4C">
                              <w:rPr>
                                <w:rFonts w:ascii="OfficinaSans-Book" w:hAnsi="OfficinaSans-Book" w:cs="OfficinaSans-Book"/>
                                <w:color w:val="CBBA16"/>
                                <w:sz w:val="22"/>
                                <w:szCs w:val="22"/>
                              </w:rPr>
                              <w:t>Stichting Primo Schiedam</w:t>
                            </w:r>
                            <w:r w:rsidRPr="00130B4C">
                              <w:rPr>
                                <w:rFonts w:ascii="OfficinaSans-Book" w:hAnsi="OfficinaSans-Book" w:cs="OfficinaSans-Book"/>
                                <w:color w:val="000000"/>
                                <w:sz w:val="22"/>
                                <w:szCs w:val="22"/>
                              </w:rPr>
                              <w:t xml:space="preserve"> </w:t>
                            </w:r>
                            <w:r w:rsidRPr="00130B4C">
                              <w:rPr>
                                <w:rFonts w:ascii="OfficinaSans-Book" w:hAnsi="OfficinaSans-Book" w:cs="OfficinaSans-Book"/>
                                <w:sz w:val="22"/>
                                <w:szCs w:val="22"/>
                              </w:rPr>
                              <w:t>Burgemeester van Lierplein 77 3134 ZB Vlaardingen</w:t>
                            </w:r>
                          </w:p>
                          <w:p w14:paraId="3DFAE808" w14:textId="77777777" w:rsidR="004F04E5" w:rsidRDefault="00130B4C" w:rsidP="00130B4C">
                            <w:pPr>
                              <w:jc w:val="center"/>
                            </w:pPr>
                            <w:r w:rsidRPr="00130B4C">
                              <w:rPr>
                                <w:rFonts w:ascii="OfficinaSans-Book" w:hAnsi="OfficinaSans-Book" w:cs="OfficinaSans-Book"/>
                                <w:sz w:val="22"/>
                                <w:szCs w:val="22"/>
                              </w:rPr>
                              <w:t>010 426 04 46 info@primoschiedam.nl www.primoschiedam.nl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EAB85" id="_x0000_t202" coordsize="21600,21600" o:spt="202" path="m,l,21600r21600,l21600,xe">
                <v:stroke joinstyle="miter"/>
                <v:path gradientshapeok="t" o:connecttype="rect"/>
              </v:shapetype>
              <v:shape id="Tekstvak 11" o:spid="_x0000_s1026" type="#_x0000_t202" style="position:absolute;margin-left:-51.05pt;margin-top:765.3pt;width:594.6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" fillcolor="white [3201]" stroked="f" strokeweight=".5pt">
                <v:textbox>
                  <w:txbxContent>
                    <w:p w14:paraId="752F9884" w14:textId="77777777" w:rsidR="00130B4C" w:rsidRPr="00130B4C" w:rsidRDefault="00130B4C" w:rsidP="00130B4C">
                      <w:pPr>
                        <w:jc w:val="center"/>
                        <w:rPr>
                          <w:rFonts w:ascii="OfficinaSans-Book" w:hAnsi="OfficinaSans-Book" w:cs="OfficinaSans-Book"/>
                          <w:sz w:val="22"/>
                          <w:szCs w:val="22"/>
                        </w:rPr>
                      </w:pPr>
                      <w:r w:rsidRPr="00130B4C">
                        <w:rPr>
                          <w:rFonts w:ascii="OfficinaSans-Book" w:hAnsi="OfficinaSans-Book" w:cs="OfficinaSans-Book"/>
                          <w:color w:val="CBBA16"/>
                          <w:sz w:val="22"/>
                          <w:szCs w:val="22"/>
                        </w:rPr>
                        <w:t>Stichting Primo Schiedam</w:t>
                      </w:r>
                      <w:r w:rsidRPr="00130B4C">
                        <w:rPr>
                          <w:rFonts w:ascii="OfficinaSans-Book" w:hAnsi="OfficinaSans-Book" w:cs="OfficinaSans-Book"/>
                          <w:color w:val="000000"/>
                          <w:sz w:val="22"/>
                          <w:szCs w:val="22"/>
                        </w:rPr>
                        <w:t xml:space="preserve"> </w:t>
                      </w:r>
                      <w:r w:rsidRPr="00130B4C">
                        <w:rPr>
                          <w:rFonts w:ascii="OfficinaSans-Book" w:hAnsi="OfficinaSans-Book" w:cs="OfficinaSans-Book"/>
                          <w:sz w:val="22"/>
                          <w:szCs w:val="22"/>
                        </w:rPr>
                        <w:t>Burgemeester van Lierplein 77 3134 ZB Vlaardingen</w:t>
                      </w:r>
                    </w:p>
                    <w:p w14:paraId="3DFAE808" w14:textId="77777777" w:rsidR="004F04E5" w:rsidRDefault="00130B4C" w:rsidP="00130B4C">
                      <w:pPr>
                        <w:jc w:val="center"/>
                      </w:pPr>
                      <w:r w:rsidRPr="00130B4C">
                        <w:rPr>
                          <w:rFonts w:ascii="OfficinaSans-Book" w:hAnsi="OfficinaSans-Book" w:cs="OfficinaSans-Book"/>
                          <w:sz w:val="22"/>
                          <w:szCs w:val="22"/>
                        </w:rPr>
                        <w:t>010 426 04 46 info@primoschiedam.nl www.primoschiedam.nl</w:t>
                      </w:r>
                    </w:p>
                  </w:txbxContent>
                </v:textbox>
                <w10:wrap anchory="page"/>
              </v:shape>
            </w:pict>
          </mc:Fallback>
        </mc:AlternateContent>
      </w:r>
      <w:r w:rsidR="00130B4C">
        <w:rPr>
          <w:noProof/>
        </w:rPr>
        <mc:AlternateContent>
          <mc:Choice Requires="wps">
            <w:drawing>
              <wp:anchor distT="0" distB="0" distL="114300" distR="114300" simplePos="0" relativeHeight="251664384" behindDoc="0" locked="0" layoutInCell="1" allowOverlap="1" wp14:anchorId="0EB81343" wp14:editId="46C7A39E">
                <wp:simplePos x="0" y="0"/>
                <wp:positionH relativeFrom="margin">
                  <wp:posOffset>77470</wp:posOffset>
                </wp:positionH>
                <wp:positionV relativeFrom="page">
                  <wp:posOffset>8182610</wp:posOffset>
                </wp:positionV>
                <wp:extent cx="6103620" cy="990600"/>
                <wp:effectExtent l="0" t="0" r="5080" b="0"/>
                <wp:wrapNone/>
                <wp:docPr id="8" name="Tekstvak 8"/>
                <wp:cNvGraphicFramePr/>
                <a:graphic xmlns:a="http://schemas.openxmlformats.org/drawingml/2006/main">
                  <a:graphicData uri="http://schemas.microsoft.com/office/word/2010/wordprocessingShape">
                    <wps:wsp>
                      <wps:cNvSpPr txBox="1"/>
                      <wps:spPr>
                        <a:xfrm>
                          <a:off x="0" y="0"/>
                          <a:ext cx="6103620" cy="990600"/>
                        </a:xfrm>
                        <a:prstGeom prst="rect">
                          <a:avLst/>
                        </a:prstGeom>
                        <a:solidFill>
                          <a:schemeClr val="lt1"/>
                        </a:solidFill>
                        <a:ln w="6350">
                          <a:noFill/>
                        </a:ln>
                      </wps:spPr>
                      <wps:txbx>
                        <w:txbxContent>
                          <w:p w14:paraId="02098F72" w14:textId="00A1E0AA" w:rsidR="004F04E5" w:rsidRPr="004F04E5" w:rsidRDefault="00130B4C" w:rsidP="00130B4C">
                            <w:pPr>
                              <w:jc w:val="center"/>
                            </w:pPr>
                            <w:r>
                              <w:rPr>
                                <w:rStyle w:val="TitelChar"/>
                              </w:rPr>
                              <w:t xml:space="preserve"> </w:t>
                            </w:r>
                            <w:sdt>
                              <w:sdtPr>
                                <w:rPr>
                                  <w:rStyle w:val="TitelChar"/>
                                </w:rPr>
                                <w:alias w:val="Onderwerp"/>
                                <w:tag w:val=""/>
                                <w:id w:val="337745169"/>
                                <w:placeholder>
                                  <w:docPart w:val="5B2511CE8E324292928ED277BF3E84D4"/>
                                </w:placeholder>
                                <w:dataBinding w:prefixMappings="xmlns:ns0='http://purl.org/dc/elements/1.1/' xmlns:ns1='http://schemas.openxmlformats.org/package/2006/metadata/core-properties' " w:xpath="/ns1:coreProperties[1]/ns0:subject[1]" w:storeItemID="{6C3C8BC8-F283-45AE-878A-BAB7291924A1}"/>
                                <w:text/>
                              </w:sdtPr>
                              <w:sdtEndPr>
                                <w:rPr>
                                  <w:rStyle w:val="TitelChar"/>
                                </w:rPr>
                              </w:sdtEndPr>
                              <w:sdtContent>
                                <w:r w:rsidR="0064371D">
                                  <w:rPr>
                                    <w:rStyle w:val="TitelChar"/>
                                  </w:rPr>
                                  <w:t>Meldcode</w:t>
                                </w:r>
                              </w:sdtContent>
                            </w:sdt>
                          </w:p>
                          <w:p w14:paraId="43D0B825" w14:textId="77777777" w:rsidR="004F04E5" w:rsidRPr="00130B4C" w:rsidRDefault="00FC3DFD" w:rsidP="00130B4C">
                            <w:pPr>
                              <w:pStyle w:val="Ondertitel"/>
                              <w:jc w:val="center"/>
                              <w:rPr>
                                <w:lang w:val="nl-NL"/>
                              </w:rPr>
                            </w:pPr>
                            <w:r>
                              <w:rPr>
                                <w:lang w:val="nl-NL"/>
                              </w:rPr>
                              <w:t>Beleid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81343" id="Tekstvak 8" o:spid="_x0000_s1027" type="#_x0000_t202" style="position:absolute;margin-left:6.1pt;margin-top:644.3pt;width:480.6pt;height:78pt;z-index:25166438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" fillcolor="white [3201]" stroked="f" strokeweight=".5pt">
                <v:textbox>
                  <w:txbxContent>
                    <w:p w14:paraId="02098F72" w14:textId="00A1E0AA" w:rsidR="004F04E5" w:rsidRPr="004F04E5" w:rsidRDefault="00130B4C" w:rsidP="00130B4C">
                      <w:pPr>
                        <w:jc w:val="center"/>
                      </w:pPr>
                      <w:r>
                        <w:rPr>
                          <w:rStyle w:val="TitelChar"/>
                        </w:rPr>
                        <w:t xml:space="preserve"> </w:t>
                      </w:r>
                      <w:sdt>
                        <w:sdtPr>
                          <w:rPr>
                            <w:rStyle w:val="TitelChar"/>
                          </w:rPr>
                          <w:alias w:val="Onderwerp"/>
                          <w:tag w:val=""/>
                          <w:id w:val="337745169"/>
                          <w:placeholder>
                            <w:docPart w:val="5B2511CE8E324292928ED277BF3E84D4"/>
                          </w:placeholder>
                          <w:dataBinding w:prefixMappings="xmlns:ns0='http://purl.org/dc/elements/1.1/' xmlns:ns1='http://schemas.openxmlformats.org/package/2006/metadata/core-properties' " w:xpath="/ns1:coreProperties[1]/ns0:subject[1]" w:storeItemID="{6C3C8BC8-F283-45AE-878A-BAB7291924A1}"/>
                          <w:text/>
                        </w:sdtPr>
                        <w:sdtEndPr>
                          <w:rPr>
                            <w:rStyle w:val="TitelChar"/>
                          </w:rPr>
                        </w:sdtEndPr>
                        <w:sdtContent>
                          <w:r w:rsidR="0064371D">
                            <w:rPr>
                              <w:rStyle w:val="TitelChar"/>
                            </w:rPr>
                            <w:t>Meldcode</w:t>
                          </w:r>
                        </w:sdtContent>
                      </w:sdt>
                    </w:p>
                    <w:p w14:paraId="43D0B825" w14:textId="77777777" w:rsidR="004F04E5" w:rsidRPr="00130B4C" w:rsidRDefault="00FC3DFD" w:rsidP="00130B4C">
                      <w:pPr>
                        <w:pStyle w:val="Ondertitel"/>
                        <w:jc w:val="center"/>
                        <w:rPr>
                          <w:lang w:val="nl-NL"/>
                        </w:rPr>
                      </w:pPr>
                      <w:r>
                        <w:rPr>
                          <w:lang w:val="nl-NL"/>
                        </w:rPr>
                        <w:t>Beleid</w:t>
                      </w:r>
                    </w:p>
                  </w:txbxContent>
                </v:textbox>
                <w10:wrap anchorx="margin" anchory="page"/>
              </v:shape>
            </w:pict>
          </mc:Fallback>
        </mc:AlternateContent>
      </w:r>
      <w:r w:rsidR="004F04E5">
        <w:br w:type="page"/>
      </w:r>
    </w:p>
    <w:p w14:paraId="33D21431" w14:textId="77777777" w:rsidR="00130B4C" w:rsidRDefault="00130B4C">
      <w:pPr>
        <w:autoSpaceDE/>
        <w:autoSpaceDN/>
        <w:adjustRightInd/>
        <w:spacing w:line="240" w:lineRule="auto"/>
        <w:textAlignment w:val="auto"/>
        <w:sectPr w:rsidR="00130B4C" w:rsidSect="00AB6080">
          <w:headerReference w:type="default" r:id="rId12"/>
          <w:footerReference w:type="even" r:id="rId13"/>
          <w:footerReference w:type="default" r:id="rId14"/>
          <w:headerReference w:type="first" r:id="rId15"/>
          <w:footerReference w:type="first" r:id="rId16"/>
          <w:pgSz w:w="11906" w:h="16838"/>
          <w:pgMar w:top="1361" w:right="1021" w:bottom="1021" w:left="1021" w:header="709" w:footer="709" w:gutter="0"/>
          <w:pgNumType w:start="0" w:chapStyle="1"/>
          <w:cols w:space="708"/>
          <w:titlePg/>
          <w:docGrid w:linePitch="360"/>
        </w:sectPr>
      </w:pPr>
    </w:p>
    <w:p w14:paraId="2EF4CDFC" w14:textId="2DAF075B" w:rsidR="0064371D" w:rsidRDefault="0064371D" w:rsidP="0064371D">
      <w:pPr>
        <w:pStyle w:val="Geenafstand"/>
      </w:pPr>
    </w:p>
    <w:p w14:paraId="008F0276" w14:textId="77777777" w:rsidR="0064371D" w:rsidRPr="00775A01" w:rsidRDefault="0064371D" w:rsidP="0064371D">
      <w:pPr>
        <w:pStyle w:val="Kop1"/>
        <w:rPr>
          <w:lang w:val="nl-NL"/>
        </w:rPr>
      </w:pPr>
      <w:r w:rsidRPr="00775A01">
        <w:rPr>
          <w:lang w:val="nl-NL"/>
        </w:rPr>
        <w:t>De meldcode</w:t>
      </w:r>
    </w:p>
    <w:p w14:paraId="095E080B" w14:textId="77777777" w:rsidR="0064371D" w:rsidRPr="000639C0" w:rsidRDefault="0064371D" w:rsidP="0064371D">
      <w:pPr>
        <w:rPr>
          <w:rFonts w:ascii="Calibri" w:hAnsi="Calibri" w:cs="Calibri"/>
          <w:b/>
        </w:rPr>
      </w:pPr>
    </w:p>
    <w:p w14:paraId="776730B0" w14:textId="77777777" w:rsidR="0064371D" w:rsidRPr="000639C0" w:rsidRDefault="0064371D" w:rsidP="0064371D">
      <w:pPr>
        <w:rPr>
          <w:rFonts w:ascii="Calibri" w:hAnsi="Calibri" w:cs="Calibri"/>
        </w:rPr>
      </w:pPr>
      <w:r w:rsidRPr="000639C0">
        <w:rPr>
          <w:rFonts w:ascii="Calibri" w:hAnsi="Calibri" w:cs="Calibri"/>
        </w:rPr>
        <w:t xml:space="preserve">De school zorgt voor een veilige leef- en leeromgeving voor leerlingen en werknemers. De school schept een ordelijk onderwijsklimaat waarin alle betrokken weten waar ze aan toe zijn.  Op school werken wij met een meldcode ter bestrijding van kindermishandeling. Het doel van de meldcode is dat het geweld stopt en er hulp op gang komt. </w:t>
      </w:r>
    </w:p>
    <w:p w14:paraId="4CC3B919" w14:textId="77777777" w:rsidR="0064371D" w:rsidRPr="000639C0" w:rsidRDefault="0064371D" w:rsidP="0064371D">
      <w:pPr>
        <w:rPr>
          <w:rFonts w:ascii="Calibri" w:hAnsi="Calibri" w:cs="Calibri"/>
        </w:rPr>
      </w:pPr>
      <w:r w:rsidRPr="000639C0">
        <w:rPr>
          <w:rFonts w:ascii="Calibri" w:hAnsi="Calibri" w:cs="Calibri"/>
        </w:rPr>
        <w:t>Veiligheid kan onderscheiden worden in de:</w:t>
      </w:r>
    </w:p>
    <w:p w14:paraId="0BA0DE8F" w14:textId="77777777" w:rsidR="0064371D" w:rsidRPr="000639C0" w:rsidRDefault="0064371D" w:rsidP="0064371D">
      <w:pPr>
        <w:numPr>
          <w:ilvl w:val="0"/>
          <w:numId w:val="1"/>
        </w:numPr>
        <w:autoSpaceDE/>
        <w:autoSpaceDN/>
        <w:adjustRightInd/>
        <w:spacing w:line="240" w:lineRule="auto"/>
        <w:textAlignment w:val="auto"/>
        <w:rPr>
          <w:rFonts w:ascii="Calibri" w:hAnsi="Calibri" w:cs="Calibri"/>
        </w:rPr>
      </w:pPr>
      <w:r w:rsidRPr="000639C0">
        <w:rPr>
          <w:rFonts w:ascii="Calibri" w:hAnsi="Calibri" w:cs="Calibri"/>
          <w:b/>
        </w:rPr>
        <w:t xml:space="preserve">Groep: </w:t>
      </w:r>
      <w:r w:rsidRPr="000639C0">
        <w:rPr>
          <w:rFonts w:ascii="Calibri" w:hAnsi="Calibri" w:cs="Calibri"/>
        </w:rPr>
        <w:t xml:space="preserve">hier gaat het erom dat de leerkracht in staat is om een veilige sfeer in de klas te creëren, waarin kinderen zich optimaal kunnen ontwikkelen. </w:t>
      </w:r>
    </w:p>
    <w:p w14:paraId="3586CBB2" w14:textId="77777777" w:rsidR="0064371D" w:rsidRPr="000639C0" w:rsidRDefault="0064371D" w:rsidP="0064371D">
      <w:pPr>
        <w:numPr>
          <w:ilvl w:val="0"/>
          <w:numId w:val="1"/>
        </w:numPr>
        <w:autoSpaceDE/>
        <w:autoSpaceDN/>
        <w:adjustRightInd/>
        <w:spacing w:line="240" w:lineRule="auto"/>
        <w:textAlignment w:val="auto"/>
        <w:rPr>
          <w:rFonts w:ascii="Calibri" w:hAnsi="Calibri" w:cs="Calibri"/>
          <w:b/>
        </w:rPr>
      </w:pPr>
      <w:r w:rsidRPr="000639C0">
        <w:rPr>
          <w:rFonts w:ascii="Calibri" w:hAnsi="Calibri" w:cs="Calibri"/>
          <w:b/>
        </w:rPr>
        <w:t xml:space="preserve">School: </w:t>
      </w:r>
      <w:r w:rsidRPr="000639C0">
        <w:rPr>
          <w:rFonts w:ascii="Calibri" w:hAnsi="Calibri" w:cs="Calibri"/>
        </w:rPr>
        <w:t>op schoolniveau wordt een veilige sfeer gecreëerd waarin het voor kinderen en volwassen prettig is om te vertoeven</w:t>
      </w:r>
    </w:p>
    <w:p w14:paraId="0F414AE7" w14:textId="77777777" w:rsidR="0064371D" w:rsidRPr="000639C0" w:rsidRDefault="0064371D" w:rsidP="0064371D">
      <w:pPr>
        <w:numPr>
          <w:ilvl w:val="0"/>
          <w:numId w:val="1"/>
        </w:numPr>
        <w:autoSpaceDE/>
        <w:autoSpaceDN/>
        <w:adjustRightInd/>
        <w:spacing w:line="240" w:lineRule="auto"/>
        <w:textAlignment w:val="auto"/>
        <w:rPr>
          <w:rFonts w:ascii="Calibri" w:hAnsi="Calibri" w:cs="Calibri"/>
          <w:b/>
        </w:rPr>
      </w:pPr>
      <w:r w:rsidRPr="000639C0">
        <w:rPr>
          <w:rFonts w:ascii="Calibri" w:hAnsi="Calibri" w:cs="Calibri"/>
          <w:b/>
        </w:rPr>
        <w:t xml:space="preserve">Omgeving: </w:t>
      </w:r>
      <w:r w:rsidRPr="000639C0">
        <w:rPr>
          <w:rFonts w:ascii="Calibri" w:hAnsi="Calibri" w:cs="Calibri"/>
        </w:rPr>
        <w:t>ook de omgeving draagt bij aan het realiseren van een veilige sfeer. De school is geen op zichzelf staand instituut, maar onderhoudt indien nodig relaties met instanties die belangrijk zijn voor het geven van een juiste zorgverlening aan het kind. Tevens onderhoudt de school contacten met ouders en andere contacten die ertoe bijdragen dat de leef/speel omgeving van de kinderen zo veilig mogelijk is.</w:t>
      </w:r>
    </w:p>
    <w:p w14:paraId="56E32E39" w14:textId="77777777" w:rsidR="0064371D" w:rsidRPr="000639C0" w:rsidRDefault="0064371D" w:rsidP="0064371D">
      <w:pPr>
        <w:rPr>
          <w:rFonts w:ascii="Calibri" w:hAnsi="Calibri" w:cs="Calibri"/>
          <w:b/>
        </w:rPr>
      </w:pPr>
    </w:p>
    <w:p w14:paraId="64712449" w14:textId="77777777" w:rsidR="0064371D" w:rsidRPr="00EE7698" w:rsidRDefault="0064371D" w:rsidP="0064371D">
      <w:pPr>
        <w:pStyle w:val="Kop4"/>
      </w:pPr>
      <w:r w:rsidRPr="00EE7698">
        <w:t>Hieronder de stappen van de meldcode:</w:t>
      </w:r>
    </w:p>
    <w:p w14:paraId="6389EDB8" w14:textId="77777777" w:rsidR="0064371D" w:rsidRPr="000639C0" w:rsidRDefault="0064371D" w:rsidP="0064371D">
      <w:pPr>
        <w:rPr>
          <w:rFonts w:ascii="Calibri" w:hAnsi="Calibri" w:cs="Calibri"/>
        </w:rPr>
      </w:pPr>
      <w:r w:rsidRPr="000639C0">
        <w:rPr>
          <w:rFonts w:ascii="Calibri" w:hAnsi="Calibri" w:cs="Calibri"/>
        </w:rPr>
        <w:t>Stap 1</w:t>
      </w:r>
      <w:r w:rsidRPr="000639C0">
        <w:rPr>
          <w:rFonts w:ascii="Calibri" w:hAnsi="Calibri" w:cs="Calibri"/>
        </w:rPr>
        <w:tab/>
        <w:t>Signalen van huiselijk geweld en/of kindermishandeling worden in kaart gebracht en vastgelegd. Zie bijlage 1.</w:t>
      </w:r>
    </w:p>
    <w:p w14:paraId="3D718695" w14:textId="77777777" w:rsidR="0064371D" w:rsidRPr="000639C0" w:rsidRDefault="0064371D" w:rsidP="0064371D">
      <w:pPr>
        <w:rPr>
          <w:rFonts w:ascii="Calibri" w:hAnsi="Calibri" w:cs="Calibri"/>
        </w:rPr>
      </w:pPr>
      <w:r w:rsidRPr="000639C0">
        <w:rPr>
          <w:rFonts w:ascii="Calibri" w:hAnsi="Calibri" w:cs="Calibri"/>
        </w:rPr>
        <w:t>Stap 2</w:t>
      </w:r>
      <w:r w:rsidRPr="000639C0">
        <w:rPr>
          <w:rFonts w:ascii="Calibri" w:hAnsi="Calibri" w:cs="Calibri"/>
        </w:rPr>
        <w:tab/>
        <w:t>Overleg met schoolcontactpersoon of directeur.</w:t>
      </w:r>
    </w:p>
    <w:p w14:paraId="4744DAB2" w14:textId="77777777" w:rsidR="0064371D" w:rsidRPr="000639C0" w:rsidRDefault="0064371D" w:rsidP="0064371D">
      <w:pPr>
        <w:rPr>
          <w:rFonts w:ascii="Calibri" w:hAnsi="Calibri" w:cs="Calibri"/>
        </w:rPr>
      </w:pPr>
      <w:r w:rsidRPr="000639C0">
        <w:rPr>
          <w:rFonts w:ascii="Calibri" w:hAnsi="Calibri" w:cs="Calibri"/>
        </w:rPr>
        <w:t>Stap 3</w:t>
      </w:r>
      <w:r w:rsidRPr="000639C0">
        <w:rPr>
          <w:rFonts w:ascii="Calibri" w:hAnsi="Calibri" w:cs="Calibri"/>
        </w:rPr>
        <w:tab/>
        <w:t>Bespreek de signalen met de ouder. Openheid over de signalen en de zorgen moet een grondhouding zijn voor iedere beroepskracht.</w:t>
      </w:r>
    </w:p>
    <w:p w14:paraId="3786ACF7" w14:textId="77777777" w:rsidR="0064371D" w:rsidRPr="000639C0" w:rsidRDefault="0064371D" w:rsidP="0064371D">
      <w:pPr>
        <w:rPr>
          <w:rFonts w:ascii="Calibri" w:hAnsi="Calibri" w:cs="Calibri"/>
        </w:rPr>
      </w:pPr>
      <w:r w:rsidRPr="000639C0">
        <w:rPr>
          <w:rFonts w:ascii="Calibri" w:hAnsi="Calibri" w:cs="Calibri"/>
        </w:rPr>
        <w:t>Stap 4</w:t>
      </w:r>
      <w:r w:rsidRPr="000639C0">
        <w:rPr>
          <w:rFonts w:ascii="Calibri" w:hAnsi="Calibri" w:cs="Calibri"/>
        </w:rPr>
        <w:tab/>
        <w:t>Maak de balans op: taxeer de risico’s en schat in wat de aard en de ernst van het geweld is.</w:t>
      </w:r>
    </w:p>
    <w:p w14:paraId="44A65274" w14:textId="77777777" w:rsidR="0064371D" w:rsidRDefault="0064371D" w:rsidP="0064371D">
      <w:pPr>
        <w:rPr>
          <w:rFonts w:ascii="Calibri" w:hAnsi="Calibri" w:cs="Calibri"/>
        </w:rPr>
      </w:pPr>
      <w:r w:rsidRPr="000639C0">
        <w:rPr>
          <w:rFonts w:ascii="Calibri" w:hAnsi="Calibri" w:cs="Calibri"/>
        </w:rPr>
        <w:t>Stap 5</w:t>
      </w:r>
      <w:r w:rsidRPr="000639C0">
        <w:rPr>
          <w:rFonts w:ascii="Calibri" w:hAnsi="Calibri" w:cs="Calibri"/>
        </w:rPr>
        <w:tab/>
        <w:t>Kom tot een besluit. Al het voorgaande leidt tot het komen tot een besluit. Een mogelijkheid is om een SISA-melding of AMK-melding te doen. Dit verloopt altijd via de vertrouwenspersoon</w:t>
      </w:r>
      <w:r>
        <w:rPr>
          <w:rFonts w:ascii="Calibri" w:hAnsi="Calibri" w:cs="Calibri"/>
        </w:rPr>
        <w:t>.</w:t>
      </w:r>
      <w:r w:rsidRPr="000639C0">
        <w:rPr>
          <w:rFonts w:ascii="Calibri" w:hAnsi="Calibri" w:cs="Calibri"/>
        </w:rPr>
        <w:t xml:space="preserve"> Door leerkrachten wordt in principe niet met externe instanties (als jeugdzorg) gesproken, deze gesprekken verlopen via vertrouwenspersoon en/of directeur. Aandachtspunt</w:t>
      </w:r>
      <w:r>
        <w:rPr>
          <w:rFonts w:ascii="Calibri" w:hAnsi="Calibri" w:cs="Calibri"/>
        </w:rPr>
        <w:t>:</w:t>
      </w:r>
      <w:r w:rsidRPr="000639C0">
        <w:rPr>
          <w:rFonts w:ascii="Calibri" w:hAnsi="Calibri" w:cs="Calibri"/>
        </w:rPr>
        <w:t xml:space="preserve"> Er wordt van verslaglegging altijd een kopie voor de school gevraagd. </w:t>
      </w:r>
    </w:p>
    <w:p w14:paraId="3BB5F3FF" w14:textId="77777777" w:rsidR="0064371D" w:rsidRDefault="0064371D" w:rsidP="0064371D">
      <w:pPr>
        <w:rPr>
          <w:rFonts w:ascii="Calibri" w:hAnsi="Calibri" w:cs="Calibri"/>
        </w:rPr>
      </w:pPr>
    </w:p>
    <w:p w14:paraId="4E5E5EE5" w14:textId="77777777" w:rsidR="0064371D" w:rsidRDefault="0064371D" w:rsidP="0064371D">
      <w:pPr>
        <w:rPr>
          <w:rFonts w:ascii="Calibri" w:hAnsi="Calibri" w:cs="Calibri"/>
        </w:rPr>
      </w:pPr>
    </w:p>
    <w:p w14:paraId="156B4831" w14:textId="77777777" w:rsidR="0064371D" w:rsidRDefault="0064371D" w:rsidP="0064371D">
      <w:pPr>
        <w:rPr>
          <w:rFonts w:ascii="Calibri" w:hAnsi="Calibri" w:cs="Calibri"/>
        </w:rPr>
      </w:pPr>
    </w:p>
    <w:p w14:paraId="4FBD40D7" w14:textId="77777777" w:rsidR="0064371D" w:rsidRDefault="0064371D" w:rsidP="0064371D">
      <w:pPr>
        <w:rPr>
          <w:rFonts w:ascii="Calibri" w:hAnsi="Calibri" w:cs="Calibri"/>
        </w:rPr>
      </w:pPr>
    </w:p>
    <w:p w14:paraId="2A6D450F" w14:textId="77777777" w:rsidR="0064371D" w:rsidRDefault="0064371D" w:rsidP="0064371D">
      <w:pPr>
        <w:rPr>
          <w:rFonts w:ascii="Calibri" w:hAnsi="Calibri" w:cs="Calibri"/>
        </w:rPr>
      </w:pPr>
    </w:p>
    <w:p w14:paraId="3CFF18D5" w14:textId="77777777" w:rsidR="0064371D" w:rsidRDefault="0064371D" w:rsidP="0064371D">
      <w:pPr>
        <w:rPr>
          <w:rFonts w:ascii="Calibri" w:hAnsi="Calibri" w:cs="Calibri"/>
        </w:rPr>
      </w:pPr>
    </w:p>
    <w:p w14:paraId="216868B1" w14:textId="77777777" w:rsidR="0064371D" w:rsidRDefault="0064371D" w:rsidP="0064371D">
      <w:pPr>
        <w:rPr>
          <w:rFonts w:ascii="Calibri" w:hAnsi="Calibri" w:cs="Calibri"/>
        </w:rPr>
      </w:pPr>
    </w:p>
    <w:p w14:paraId="3D850274" w14:textId="77777777" w:rsidR="0064371D" w:rsidRDefault="0064371D" w:rsidP="0064371D">
      <w:pPr>
        <w:rPr>
          <w:rFonts w:ascii="Calibri" w:hAnsi="Calibri" w:cs="Calibri"/>
        </w:rPr>
      </w:pPr>
    </w:p>
    <w:p w14:paraId="32BBDFCD" w14:textId="77777777" w:rsidR="0064371D" w:rsidRDefault="0064371D" w:rsidP="0064371D">
      <w:pPr>
        <w:rPr>
          <w:rFonts w:ascii="Calibri" w:hAnsi="Calibri" w:cs="Calibri"/>
        </w:rPr>
      </w:pPr>
    </w:p>
    <w:p w14:paraId="6C859622" w14:textId="77777777" w:rsidR="0064371D" w:rsidRDefault="0064371D" w:rsidP="0064371D">
      <w:pPr>
        <w:rPr>
          <w:rFonts w:ascii="Calibri" w:hAnsi="Calibri" w:cs="Calibri"/>
        </w:rPr>
      </w:pPr>
    </w:p>
    <w:p w14:paraId="5BDD8E4F" w14:textId="77777777" w:rsidR="0064371D" w:rsidRDefault="0064371D" w:rsidP="0064371D">
      <w:pPr>
        <w:rPr>
          <w:rFonts w:ascii="Calibri" w:hAnsi="Calibri" w:cs="Calibri"/>
        </w:rPr>
      </w:pPr>
    </w:p>
    <w:p w14:paraId="5DA9658F" w14:textId="77777777" w:rsidR="0064371D" w:rsidRDefault="0064371D" w:rsidP="0064371D">
      <w:pPr>
        <w:rPr>
          <w:rFonts w:ascii="Calibri" w:hAnsi="Calibri" w:cs="Calibri"/>
        </w:rPr>
      </w:pPr>
    </w:p>
    <w:p w14:paraId="46A9F843" w14:textId="77777777" w:rsidR="0064371D" w:rsidRDefault="0064371D" w:rsidP="0064371D">
      <w:pPr>
        <w:rPr>
          <w:rFonts w:ascii="Calibri" w:hAnsi="Calibri" w:cs="Calibri"/>
        </w:rPr>
      </w:pPr>
    </w:p>
    <w:p w14:paraId="01A60FF7" w14:textId="77777777" w:rsidR="0064371D" w:rsidRDefault="0064371D" w:rsidP="0064371D">
      <w:pPr>
        <w:rPr>
          <w:rFonts w:ascii="Calibri" w:hAnsi="Calibri" w:cs="Calibri"/>
        </w:rPr>
      </w:pPr>
    </w:p>
    <w:p w14:paraId="5ABF203D" w14:textId="77777777" w:rsidR="0064371D" w:rsidRDefault="0064371D" w:rsidP="0064371D">
      <w:pPr>
        <w:rPr>
          <w:rFonts w:ascii="Calibri" w:hAnsi="Calibri" w:cs="Calibri"/>
        </w:rPr>
      </w:pPr>
    </w:p>
    <w:p w14:paraId="7144B620" w14:textId="77777777" w:rsidR="0064371D" w:rsidRDefault="0064371D" w:rsidP="0064371D">
      <w:pPr>
        <w:rPr>
          <w:rFonts w:ascii="Calibri" w:hAnsi="Calibri" w:cs="Calibri"/>
        </w:rPr>
      </w:pPr>
    </w:p>
    <w:p w14:paraId="740BD97D" w14:textId="77777777" w:rsidR="0064371D" w:rsidRDefault="0064371D" w:rsidP="0064371D">
      <w:pPr>
        <w:rPr>
          <w:rFonts w:ascii="Calibri" w:hAnsi="Calibri" w:cs="Calibri"/>
        </w:rPr>
      </w:pPr>
    </w:p>
    <w:p w14:paraId="05A397F6" w14:textId="77777777" w:rsidR="0064371D" w:rsidRDefault="0064371D" w:rsidP="0064371D">
      <w:pPr>
        <w:rPr>
          <w:rFonts w:ascii="Calibri" w:hAnsi="Calibri" w:cs="Calibri"/>
        </w:rPr>
      </w:pPr>
    </w:p>
    <w:p w14:paraId="70095C1B" w14:textId="77777777" w:rsidR="0064371D" w:rsidRDefault="0064371D" w:rsidP="0064371D">
      <w:pPr>
        <w:rPr>
          <w:rFonts w:ascii="Calibri" w:hAnsi="Calibri" w:cs="Calibri"/>
        </w:rPr>
      </w:pPr>
    </w:p>
    <w:p w14:paraId="321F6A4D" w14:textId="77777777" w:rsidR="0064371D" w:rsidRPr="00775A01" w:rsidRDefault="0064371D" w:rsidP="0064371D">
      <w:pPr>
        <w:rPr>
          <w:rFonts w:ascii="Calibri" w:hAnsi="Calibri" w:cs="Calibri"/>
        </w:rPr>
      </w:pPr>
      <w:r>
        <w:rPr>
          <w:noProof/>
        </w:rPr>
        <mc:AlternateContent>
          <mc:Choice Requires="wps">
            <w:drawing>
              <wp:anchor distT="0" distB="0" distL="114300" distR="114300" simplePos="0" relativeHeight="251668480" behindDoc="0" locked="0" layoutInCell="1" allowOverlap="1" wp14:anchorId="6447CDD1" wp14:editId="31AFC343">
                <wp:simplePos x="0" y="0"/>
                <wp:positionH relativeFrom="column">
                  <wp:posOffset>-648335</wp:posOffset>
                </wp:positionH>
                <wp:positionV relativeFrom="page">
                  <wp:posOffset>9719497</wp:posOffset>
                </wp:positionV>
                <wp:extent cx="7551793" cy="933228"/>
                <wp:effectExtent l="0" t="0" r="5080" b="0"/>
                <wp:wrapNone/>
                <wp:docPr id="3" name="Tekstvak 3"/>
                <wp:cNvGraphicFramePr/>
                <a:graphic xmlns:a="http://schemas.openxmlformats.org/drawingml/2006/main">
                  <a:graphicData uri="http://schemas.microsoft.com/office/word/2010/wordprocessingShape">
                    <wps:wsp>
                      <wps:cNvSpPr txBox="1"/>
                      <wps:spPr>
                        <a:xfrm>
                          <a:off x="0" y="0"/>
                          <a:ext cx="7551793" cy="933228"/>
                        </a:xfrm>
                        <a:prstGeom prst="rect">
                          <a:avLst/>
                        </a:prstGeom>
                        <a:solidFill>
                          <a:schemeClr val="lt1"/>
                        </a:solidFill>
                        <a:ln w="6350">
                          <a:noFill/>
                        </a:ln>
                      </wps:spPr>
                      <wps:txbx>
                        <w:txbxContent>
                          <w:p w14:paraId="56BC7880" w14:textId="77777777" w:rsidR="0064371D" w:rsidRDefault="0064371D" w:rsidP="00643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7CDD1" id="Tekstvak 3" o:spid="_x0000_s1028" type="#_x0000_t202" style="position:absolute;margin-left:-51.05pt;margin-top:765.3pt;width:594.6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" fillcolor="white [3201]" stroked="f" strokeweight=".5pt">
                <v:textbox>
                  <w:txbxContent>
                    <w:p w14:paraId="56BC7880" w14:textId="77777777" w:rsidR="0064371D" w:rsidRDefault="0064371D" w:rsidP="0064371D">
                      <w:pPr>
                        <w:jc w:val="center"/>
                      </w:pP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3EE2B03D" wp14:editId="198FF844">
                <wp:simplePos x="0" y="0"/>
                <wp:positionH relativeFrom="margin">
                  <wp:posOffset>77470</wp:posOffset>
                </wp:positionH>
                <wp:positionV relativeFrom="page">
                  <wp:posOffset>8182610</wp:posOffset>
                </wp:positionV>
                <wp:extent cx="6103620" cy="990600"/>
                <wp:effectExtent l="0" t="0" r="5080" b="0"/>
                <wp:wrapNone/>
                <wp:docPr id="4" name="Tekstvak 4"/>
                <wp:cNvGraphicFramePr/>
                <a:graphic xmlns:a="http://schemas.openxmlformats.org/drawingml/2006/main">
                  <a:graphicData uri="http://schemas.microsoft.com/office/word/2010/wordprocessingShape">
                    <wps:wsp>
                      <wps:cNvSpPr txBox="1"/>
                      <wps:spPr>
                        <a:xfrm>
                          <a:off x="0" y="0"/>
                          <a:ext cx="6103620" cy="990600"/>
                        </a:xfrm>
                        <a:prstGeom prst="rect">
                          <a:avLst/>
                        </a:prstGeom>
                        <a:solidFill>
                          <a:schemeClr val="lt1"/>
                        </a:solidFill>
                        <a:ln w="6350">
                          <a:noFill/>
                        </a:ln>
                      </wps:spPr>
                      <wps:txbx>
                        <w:txbxContent>
                          <w:p w14:paraId="7F9B62F6" w14:textId="77777777" w:rsidR="0064371D" w:rsidRPr="004F04E5" w:rsidRDefault="0064371D" w:rsidP="0064371D">
                            <w:pPr>
                              <w:jc w:val="center"/>
                            </w:pPr>
                            <w:r>
                              <w:rPr>
                                <w:rStyle w:val="TitelCh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2B03D" id="Tekstvak 4" o:spid="_x0000_s1029" type="#_x0000_t202" style="position:absolute;margin-left:6.1pt;margin-top:644.3pt;width:480.6pt;height:78pt;z-index:2516674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" fillcolor="white [3201]" stroked="f" strokeweight=".5pt">
                <v:textbox>
                  <w:txbxContent>
                    <w:p w14:paraId="7F9B62F6" w14:textId="77777777" w:rsidR="0064371D" w:rsidRPr="004F04E5" w:rsidRDefault="0064371D" w:rsidP="0064371D">
                      <w:pPr>
                        <w:jc w:val="center"/>
                      </w:pPr>
                      <w:r>
                        <w:rPr>
                          <w:rStyle w:val="TitelChar"/>
                        </w:rPr>
                        <w:t xml:space="preserve"> </w:t>
                      </w:r>
                    </w:p>
                  </w:txbxContent>
                </v:textbox>
                <w10:wrap anchorx="margin" anchory="page"/>
              </v:shape>
            </w:pict>
          </mc:Fallback>
        </mc:AlternateContent>
      </w:r>
    </w:p>
    <w:p w14:paraId="7A3DD46D" w14:textId="77777777" w:rsidR="0064371D" w:rsidRPr="000639C0" w:rsidRDefault="0064371D" w:rsidP="0064371D">
      <w:pPr>
        <w:rPr>
          <w:rFonts w:ascii="Calibri" w:hAnsi="Calibri" w:cs="Calibri"/>
          <w:b/>
        </w:rPr>
      </w:pPr>
    </w:p>
    <w:p w14:paraId="31077D27" w14:textId="77777777" w:rsidR="0064371D" w:rsidRDefault="0064371D" w:rsidP="0064371D">
      <w:pPr>
        <w:pStyle w:val="Kop1"/>
        <w:rPr>
          <w:lang w:val="nl-NL"/>
        </w:rPr>
      </w:pPr>
      <w:bookmarkStart w:id="0" w:name="_Toc315689174"/>
    </w:p>
    <w:p w14:paraId="310B4C3D" w14:textId="2EBA02BB" w:rsidR="0064371D" w:rsidRPr="00775A01" w:rsidRDefault="0064371D" w:rsidP="0064371D">
      <w:pPr>
        <w:pStyle w:val="Kop1"/>
        <w:rPr>
          <w:lang w:val="nl-NL"/>
        </w:rPr>
      </w:pPr>
      <w:r w:rsidRPr="00775A01">
        <w:rPr>
          <w:lang w:val="nl-NL"/>
        </w:rPr>
        <w:lastRenderedPageBreak/>
        <w:t>Protocol vermoedens van kindermishandeling</w:t>
      </w:r>
      <w:bookmarkEnd w:id="0"/>
    </w:p>
    <w:p w14:paraId="197896B4" w14:textId="77777777" w:rsidR="0064371D" w:rsidRPr="000639C0" w:rsidRDefault="0064371D" w:rsidP="0064371D">
      <w:pPr>
        <w:spacing w:after="200"/>
        <w:rPr>
          <w:rFonts w:ascii="Calibri" w:eastAsia="Cambria" w:hAnsi="Calibri" w:cs="Calibri"/>
        </w:rPr>
      </w:pPr>
      <w:r w:rsidRPr="000639C0">
        <w:rPr>
          <w:rFonts w:ascii="Calibri" w:eastAsia="Cambria" w:hAnsi="Calibri" w:cs="Calibri"/>
        </w:rPr>
        <w:t>Bij vermoeden dat er iets aan de hand is met het kind en/ of de gezinssituatie in relatie tot opvoedingsproblematiek m.b.t. geweld en kindermishandeling.</w:t>
      </w:r>
    </w:p>
    <w:p w14:paraId="423A495D" w14:textId="77777777" w:rsidR="0064371D" w:rsidRPr="000639C0" w:rsidRDefault="0064371D" w:rsidP="0064371D">
      <w:pPr>
        <w:spacing w:after="200"/>
        <w:outlineLvl w:val="0"/>
        <w:rPr>
          <w:rFonts w:ascii="Calibri" w:eastAsia="Cambria" w:hAnsi="Calibri" w:cs="Calibri"/>
          <w:b/>
        </w:rPr>
      </w:pPr>
      <w:r w:rsidRPr="000639C0">
        <w:rPr>
          <w:rFonts w:ascii="Calibri" w:eastAsia="Cambria" w:hAnsi="Calibri" w:cs="Calibri"/>
          <w:b/>
        </w:rPr>
        <w:t>Stappenplan</w:t>
      </w:r>
    </w:p>
    <w:p w14:paraId="511D43AF" w14:textId="77777777" w:rsidR="0064371D" w:rsidRPr="000639C0" w:rsidRDefault="0064371D" w:rsidP="0064371D">
      <w:pPr>
        <w:spacing w:after="200"/>
        <w:outlineLvl w:val="0"/>
        <w:rPr>
          <w:rFonts w:ascii="Calibri" w:eastAsia="Cambria" w:hAnsi="Calibri" w:cs="Calibri"/>
          <w:b/>
        </w:rPr>
      </w:pPr>
      <w:r w:rsidRPr="000639C0">
        <w:rPr>
          <w:rFonts w:ascii="Calibri" w:eastAsia="Cambria" w:hAnsi="Calibri" w:cs="Calibri"/>
          <w:b/>
        </w:rPr>
        <w:t>Signaleren: zie bijlage 1</w:t>
      </w:r>
    </w:p>
    <w:p w14:paraId="6ABA74AD" w14:textId="77777777" w:rsidR="0064371D" w:rsidRPr="000639C0" w:rsidRDefault="0064371D" w:rsidP="0064371D">
      <w:pPr>
        <w:spacing w:after="200"/>
        <w:ind w:left="360"/>
        <w:rPr>
          <w:rFonts w:ascii="Calibri" w:eastAsia="Cambria" w:hAnsi="Calibri" w:cs="Calibri"/>
        </w:rPr>
      </w:pPr>
      <w:r w:rsidRPr="000639C0">
        <w:rPr>
          <w:rFonts w:ascii="Calibri" w:eastAsia="Cambria" w:hAnsi="Calibri" w:cs="Calibri"/>
        </w:rPr>
        <w:t>Tijdspad: start na 3 weken aanhoudende zorgen(starten van het informele circuit):</w:t>
      </w:r>
    </w:p>
    <w:p w14:paraId="0E1B0477"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signaleert, de leerkracht vangt signalen op, de leerkracht maakt zich zorgen over een kind, de leerkracht houdt een logboek bij.</w:t>
      </w:r>
    </w:p>
    <w:p w14:paraId="3D87071F"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benoemt de signalen aan de ouders, deelt de ouders mede dat de signalen bijgehouden worden in een logboekje.</w:t>
      </w:r>
    </w:p>
    <w:p w14:paraId="00290B74" w14:textId="77777777" w:rsidR="0064371D" w:rsidRPr="000639C0" w:rsidRDefault="0064371D" w:rsidP="0064371D">
      <w:pPr>
        <w:spacing w:after="200"/>
        <w:ind w:left="1080"/>
        <w:contextualSpacing/>
        <w:rPr>
          <w:rFonts w:ascii="Calibri" w:eastAsia="Cambria" w:hAnsi="Calibri" w:cs="Calibri"/>
        </w:rPr>
      </w:pPr>
      <w:r w:rsidRPr="000639C0">
        <w:rPr>
          <w:rFonts w:ascii="Calibri" w:eastAsia="Cambria" w:hAnsi="Calibri" w:cs="Calibri"/>
        </w:rPr>
        <w:t xml:space="preserve">      De mogelijkheid van SMW besproken. Ouders worden regelmatig op de </w:t>
      </w:r>
    </w:p>
    <w:p w14:paraId="41A916CA" w14:textId="77777777" w:rsidR="0064371D" w:rsidRPr="000639C0" w:rsidRDefault="0064371D" w:rsidP="0064371D">
      <w:pPr>
        <w:spacing w:after="200"/>
        <w:ind w:left="1080"/>
        <w:contextualSpacing/>
        <w:rPr>
          <w:rFonts w:ascii="Calibri" w:eastAsia="Cambria" w:hAnsi="Calibri" w:cs="Calibri"/>
        </w:rPr>
      </w:pPr>
      <w:r w:rsidRPr="000639C0">
        <w:rPr>
          <w:rFonts w:ascii="Calibri" w:eastAsia="Cambria" w:hAnsi="Calibri" w:cs="Calibri"/>
        </w:rPr>
        <w:t xml:space="preserve">      hoogte gehouden.</w:t>
      </w:r>
    </w:p>
    <w:p w14:paraId="0EDC1F53"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Pr>
          <w:rFonts w:ascii="Calibri" w:eastAsia="Cambria" w:hAnsi="Calibri" w:cs="Calibri"/>
        </w:rPr>
        <w:t>Z</w:t>
      </w:r>
      <w:r w:rsidRPr="000639C0">
        <w:rPr>
          <w:rFonts w:ascii="Calibri" w:eastAsia="Cambria" w:hAnsi="Calibri" w:cs="Calibri"/>
        </w:rPr>
        <w:t>orgen met de ouders, ouders worden op de hoogte gehouden.</w:t>
      </w:r>
    </w:p>
    <w:p w14:paraId="2DAA7025"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deelt de zorgen met collega’s en SMW in het informele circuit op de school.</w:t>
      </w:r>
    </w:p>
    <w:p w14:paraId="7E9D0FBB"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Het startpunt is na 3 weken aanhoudende zorgen dan komt het kind automatisch in het zorgcircuit.</w:t>
      </w:r>
    </w:p>
    <w:p w14:paraId="6A718665"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meldt na 3 weken aanhoudende zorgen het  kind bij de IB-er i.v.m. het opstarten van het zorgcircuit.</w:t>
      </w:r>
    </w:p>
    <w:p w14:paraId="203DCE80"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SMW heeft bij de signaleringsfase een ondersteunende rol.</w:t>
      </w:r>
    </w:p>
    <w:p w14:paraId="7E27B700" w14:textId="77777777" w:rsidR="0064371D" w:rsidRPr="000639C0" w:rsidRDefault="0064371D" w:rsidP="0064371D">
      <w:pPr>
        <w:numPr>
          <w:ilvl w:val="0"/>
          <w:numId w:val="2"/>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Bij “ernstige” gevallen, signalen voorleggen bij de ouders, SMW aanbieden, bij tegenwerking AMK raadplegen voor advies.</w:t>
      </w:r>
    </w:p>
    <w:p w14:paraId="54A4652C" w14:textId="77777777" w:rsidR="0064371D" w:rsidRPr="000639C0" w:rsidRDefault="0064371D" w:rsidP="0064371D">
      <w:pPr>
        <w:spacing w:after="200"/>
        <w:ind w:left="1080"/>
        <w:contextualSpacing/>
        <w:rPr>
          <w:rFonts w:ascii="Calibri" w:eastAsia="Cambria" w:hAnsi="Calibri" w:cs="Calibri"/>
        </w:rPr>
      </w:pPr>
    </w:p>
    <w:p w14:paraId="04DFF0B9" w14:textId="77777777" w:rsidR="0064371D" w:rsidRPr="000639C0" w:rsidRDefault="0064371D" w:rsidP="0064371D">
      <w:pPr>
        <w:spacing w:after="200"/>
        <w:contextualSpacing/>
        <w:rPr>
          <w:rFonts w:ascii="Calibri" w:eastAsia="Cambria" w:hAnsi="Calibri" w:cs="Calibri"/>
        </w:rPr>
      </w:pPr>
      <w:r w:rsidRPr="000639C0">
        <w:rPr>
          <w:rFonts w:ascii="Calibri" w:eastAsia="Cambria" w:hAnsi="Calibri" w:cs="Calibri"/>
          <w:b/>
        </w:rPr>
        <w:t>Verhelderen:</w:t>
      </w:r>
    </w:p>
    <w:p w14:paraId="1E2291E5" w14:textId="77777777" w:rsidR="0064371D" w:rsidRPr="000639C0" w:rsidRDefault="0064371D" w:rsidP="0064371D">
      <w:pPr>
        <w:spacing w:after="200"/>
        <w:ind w:left="360"/>
        <w:contextualSpacing/>
        <w:rPr>
          <w:rFonts w:ascii="Calibri" w:eastAsia="Cambria" w:hAnsi="Calibri" w:cs="Calibri"/>
        </w:rPr>
      </w:pPr>
      <w:r w:rsidRPr="000639C0">
        <w:rPr>
          <w:rFonts w:ascii="Calibri" w:eastAsia="Cambria" w:hAnsi="Calibri" w:cs="Calibri"/>
        </w:rPr>
        <w:t>Tijdpad: start na aanmelding bij IB-er, na gesprekken met ouders en na informele gesprekken met collega’s, stap 1 en 2 mogen maximaal 2 maanden duren(starten van het formele circuit):</w:t>
      </w:r>
    </w:p>
    <w:p w14:paraId="2F43C9DF"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 xml:space="preserve">De leerkracht start dossiervorming: data, overleggen, observeren, vastleggen van gegevens. </w:t>
      </w:r>
      <w:r w:rsidRPr="000639C0">
        <w:rPr>
          <w:rFonts w:ascii="Calibri" w:eastAsia="Cambria" w:hAnsi="Calibri" w:cs="Calibri"/>
          <w:b/>
        </w:rPr>
        <w:t>Dit met behulp bijlage 2</w:t>
      </w:r>
      <w:r w:rsidRPr="000639C0">
        <w:rPr>
          <w:rFonts w:ascii="Calibri" w:eastAsia="Cambria" w:hAnsi="Calibri" w:cs="Calibri"/>
        </w:rPr>
        <w:t xml:space="preserve"> </w:t>
      </w:r>
    </w:p>
    <w:p w14:paraId="56A43505"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leerkracht(indien wenselijk samen met IB-er en SMW-er) verzamelt informatie intern/extern(consulteren van het AMK).</w:t>
      </w:r>
    </w:p>
    <w:p w14:paraId="7492E5D1"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en IB-er en schoolmaatschappelijk werk bekijken en bespreken welke mogelijkheden zijn er al( welke ingangen/contacten zijn er al).</w:t>
      </w:r>
    </w:p>
    <w:p w14:paraId="42877D6F"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bespreekt met de ouders welke mogelijkheden wenselijk zijn.</w:t>
      </w:r>
    </w:p>
    <w:p w14:paraId="62E3E490"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directeur wordt op de hoogte gesteld van het traject.</w:t>
      </w:r>
    </w:p>
    <w:p w14:paraId="5BC44EF6" w14:textId="77777777" w:rsidR="0064371D" w:rsidRPr="000639C0" w:rsidRDefault="0064371D" w:rsidP="0064371D">
      <w:pPr>
        <w:spacing w:after="200"/>
        <w:contextualSpacing/>
        <w:rPr>
          <w:rFonts w:ascii="Calibri" w:eastAsia="Cambria" w:hAnsi="Calibri" w:cs="Calibri"/>
        </w:rPr>
      </w:pPr>
    </w:p>
    <w:p w14:paraId="15162DBA"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Plan van aanpak:</w:t>
      </w:r>
    </w:p>
    <w:p w14:paraId="0EE503CD" w14:textId="77777777" w:rsidR="0064371D" w:rsidRPr="000639C0" w:rsidRDefault="0064371D" w:rsidP="0064371D">
      <w:pPr>
        <w:spacing w:after="200"/>
        <w:ind w:left="360"/>
        <w:contextualSpacing/>
        <w:rPr>
          <w:rFonts w:ascii="Calibri" w:eastAsia="Cambria" w:hAnsi="Calibri" w:cs="Calibri"/>
        </w:rPr>
      </w:pPr>
      <w:r w:rsidRPr="000639C0">
        <w:rPr>
          <w:rFonts w:ascii="Calibri" w:eastAsia="Cambria" w:hAnsi="Calibri" w:cs="Calibri"/>
        </w:rPr>
        <w:t xml:space="preserve">Start na stap 1 en 2 nadat alle mogelijkheden zijn bekeken en besproken met de ouders. </w:t>
      </w:r>
    </w:p>
    <w:p w14:paraId="02CF910A" w14:textId="77777777" w:rsidR="0064371D" w:rsidRPr="000639C0" w:rsidRDefault="0064371D" w:rsidP="0064371D">
      <w:pPr>
        <w:spacing w:after="200"/>
        <w:ind w:left="360"/>
        <w:contextualSpacing/>
        <w:rPr>
          <w:rFonts w:ascii="Calibri" w:eastAsia="Cambria" w:hAnsi="Calibri" w:cs="Calibri"/>
        </w:rPr>
      </w:pPr>
      <w:r w:rsidRPr="000639C0">
        <w:rPr>
          <w:rFonts w:ascii="Calibri" w:eastAsia="Cambria" w:hAnsi="Calibri" w:cs="Calibri"/>
        </w:rPr>
        <w:t>Samen met de ouders wordt er met elkaar de keuze gemaakt voor een plan van aanpak.</w:t>
      </w:r>
    </w:p>
    <w:p w14:paraId="6FFBDDA2"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De leerkracht houdt informeel contact met de ouders en het kind i.v.m. het instant houden van de relatie.</w:t>
      </w:r>
    </w:p>
    <w:p w14:paraId="2C72881E" w14:textId="77777777" w:rsidR="0064371D" w:rsidRPr="000639C0" w:rsidRDefault="0064371D" w:rsidP="0064371D">
      <w:pPr>
        <w:numPr>
          <w:ilvl w:val="1"/>
          <w:numId w:val="3"/>
        </w:numPr>
        <w:autoSpaceDE/>
        <w:autoSpaceDN/>
        <w:adjustRightInd/>
        <w:spacing w:after="200" w:line="240" w:lineRule="auto"/>
        <w:contextualSpacing/>
        <w:textAlignment w:val="auto"/>
        <w:rPr>
          <w:rFonts w:ascii="Calibri" w:eastAsia="Cambria" w:hAnsi="Calibri" w:cs="Calibri"/>
          <w:b/>
        </w:rPr>
      </w:pPr>
      <w:r w:rsidRPr="000639C0">
        <w:rPr>
          <w:rFonts w:ascii="Calibri" w:eastAsia="Cambria" w:hAnsi="Calibri" w:cs="Calibri"/>
        </w:rPr>
        <w:t>De directeur(school als instituut) start het formele traject(plan van aanpak) samen met de ouders, afspraken worden gemaakt, vastgelegd ondertekend en nagekomen.</w:t>
      </w:r>
    </w:p>
    <w:p w14:paraId="40DC9F78" w14:textId="77777777" w:rsidR="0064371D" w:rsidRPr="000639C0" w:rsidRDefault="0064371D" w:rsidP="0064371D">
      <w:pPr>
        <w:spacing w:after="200"/>
        <w:ind w:left="708"/>
        <w:contextualSpacing/>
        <w:rPr>
          <w:rFonts w:ascii="Calibri" w:eastAsia="Cambria" w:hAnsi="Calibri" w:cs="Calibri"/>
          <w:b/>
        </w:rPr>
      </w:pPr>
    </w:p>
    <w:p w14:paraId="6ADE9DC0"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Twee mogelijkheden:</w:t>
      </w:r>
    </w:p>
    <w:p w14:paraId="7956C2D0" w14:textId="77777777" w:rsidR="0064371D" w:rsidRPr="000639C0" w:rsidRDefault="0064371D" w:rsidP="0064371D">
      <w:pPr>
        <w:numPr>
          <w:ilvl w:val="0"/>
          <w:numId w:val="4"/>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ouders gaan vrijwillig mee in het opstarten van het gezamenlijk plan van aanpak.</w:t>
      </w:r>
    </w:p>
    <w:p w14:paraId="107C8D57" w14:textId="77777777" w:rsidR="0064371D" w:rsidRPr="000639C0" w:rsidRDefault="0064371D" w:rsidP="0064371D">
      <w:pPr>
        <w:numPr>
          <w:ilvl w:val="0"/>
          <w:numId w:val="4"/>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ouders weigeren of komen de afspraken niet na.</w:t>
      </w:r>
    </w:p>
    <w:p w14:paraId="15470C1D" w14:textId="77777777" w:rsidR="0064371D" w:rsidRPr="000639C0" w:rsidRDefault="0064371D" w:rsidP="0064371D">
      <w:pPr>
        <w:spacing w:after="200"/>
        <w:ind w:left="720"/>
        <w:contextualSpacing/>
        <w:rPr>
          <w:rFonts w:ascii="Calibri" w:eastAsia="Cambria" w:hAnsi="Calibri" w:cs="Calibri"/>
        </w:rPr>
      </w:pPr>
    </w:p>
    <w:p w14:paraId="61A86F47"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Stappenplan bij 1: ouders gaan vrijwillig mee in het stappenplan.</w:t>
      </w:r>
    </w:p>
    <w:p w14:paraId="15C1E038" w14:textId="77777777" w:rsidR="0064371D" w:rsidRPr="000639C0" w:rsidRDefault="0064371D" w:rsidP="0064371D">
      <w:pPr>
        <w:spacing w:after="200"/>
        <w:ind w:left="720"/>
        <w:contextualSpacing/>
        <w:rPr>
          <w:rFonts w:ascii="Calibri" w:eastAsia="Cambria" w:hAnsi="Calibri" w:cs="Calibri"/>
        </w:rPr>
      </w:pPr>
      <w:r w:rsidRPr="000639C0">
        <w:rPr>
          <w:rFonts w:ascii="Calibri" w:eastAsia="Cambria" w:hAnsi="Calibri" w:cs="Calibri"/>
        </w:rPr>
        <w:t>Acties die de directeur(als instituut) kan ondernemen zijn:</w:t>
      </w:r>
    </w:p>
    <w:p w14:paraId="49C38DA0" w14:textId="77777777" w:rsidR="0064371D" w:rsidRPr="000639C0" w:rsidRDefault="0064371D" w:rsidP="0064371D">
      <w:pPr>
        <w:numPr>
          <w:ilvl w:val="0"/>
          <w:numId w:val="5"/>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hulpvraag samen met de ouders op papier zetten.</w:t>
      </w:r>
    </w:p>
    <w:p w14:paraId="6E1CFF53" w14:textId="77777777" w:rsidR="0064371D" w:rsidRPr="000639C0" w:rsidRDefault="0064371D" w:rsidP="0064371D">
      <w:pPr>
        <w:numPr>
          <w:ilvl w:val="0"/>
          <w:numId w:val="5"/>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Met de ouders de eventuele ingangen die er al zijn in het gezin bespreken.</w:t>
      </w:r>
    </w:p>
    <w:p w14:paraId="697C08F0" w14:textId="77777777" w:rsidR="0064371D" w:rsidRPr="000639C0" w:rsidRDefault="0064371D" w:rsidP="0064371D">
      <w:pPr>
        <w:numPr>
          <w:ilvl w:val="0"/>
          <w:numId w:val="5"/>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Ouders de keuze laten door alternatieve te bespreken.</w:t>
      </w:r>
    </w:p>
    <w:p w14:paraId="566FCDB5" w14:textId="77777777" w:rsidR="0064371D" w:rsidRPr="000639C0" w:rsidRDefault="0064371D" w:rsidP="0064371D">
      <w:pPr>
        <w:numPr>
          <w:ilvl w:val="0"/>
          <w:numId w:val="5"/>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Vooraanmelding als instituut bij de desbetreffende instantie doen SMW/jeugdzorg (de voorkeur gaat naar SMW)</w:t>
      </w:r>
    </w:p>
    <w:p w14:paraId="1A336F86" w14:textId="77777777" w:rsidR="0064371D" w:rsidRPr="000639C0" w:rsidRDefault="0064371D" w:rsidP="0064371D">
      <w:pPr>
        <w:numPr>
          <w:ilvl w:val="0"/>
          <w:numId w:val="5"/>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Ondersteuning bieden door samen te bellen.</w:t>
      </w:r>
    </w:p>
    <w:p w14:paraId="31F4C8B4" w14:textId="7CFB7519" w:rsidR="0064371D" w:rsidRPr="000639C0" w:rsidRDefault="0064371D" w:rsidP="0064371D">
      <w:pPr>
        <w:spacing w:after="200"/>
        <w:contextualSpacing/>
        <w:rPr>
          <w:rFonts w:ascii="Calibri" w:eastAsia="Cambria" w:hAnsi="Calibri" w:cs="Calibri"/>
          <w:b/>
        </w:rPr>
      </w:pPr>
      <w:r>
        <w:rPr>
          <w:rFonts w:ascii="Calibri" w:eastAsia="Cambria" w:hAnsi="Calibri" w:cs="Calibri"/>
          <w:b/>
        </w:rPr>
        <w:lastRenderedPageBreak/>
        <w:t>S</w:t>
      </w:r>
      <w:r w:rsidRPr="000639C0">
        <w:rPr>
          <w:rFonts w:ascii="Calibri" w:eastAsia="Cambria" w:hAnsi="Calibri" w:cs="Calibri"/>
          <w:b/>
        </w:rPr>
        <w:t>tappenplan bij 2: ouders weigeren of komen afspraken niet na:</w:t>
      </w:r>
    </w:p>
    <w:p w14:paraId="16C46042" w14:textId="77777777" w:rsidR="0064371D" w:rsidRPr="000639C0" w:rsidRDefault="0064371D" w:rsidP="0064371D">
      <w:pPr>
        <w:spacing w:after="200"/>
        <w:ind w:left="720"/>
        <w:contextualSpacing/>
        <w:rPr>
          <w:rFonts w:ascii="Calibri" w:eastAsia="Cambria" w:hAnsi="Calibri" w:cs="Calibri"/>
        </w:rPr>
      </w:pPr>
      <w:r w:rsidRPr="000639C0">
        <w:rPr>
          <w:rFonts w:ascii="Calibri" w:eastAsia="Cambria" w:hAnsi="Calibri" w:cs="Calibri"/>
        </w:rPr>
        <w:t>Acties die de directeur</w:t>
      </w:r>
      <w:r>
        <w:rPr>
          <w:rFonts w:ascii="Calibri" w:eastAsia="Cambria" w:hAnsi="Calibri" w:cs="Calibri"/>
        </w:rPr>
        <w:t xml:space="preserve"> </w:t>
      </w:r>
      <w:r w:rsidRPr="000639C0">
        <w:rPr>
          <w:rFonts w:ascii="Calibri" w:eastAsia="Cambria" w:hAnsi="Calibri" w:cs="Calibri"/>
        </w:rPr>
        <w:t>(als instituut)</w:t>
      </w:r>
      <w:r>
        <w:rPr>
          <w:rFonts w:ascii="Calibri" w:eastAsia="Cambria" w:hAnsi="Calibri" w:cs="Calibri"/>
        </w:rPr>
        <w:t xml:space="preserve"> </w:t>
      </w:r>
      <w:r w:rsidRPr="000639C0">
        <w:rPr>
          <w:rFonts w:ascii="Calibri" w:eastAsia="Cambria" w:hAnsi="Calibri" w:cs="Calibri"/>
        </w:rPr>
        <w:t>kan ondernemen zijn:</w:t>
      </w:r>
    </w:p>
    <w:p w14:paraId="06AD86AB" w14:textId="77777777" w:rsidR="0064371D" w:rsidRPr="000639C0" w:rsidRDefault="0064371D" w:rsidP="0064371D">
      <w:pPr>
        <w:numPr>
          <w:ilvl w:val="0"/>
          <w:numId w:val="6"/>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Melden aan de ouders dat de directeur</w:t>
      </w:r>
      <w:r>
        <w:rPr>
          <w:rFonts w:ascii="Calibri" w:eastAsia="Cambria" w:hAnsi="Calibri" w:cs="Calibri"/>
        </w:rPr>
        <w:t xml:space="preserve"> </w:t>
      </w:r>
      <w:r w:rsidRPr="000639C0">
        <w:rPr>
          <w:rFonts w:ascii="Calibri" w:eastAsia="Cambria" w:hAnsi="Calibri" w:cs="Calibri"/>
        </w:rPr>
        <w:t xml:space="preserve">(als instituut) een melding gaat doen bij het AMK </w:t>
      </w:r>
      <w:proofErr w:type="spellStart"/>
      <w:r w:rsidRPr="000639C0">
        <w:rPr>
          <w:rFonts w:ascii="Calibri" w:eastAsia="Cambria" w:hAnsi="Calibri" w:cs="Calibri"/>
        </w:rPr>
        <w:t>i.v.m</w:t>
      </w:r>
      <w:proofErr w:type="spellEnd"/>
      <w:r w:rsidRPr="000639C0">
        <w:rPr>
          <w:rFonts w:ascii="Calibri" w:eastAsia="Cambria" w:hAnsi="Calibri" w:cs="Calibri"/>
        </w:rPr>
        <w:t xml:space="preserve"> de zorgen die de school heeft.</w:t>
      </w:r>
    </w:p>
    <w:p w14:paraId="4A13F48F" w14:textId="77777777" w:rsidR="0064371D" w:rsidRPr="000639C0" w:rsidRDefault="0064371D" w:rsidP="0064371D">
      <w:pPr>
        <w:spacing w:after="200"/>
        <w:contextualSpacing/>
        <w:rPr>
          <w:rFonts w:ascii="Calibri" w:eastAsia="Cambria" w:hAnsi="Calibri" w:cs="Calibri"/>
        </w:rPr>
      </w:pPr>
    </w:p>
    <w:p w14:paraId="7A99F2C1"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Handelen: (als je vermoedens bevestigd zijn)</w:t>
      </w:r>
    </w:p>
    <w:p w14:paraId="7F02CA06" w14:textId="77777777" w:rsidR="0064371D" w:rsidRPr="000639C0" w:rsidRDefault="0064371D" w:rsidP="0064371D">
      <w:pPr>
        <w:numPr>
          <w:ilvl w:val="0"/>
          <w:numId w:val="6"/>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Samen werken met de ouders is het uitgangspunt.</w:t>
      </w:r>
    </w:p>
    <w:p w14:paraId="290D4862" w14:textId="77777777" w:rsidR="0064371D" w:rsidRPr="000639C0" w:rsidRDefault="0064371D" w:rsidP="0064371D">
      <w:pPr>
        <w:numPr>
          <w:ilvl w:val="0"/>
          <w:numId w:val="6"/>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Continu communiceren, contacten onderhouden met alle betrokken instanties, dit ook vastleggen in het dossiers, wie doet wat en wanneer</w:t>
      </w:r>
    </w:p>
    <w:p w14:paraId="7D9EA958" w14:textId="77777777" w:rsidR="0064371D" w:rsidRPr="000639C0" w:rsidRDefault="0064371D" w:rsidP="0064371D">
      <w:pPr>
        <w:numPr>
          <w:ilvl w:val="0"/>
          <w:numId w:val="6"/>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Tussentijds evalueren, voortgang bespreken met de ouders, de leerkracht, de IB-er de betrokken instanties.</w:t>
      </w:r>
    </w:p>
    <w:p w14:paraId="4AD39BB1" w14:textId="77777777" w:rsidR="0064371D" w:rsidRPr="000639C0" w:rsidRDefault="0064371D" w:rsidP="0064371D">
      <w:pPr>
        <w:numPr>
          <w:ilvl w:val="0"/>
          <w:numId w:val="6"/>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Als afspraken niet worden nagekomen en vermoedens blijven bestaan dan inschakelen van AMK door de directeur.</w:t>
      </w:r>
    </w:p>
    <w:p w14:paraId="33089F8E" w14:textId="77777777" w:rsidR="0064371D" w:rsidRPr="000639C0" w:rsidRDefault="0064371D" w:rsidP="0064371D">
      <w:pPr>
        <w:spacing w:after="200"/>
        <w:ind w:left="1080"/>
        <w:contextualSpacing/>
        <w:rPr>
          <w:rFonts w:ascii="Calibri" w:eastAsia="Cambria" w:hAnsi="Calibri" w:cs="Calibri"/>
        </w:rPr>
      </w:pPr>
    </w:p>
    <w:p w14:paraId="6CDDE4A6"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Eindevaluatie:</w:t>
      </w:r>
    </w:p>
    <w:p w14:paraId="17999AE2" w14:textId="77777777" w:rsidR="0064371D" w:rsidRPr="000639C0" w:rsidRDefault="0064371D" w:rsidP="0064371D">
      <w:pPr>
        <w:numPr>
          <w:ilvl w:val="0"/>
          <w:numId w:val="7"/>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met de ouders, de leerkracht, de IB-er en betrokken instanties.</w:t>
      </w:r>
    </w:p>
    <w:p w14:paraId="7AD79D33" w14:textId="77777777" w:rsidR="0064371D" w:rsidRPr="000639C0" w:rsidRDefault="0064371D" w:rsidP="0064371D">
      <w:pPr>
        <w:spacing w:after="200"/>
        <w:contextualSpacing/>
        <w:rPr>
          <w:rFonts w:ascii="Calibri" w:eastAsia="Cambria" w:hAnsi="Calibri" w:cs="Calibri"/>
        </w:rPr>
      </w:pPr>
    </w:p>
    <w:p w14:paraId="3CB6AA35"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Nazorg:</w:t>
      </w:r>
    </w:p>
    <w:p w14:paraId="46AC96AF" w14:textId="77777777" w:rsidR="0064371D" w:rsidRPr="000639C0" w:rsidRDefault="0064371D" w:rsidP="0064371D">
      <w:pPr>
        <w:numPr>
          <w:ilvl w:val="0"/>
          <w:numId w:val="7"/>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 xml:space="preserve">Het blijven volgen van het kind d.m.v. het </w:t>
      </w:r>
      <w:proofErr w:type="spellStart"/>
      <w:r w:rsidRPr="000639C0">
        <w:rPr>
          <w:rFonts w:ascii="Calibri" w:eastAsia="Cambria" w:hAnsi="Calibri" w:cs="Calibri"/>
        </w:rPr>
        <w:t>leerlingvolgsyteem</w:t>
      </w:r>
      <w:proofErr w:type="spellEnd"/>
      <w:r w:rsidRPr="000639C0">
        <w:rPr>
          <w:rFonts w:ascii="Calibri" w:eastAsia="Cambria" w:hAnsi="Calibri" w:cs="Calibri"/>
        </w:rPr>
        <w:t>, groepsbespreking en het dossier.</w:t>
      </w:r>
    </w:p>
    <w:p w14:paraId="661D92D6" w14:textId="77777777" w:rsidR="0064371D" w:rsidRPr="000639C0" w:rsidRDefault="0064371D" w:rsidP="0064371D">
      <w:pPr>
        <w:numPr>
          <w:ilvl w:val="0"/>
          <w:numId w:val="7"/>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Het blijven onderhouden van contact met de ouders.</w:t>
      </w:r>
    </w:p>
    <w:p w14:paraId="1796FEBA" w14:textId="77777777" w:rsidR="0064371D" w:rsidRPr="000639C0" w:rsidRDefault="0064371D" w:rsidP="0064371D">
      <w:pPr>
        <w:spacing w:after="200"/>
        <w:ind w:left="1200"/>
        <w:contextualSpacing/>
        <w:rPr>
          <w:rFonts w:ascii="Calibri" w:eastAsia="Cambria" w:hAnsi="Calibri" w:cs="Calibri"/>
        </w:rPr>
      </w:pPr>
    </w:p>
    <w:p w14:paraId="16B6D707"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Onderhoud:</w:t>
      </w:r>
    </w:p>
    <w:p w14:paraId="7F63D685" w14:textId="77777777" w:rsidR="0064371D" w:rsidRPr="000639C0" w:rsidRDefault="0064371D" w:rsidP="0064371D">
      <w:pPr>
        <w:numPr>
          <w:ilvl w:val="0"/>
          <w:numId w:val="8"/>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Borgen van het uitvoeren van het protocol.</w:t>
      </w:r>
    </w:p>
    <w:p w14:paraId="3429A840" w14:textId="77777777" w:rsidR="0064371D" w:rsidRPr="000639C0" w:rsidRDefault="0064371D" w:rsidP="0064371D">
      <w:pPr>
        <w:numPr>
          <w:ilvl w:val="0"/>
          <w:numId w:val="8"/>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Evalueren van het protocol: voldoet het of moet het bijgesteld worden.</w:t>
      </w:r>
    </w:p>
    <w:p w14:paraId="3D286383" w14:textId="77777777" w:rsidR="0064371D" w:rsidRPr="000639C0" w:rsidRDefault="0064371D" w:rsidP="0064371D">
      <w:pPr>
        <w:numPr>
          <w:ilvl w:val="0"/>
          <w:numId w:val="8"/>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Indien nodig het bijstellen van knelpunten in het protocol.</w:t>
      </w:r>
    </w:p>
    <w:p w14:paraId="517E5E46" w14:textId="77777777" w:rsidR="0064371D" w:rsidRPr="000639C0" w:rsidRDefault="0064371D" w:rsidP="0064371D">
      <w:pPr>
        <w:spacing w:after="200"/>
        <w:ind w:left="720"/>
        <w:contextualSpacing/>
        <w:rPr>
          <w:rFonts w:ascii="Calibri" w:eastAsia="Cambria" w:hAnsi="Calibri" w:cs="Calibri"/>
        </w:rPr>
      </w:pPr>
    </w:p>
    <w:p w14:paraId="77F37A6B" w14:textId="77777777" w:rsidR="0064371D" w:rsidRPr="000639C0" w:rsidRDefault="0064371D" w:rsidP="0064371D">
      <w:pPr>
        <w:spacing w:after="200"/>
        <w:contextualSpacing/>
        <w:rPr>
          <w:rFonts w:ascii="Calibri" w:eastAsia="Cambria" w:hAnsi="Calibri" w:cs="Calibri"/>
          <w:b/>
        </w:rPr>
      </w:pPr>
      <w:r w:rsidRPr="000639C0">
        <w:rPr>
          <w:rFonts w:ascii="Calibri" w:eastAsia="Cambria" w:hAnsi="Calibri" w:cs="Calibri"/>
          <w:b/>
        </w:rPr>
        <w:t>Voetnoot:</w:t>
      </w:r>
    </w:p>
    <w:p w14:paraId="52AC56A7" w14:textId="77777777" w:rsidR="0064371D" w:rsidRPr="000639C0" w:rsidRDefault="0064371D" w:rsidP="0064371D">
      <w:pPr>
        <w:numPr>
          <w:ilvl w:val="0"/>
          <w:numId w:val="9"/>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Het belang van het kind blijft altijd voorop staan.</w:t>
      </w:r>
    </w:p>
    <w:p w14:paraId="38852135" w14:textId="77777777" w:rsidR="0064371D" w:rsidRPr="000639C0" w:rsidRDefault="0064371D" w:rsidP="0064371D">
      <w:pPr>
        <w:numPr>
          <w:ilvl w:val="0"/>
          <w:numId w:val="9"/>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Indien er duidelijke signalen zijn dat het belang van het kind geschaad kan worden, er kan dan een anonieme melding m.b.t. huiselijk geweld door de school als instituut gedaan worden.</w:t>
      </w:r>
    </w:p>
    <w:p w14:paraId="6657AE3E" w14:textId="77777777" w:rsidR="0064371D" w:rsidRPr="000639C0" w:rsidRDefault="0064371D" w:rsidP="0064371D">
      <w:pPr>
        <w:numPr>
          <w:ilvl w:val="0"/>
          <w:numId w:val="9"/>
        </w:numPr>
        <w:autoSpaceDE/>
        <w:autoSpaceDN/>
        <w:adjustRightInd/>
        <w:spacing w:after="200" w:line="240" w:lineRule="auto"/>
        <w:contextualSpacing/>
        <w:textAlignment w:val="auto"/>
        <w:rPr>
          <w:rFonts w:ascii="Calibri" w:eastAsia="Cambria" w:hAnsi="Calibri" w:cs="Calibri"/>
        </w:rPr>
      </w:pPr>
      <w:r w:rsidRPr="000639C0">
        <w:rPr>
          <w:rFonts w:ascii="Calibri" w:eastAsia="Cambria" w:hAnsi="Calibri" w:cs="Calibri"/>
        </w:rPr>
        <w:t>School kan altijd SMW consulteren.</w:t>
      </w:r>
    </w:p>
    <w:p w14:paraId="4CC45F02" w14:textId="77777777" w:rsidR="0064371D" w:rsidRDefault="0064371D" w:rsidP="0064371D">
      <w:pPr>
        <w:spacing w:after="200"/>
        <w:ind w:left="720"/>
        <w:contextualSpacing/>
        <w:rPr>
          <w:rFonts w:ascii="Calibri" w:eastAsia="Cambria" w:hAnsi="Calibri" w:cs="Calibri"/>
        </w:rPr>
      </w:pPr>
    </w:p>
    <w:p w14:paraId="247DAB71" w14:textId="77777777" w:rsidR="0064371D" w:rsidRPr="000639C0" w:rsidRDefault="0064371D" w:rsidP="0064371D">
      <w:pPr>
        <w:spacing w:after="200"/>
        <w:ind w:left="720"/>
        <w:contextualSpacing/>
        <w:rPr>
          <w:rFonts w:ascii="Calibri" w:eastAsia="Cambria" w:hAnsi="Calibri" w:cs="Calibri"/>
        </w:rPr>
      </w:pPr>
      <w:r>
        <w:rPr>
          <w:rFonts w:ascii="Calibri" w:eastAsia="Cambria" w:hAnsi="Calibri" w:cs="Calibri"/>
        </w:rPr>
        <w:t xml:space="preserve">De meldcode is een uitwerking van het Samenwerkingsconvenant </w:t>
      </w:r>
      <w:proofErr w:type="spellStart"/>
      <w:r>
        <w:rPr>
          <w:rFonts w:ascii="Calibri" w:eastAsia="Cambria" w:hAnsi="Calibri" w:cs="Calibri"/>
        </w:rPr>
        <w:t>Sisa</w:t>
      </w:r>
      <w:proofErr w:type="spellEnd"/>
      <w:r>
        <w:rPr>
          <w:rFonts w:ascii="Calibri" w:eastAsia="Cambria" w:hAnsi="Calibri" w:cs="Calibri"/>
        </w:rPr>
        <w:t xml:space="preserve"> getekend op 6 november 2015 en geldt voor alle scholen van Stichting Primo Schiedam. </w:t>
      </w:r>
    </w:p>
    <w:p w14:paraId="0426CE1E" w14:textId="77777777" w:rsidR="0064371D" w:rsidRDefault="0064371D" w:rsidP="0064371D">
      <w:pPr>
        <w:pStyle w:val="Kop1"/>
        <w:rPr>
          <w:lang w:val="nl-NL"/>
        </w:rPr>
      </w:pPr>
      <w:bookmarkStart w:id="1" w:name="_Toc87693246"/>
      <w:bookmarkStart w:id="2" w:name="_Toc87693915"/>
      <w:bookmarkStart w:id="3" w:name="_Toc87694755"/>
      <w:bookmarkStart w:id="4" w:name="_Toc315689175"/>
    </w:p>
    <w:p w14:paraId="5FBE13FD" w14:textId="77777777" w:rsidR="0064371D" w:rsidRDefault="0064371D" w:rsidP="0064371D">
      <w:pPr>
        <w:pStyle w:val="Kop1"/>
        <w:rPr>
          <w:lang w:val="nl-NL"/>
        </w:rPr>
      </w:pPr>
    </w:p>
    <w:p w14:paraId="1A11A881" w14:textId="77777777" w:rsidR="0064371D" w:rsidRDefault="0064371D" w:rsidP="0064371D">
      <w:pPr>
        <w:pStyle w:val="Kop1"/>
        <w:rPr>
          <w:lang w:val="nl-NL"/>
        </w:rPr>
      </w:pPr>
    </w:p>
    <w:p w14:paraId="327A1D4E" w14:textId="77777777" w:rsidR="0064371D" w:rsidRDefault="0064371D" w:rsidP="0064371D">
      <w:pPr>
        <w:pStyle w:val="Kop1"/>
        <w:rPr>
          <w:lang w:val="nl-NL"/>
        </w:rPr>
      </w:pPr>
    </w:p>
    <w:p w14:paraId="11C2F4E8" w14:textId="77777777" w:rsidR="0064371D" w:rsidRDefault="0064371D" w:rsidP="0064371D">
      <w:pPr>
        <w:pStyle w:val="Kop1"/>
        <w:rPr>
          <w:lang w:val="nl-NL"/>
        </w:rPr>
      </w:pPr>
    </w:p>
    <w:p w14:paraId="7F3A2B43" w14:textId="77777777" w:rsidR="0064371D" w:rsidRDefault="0064371D" w:rsidP="0064371D">
      <w:pPr>
        <w:pStyle w:val="Kop1"/>
        <w:rPr>
          <w:lang w:val="nl-NL"/>
        </w:rPr>
      </w:pPr>
    </w:p>
    <w:p w14:paraId="759AB860" w14:textId="77777777" w:rsidR="0064371D" w:rsidRDefault="0064371D" w:rsidP="0064371D">
      <w:pPr>
        <w:pStyle w:val="Kop1"/>
        <w:rPr>
          <w:lang w:val="nl-NL"/>
        </w:rPr>
      </w:pPr>
    </w:p>
    <w:p w14:paraId="4BA031A3" w14:textId="77777777" w:rsidR="0064371D" w:rsidRDefault="0064371D" w:rsidP="0064371D">
      <w:pPr>
        <w:pStyle w:val="Kop1"/>
        <w:rPr>
          <w:lang w:val="nl-NL"/>
        </w:rPr>
      </w:pPr>
    </w:p>
    <w:p w14:paraId="5B9D104E" w14:textId="77777777" w:rsidR="0064371D" w:rsidRPr="00775A01" w:rsidRDefault="0064371D" w:rsidP="0064371D">
      <w:pPr>
        <w:pStyle w:val="Kop1"/>
        <w:rPr>
          <w:lang w:val="nl-NL"/>
        </w:rPr>
      </w:pPr>
      <w:r w:rsidRPr="00775A01">
        <w:rPr>
          <w:lang w:val="nl-NL"/>
        </w:rPr>
        <w:lastRenderedPageBreak/>
        <w:t>Bijlage 1</w:t>
      </w:r>
      <w:r w:rsidRPr="00775A01">
        <w:rPr>
          <w:lang w:val="nl-NL"/>
        </w:rPr>
        <w:tab/>
        <w:t>Signalenlijst kindermishandeling 4- tot 12-jarigen</w:t>
      </w:r>
      <w:bookmarkEnd w:id="1"/>
      <w:bookmarkEnd w:id="2"/>
      <w:bookmarkEnd w:id="3"/>
      <w:bookmarkEnd w:id="4"/>
    </w:p>
    <w:p w14:paraId="3387753A"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eastAsia="Cambria" w:hAnsi="Calibri" w:cs="Calibri"/>
        </w:rPr>
      </w:pPr>
    </w:p>
    <w:p w14:paraId="6EA8F355"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eastAsia="Cambria" w:hAnsi="Calibri" w:cs="Calibri"/>
          <w:b/>
        </w:rPr>
      </w:pPr>
      <w:r w:rsidRPr="000639C0">
        <w:rPr>
          <w:rFonts w:ascii="Calibri" w:eastAsia="Cambria" w:hAnsi="Calibri" w:cs="Calibri"/>
          <w:b/>
        </w:rPr>
        <w:t>Voorwoord</w:t>
      </w:r>
    </w:p>
    <w:p w14:paraId="628BE5BC"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eastAsia="Cambria" w:hAnsi="Calibri" w:cs="Calibri"/>
        </w:rPr>
      </w:pPr>
      <w:r w:rsidRPr="000639C0">
        <w:rPr>
          <w:rFonts w:ascii="Calibri" w:eastAsia="Cambria" w:hAnsi="Calibri" w:cs="Calibri"/>
        </w:rPr>
        <w:t>Als kinderen mishandeld, verwaarloosd en/of misbruikt worden, kunnen ze signalen uitzenden. Het gebruik van een signalen</w:t>
      </w:r>
      <w:r w:rsidRPr="000639C0">
        <w:rPr>
          <w:rFonts w:ascii="Calibri" w:eastAsia="Cambria" w:hAnsi="Calibri" w:cs="Calibri"/>
        </w:rPr>
        <w:softHyphen/>
        <w:t>lijst kan zinvol zijn, maar biedt ook een zekere mate van schijnzekerheid. De meeste signalen zijn namelijk stressindicato</w:t>
      </w:r>
      <w:r w:rsidRPr="000639C0">
        <w:rPr>
          <w:rFonts w:ascii="Calibri" w:eastAsia="Cambria" w:hAnsi="Calibri" w:cs="Calibri"/>
        </w:rPr>
        <w:softHyphen/>
        <w:t>ren, die aangeven dat er iets met het kind aan de hand is. Dit kan ook iets anders zijn dan kindermishan</w:t>
      </w:r>
      <w:r w:rsidRPr="000639C0">
        <w:rPr>
          <w:rFonts w:ascii="Calibri" w:eastAsia="Cambria" w:hAnsi="Calibri" w:cs="Calibri"/>
        </w:rPr>
        <w:softHyphen/>
        <w:t>deling (echt</w:t>
      </w:r>
      <w:r w:rsidRPr="000639C0">
        <w:rPr>
          <w:rFonts w:ascii="Calibri" w:eastAsia="Cambria" w:hAnsi="Calibri" w:cs="Calibri"/>
        </w:rPr>
        <w:softHyphen/>
        <w:t>scheiding, overlijden van een familie</w:t>
      </w:r>
      <w:r w:rsidRPr="000639C0">
        <w:rPr>
          <w:rFonts w:ascii="Calibri" w:eastAsia="Cambria" w:hAnsi="Calibri" w:cs="Calibri"/>
        </w:rPr>
        <w:softHyphen/>
        <w:t>lid, enz.) Hoe meer signalen van deze lijst een kind te zien geeft, hoe groter de kans dat er sprake zou kunnen zijn van kindermishan</w:t>
      </w:r>
      <w:r w:rsidRPr="000639C0">
        <w:rPr>
          <w:rFonts w:ascii="Calibri" w:eastAsia="Cambria" w:hAnsi="Calibri" w:cs="Calibri"/>
        </w:rPr>
        <w:softHyphen/>
        <w:t xml:space="preserve">deling. </w:t>
      </w:r>
    </w:p>
    <w:p w14:paraId="2BF93FD4"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0639C0">
        <w:rPr>
          <w:rFonts w:ascii="Calibri" w:hAnsi="Calibri" w:cs="Calibri"/>
        </w:rPr>
        <w:t>Het is niet de bedoeling om aan de hand van een signalenlijst het 'bewijs' te leveren van de mishandeling. Notaties moeten objectief genoteerd worden. Het is wel moge</w:t>
      </w:r>
      <w:r w:rsidRPr="000639C0">
        <w:rPr>
          <w:rFonts w:ascii="Calibri" w:hAnsi="Calibri" w:cs="Calibri"/>
        </w:rPr>
        <w:softHyphen/>
        <w:t>lijk om een vermoeden van mishandeling meer te onderbouwen naarmate er meer signalen uit deze lijst geconstateerd worden. Een goed beargumenteerd vermoeden is voldoende om in actie te komen! Om na signalering een volgende stap te kunnen zetten, is het aan te bevelen dat een instelling beschikt over een handleiding ten aanzien van kinder</w:t>
      </w:r>
      <w:r w:rsidRPr="000639C0">
        <w:rPr>
          <w:rFonts w:ascii="Calibri" w:hAnsi="Calibri" w:cs="Calibri"/>
        </w:rPr>
        <w:softHyphen/>
        <w:t xml:space="preserve">mishandeling. De signalenlijst kan dan als bijlage aan de handleiding worden toegevoegd.    </w:t>
      </w:r>
    </w:p>
    <w:p w14:paraId="14127C63"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eastAsia="Cambria" w:hAnsi="Calibri" w:cs="Calibri"/>
        </w:rPr>
      </w:pPr>
      <w:r w:rsidRPr="000639C0">
        <w:rPr>
          <w:rFonts w:ascii="Calibri" w:eastAsia="Cambria" w:hAnsi="Calibri" w:cs="Calibri"/>
        </w:rPr>
        <w:t>De signalen die in deze lijst vermeld worden, hebben betrek</w:t>
      </w:r>
      <w:r w:rsidRPr="000639C0">
        <w:rPr>
          <w:rFonts w:ascii="Calibri" w:eastAsia="Cambria" w:hAnsi="Calibri" w:cs="Calibri"/>
        </w:rPr>
        <w:softHyphen/>
        <w:t>king op alle vormen van mishandeling. Aan het einde van de lijst zijn nog enkele signalen opgenomen die meer specifiek zijn voor seksueel mis</w:t>
      </w:r>
      <w:r w:rsidRPr="000639C0">
        <w:rPr>
          <w:rFonts w:ascii="Calibri" w:eastAsia="Cambria" w:hAnsi="Calibri" w:cs="Calibri"/>
        </w:rPr>
        <w:softHyphen/>
        <w:t>bruik en voor kinderen die getuige zijn van huiselijk geweld. Om een duidelijk beeld te krijgen van wat er aan de hand zou kunnen zijn, is het van belang de hele context van het gezin erbij te betrekken. Daarom worden ook een aantal signa</w:t>
      </w:r>
      <w:r w:rsidRPr="000639C0">
        <w:rPr>
          <w:rFonts w:ascii="Calibri" w:eastAsia="Cambria" w:hAnsi="Calibri" w:cs="Calibri"/>
        </w:rPr>
        <w:softHyphen/>
        <w:t>len van ouders en gezin genoemd.</w:t>
      </w:r>
    </w:p>
    <w:p w14:paraId="243AA9AC"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eastAsia="Cambria" w:hAnsi="Calibri" w:cs="Calibri"/>
        </w:rPr>
      </w:pPr>
      <w:r w:rsidRPr="000639C0">
        <w:rPr>
          <w:rFonts w:ascii="Calibri" w:eastAsia="Cambria" w:hAnsi="Calibri" w:cs="Calibri"/>
        </w:rPr>
        <w:t>U kunt ook altijd overleggen met de jeugdartsen van JGZ en/of het AMK over signalen die u zorgen baren, bijvoorbeeld blauwe plekken op vreemde plaatsen.</w:t>
      </w:r>
    </w:p>
    <w:p w14:paraId="798BFECD"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 xml:space="preserve">1. </w:t>
      </w:r>
      <w:proofErr w:type="spellStart"/>
      <w:r w:rsidRPr="000639C0">
        <w:rPr>
          <w:rFonts w:ascii="Calibri" w:eastAsia="Cambria" w:hAnsi="Calibri" w:cs="Calibri"/>
          <w:b/>
        </w:rPr>
        <w:t>Psycho</w:t>
      </w:r>
      <w:proofErr w:type="spellEnd"/>
      <w:r w:rsidRPr="000639C0">
        <w:rPr>
          <w:rFonts w:ascii="Calibri" w:eastAsia="Cambria" w:hAnsi="Calibri" w:cs="Calibri"/>
          <w:b/>
        </w:rPr>
        <w:t>- sociale signalen</w:t>
      </w:r>
    </w:p>
    <w:p w14:paraId="0ABAFE14"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Ontwikkelingsstoornissen</w:t>
      </w:r>
    </w:p>
    <w:p w14:paraId="42B205A1"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rPr>
        <w:t>achterblijven in taal-, spraak-, motorische, emotionele en/of cognitieve ontwikke</w:t>
      </w:r>
      <w:r w:rsidRPr="000639C0">
        <w:rPr>
          <w:rFonts w:ascii="Calibri" w:eastAsia="Cambria" w:hAnsi="Calibri" w:cs="Calibri"/>
        </w:rPr>
        <w:softHyphen/>
        <w:t>ling</w:t>
      </w:r>
    </w:p>
    <w:p w14:paraId="428ECC74" w14:textId="77777777" w:rsidR="0064371D" w:rsidRPr="000639C0" w:rsidRDefault="0064371D" w:rsidP="0064371D">
      <w:pPr>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schijnbare achterstand in verstandelijk ontwikkeling </w:t>
      </w:r>
    </w:p>
    <w:p w14:paraId="7B46453F" w14:textId="77777777" w:rsidR="0064371D" w:rsidRPr="000639C0" w:rsidRDefault="0064371D" w:rsidP="0064371D">
      <w:pPr>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regressief gedrag, bijvoorbeeld op latere leeftijd weer gaan bedplassen</w:t>
      </w:r>
    </w:p>
    <w:p w14:paraId="51DB6A30" w14:textId="77777777" w:rsidR="0064371D" w:rsidRPr="000639C0" w:rsidRDefault="0064371D" w:rsidP="0064371D">
      <w:pPr>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i/>
        </w:rPr>
      </w:pPr>
      <w:r w:rsidRPr="000639C0">
        <w:rPr>
          <w:rFonts w:ascii="Calibri" w:eastAsia="Cambria" w:hAnsi="Calibri" w:cs="Calibri"/>
        </w:rPr>
        <w:t>niet zindelijk op leeftijd waarvan men het verwacht</w:t>
      </w:r>
    </w:p>
    <w:p w14:paraId="69858748"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i/>
        </w:rPr>
      </w:pPr>
    </w:p>
    <w:p w14:paraId="42A3B8D0"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Relationele problemen</w:t>
      </w:r>
    </w:p>
    <w:p w14:paraId="1DF5CD5F"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i/>
        </w:rPr>
        <w:t>ten opzichte van de ouders</w:t>
      </w:r>
      <w:r w:rsidRPr="000639C0">
        <w:rPr>
          <w:rFonts w:ascii="Calibri" w:eastAsia="Cambria" w:hAnsi="Calibri" w:cs="Calibri"/>
        </w:rPr>
        <w:t>:</w:t>
      </w:r>
    </w:p>
    <w:p w14:paraId="79D465C3"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rPr>
        <w:t>totale onderwerping aan de wensen van de ouders</w:t>
      </w:r>
    </w:p>
    <w:p w14:paraId="6450E924"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sterk afhankelijk gedrag ten opzichte van de ouders</w:t>
      </w:r>
    </w:p>
    <w:p w14:paraId="0F0CFB4C"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onverschilligheid ten opzichte van de ouders</w:t>
      </w:r>
    </w:p>
    <w:p w14:paraId="001157B3"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kind is bang voor ouder</w:t>
      </w:r>
    </w:p>
    <w:p w14:paraId="345E0D46"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kind vertoont heel ander gedrag als ouders in de buurt zijn </w:t>
      </w:r>
    </w:p>
    <w:p w14:paraId="17300675"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28747752"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i/>
        </w:rPr>
        <w:t>ten opzichte van andere volwassenen</w:t>
      </w:r>
      <w:r w:rsidRPr="000639C0">
        <w:rPr>
          <w:rFonts w:ascii="Calibri" w:eastAsia="Cambria" w:hAnsi="Calibri" w:cs="Calibri"/>
        </w:rPr>
        <w:t>:</w:t>
      </w:r>
    </w:p>
    <w:p w14:paraId="17123CD7"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bij oppakken houdt het kind zich opvallend stijf</w:t>
      </w:r>
    </w:p>
    <w:p w14:paraId="31B4B27D"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bevriezing bij lichamelijk contact</w:t>
      </w:r>
    </w:p>
    <w:p w14:paraId="7C302997"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allemansvriend</w:t>
      </w:r>
    </w:p>
    <w:p w14:paraId="5EB8914C"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lege blik in ogen en vermijden van oogcontact</w:t>
      </w:r>
    </w:p>
    <w:p w14:paraId="69AAEBCB" w14:textId="77777777" w:rsidR="0064371D" w:rsidRPr="000639C0" w:rsidRDefault="0064371D" w:rsidP="0064371D">
      <w:pPr>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waakzaam, wantrouwend.</w:t>
      </w:r>
    </w:p>
    <w:p w14:paraId="5D24CD1F"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67DDFA32"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i/>
        </w:rPr>
        <w:t>ten opzichte van andere kinderen</w:t>
      </w:r>
      <w:r w:rsidRPr="000639C0">
        <w:rPr>
          <w:rFonts w:ascii="Calibri" w:eastAsia="Cambria" w:hAnsi="Calibri" w:cs="Calibri"/>
        </w:rPr>
        <w:t>:</w:t>
      </w:r>
    </w:p>
    <w:p w14:paraId="49D44B7F" w14:textId="77777777" w:rsidR="0064371D" w:rsidRPr="000639C0" w:rsidRDefault="0064371D" w:rsidP="0064371D">
      <w:pPr>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speelt niet met andere kinderen</w:t>
      </w:r>
    </w:p>
    <w:p w14:paraId="70612039" w14:textId="77777777" w:rsidR="0064371D" w:rsidRPr="000639C0" w:rsidRDefault="0064371D" w:rsidP="0064371D">
      <w:pPr>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is niet geliefd bij andere kinderen</w:t>
      </w:r>
    </w:p>
    <w:p w14:paraId="591E29C9" w14:textId="77777777" w:rsidR="0064371D" w:rsidRPr="000639C0" w:rsidRDefault="0064371D" w:rsidP="0064371D">
      <w:pPr>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wantrouwend </w:t>
      </w:r>
    </w:p>
    <w:p w14:paraId="7535E041" w14:textId="77777777" w:rsidR="0064371D" w:rsidRPr="000639C0" w:rsidRDefault="0064371D" w:rsidP="0064371D">
      <w:pPr>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b/>
        </w:rPr>
      </w:pPr>
      <w:r w:rsidRPr="000639C0">
        <w:rPr>
          <w:rFonts w:ascii="Calibri" w:eastAsia="Cambria" w:hAnsi="Calibri" w:cs="Calibri"/>
        </w:rPr>
        <w:t>trekt zich terug in eigen fantasiewereld.</w:t>
      </w:r>
    </w:p>
    <w:p w14:paraId="3DDC6742"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lastRenderedPageBreak/>
        <w:t>Gedragsproblemen</w:t>
      </w:r>
    </w:p>
    <w:p w14:paraId="4B723720"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plotselinge gedragsverandering</w:t>
      </w:r>
    </w:p>
    <w:p w14:paraId="77B9B2E5"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geen of nauwelijks spontaan spel, geen interesse in spel</w:t>
      </w:r>
    </w:p>
    <w:p w14:paraId="2A10E717"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labiel, nerveus</w:t>
      </w:r>
    </w:p>
    <w:p w14:paraId="657E2669"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depressief</w:t>
      </w:r>
    </w:p>
    <w:p w14:paraId="339467CE"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angstig </w:t>
      </w:r>
    </w:p>
    <w:p w14:paraId="5F5F259F"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passief, in zichzelf gekeerd, meegaand, apathisch, lusteloos</w:t>
      </w:r>
    </w:p>
    <w:p w14:paraId="60333228"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agressief</w:t>
      </w:r>
    </w:p>
    <w:p w14:paraId="271809DD"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hyperactief</w:t>
      </w:r>
    </w:p>
    <w:p w14:paraId="603F3B40"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destructief</w:t>
      </w:r>
    </w:p>
    <w:p w14:paraId="74D0E987"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niet lachen, niet huilen</w:t>
      </w:r>
    </w:p>
    <w:p w14:paraId="0D9BD3BC"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niet tonen van gevoelens, zelfs niet bij lichamelijke pijn</w:t>
      </w:r>
    </w:p>
    <w:p w14:paraId="2E169828"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schuld- en schaamtegevoelens</w:t>
      </w:r>
    </w:p>
    <w:p w14:paraId="33D80D99"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proofErr w:type="spellStart"/>
      <w:r w:rsidRPr="000639C0">
        <w:rPr>
          <w:rFonts w:ascii="Calibri" w:eastAsia="Cambria" w:hAnsi="Calibri" w:cs="Calibri"/>
        </w:rPr>
        <w:t>zelfverwondend</w:t>
      </w:r>
      <w:proofErr w:type="spellEnd"/>
      <w:r w:rsidRPr="000639C0">
        <w:rPr>
          <w:rFonts w:ascii="Calibri" w:eastAsia="Cambria" w:hAnsi="Calibri" w:cs="Calibri"/>
        </w:rPr>
        <w:t xml:space="preserve"> gedrag</w:t>
      </w:r>
    </w:p>
    <w:p w14:paraId="028E82F9"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eetproblemen</w:t>
      </w:r>
    </w:p>
    <w:p w14:paraId="30433C83" w14:textId="3A1D3FA2"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anorexia</w:t>
      </w:r>
      <w:r w:rsidRPr="000639C0">
        <w:rPr>
          <w:rFonts w:ascii="Calibri" w:eastAsia="Cambria" w:hAnsi="Calibri" w:cs="Calibri"/>
        </w:rPr>
        <w:t>/boulimia</w:t>
      </w:r>
    </w:p>
    <w:p w14:paraId="1E752DF5"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slaapstoornissen</w:t>
      </w:r>
    </w:p>
    <w:p w14:paraId="1070DB9C"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vermoeidheid, lusteloosheid</w:t>
      </w:r>
    </w:p>
    <w:p w14:paraId="54A5ADB6"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b/>
        </w:rPr>
      </w:pPr>
      <w:r w:rsidRPr="000639C0">
        <w:rPr>
          <w:rFonts w:ascii="Calibri" w:eastAsia="Cambria" w:hAnsi="Calibri" w:cs="Calibri"/>
        </w:rPr>
        <w:t>bedplassen/broekpoepen</w:t>
      </w:r>
    </w:p>
    <w:p w14:paraId="7306083D"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4977064B"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p>
    <w:p w14:paraId="76394814"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2. Signalen die specifiek zijn voor de schoolsituatie</w:t>
      </w:r>
    </w:p>
    <w:p w14:paraId="0E8F297F"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plotselinge achteruitgang in schoolprestaties</w:t>
      </w:r>
    </w:p>
    <w:p w14:paraId="253794ED"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leerproblemen</w:t>
      </w:r>
    </w:p>
    <w:p w14:paraId="60590CE1"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vaak absent</w:t>
      </w:r>
    </w:p>
    <w:p w14:paraId="53500A33"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geheugen- en/of concentratieproblemen</w:t>
      </w:r>
    </w:p>
    <w:p w14:paraId="40A42709"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faalangst</w:t>
      </w:r>
    </w:p>
    <w:p w14:paraId="747A5C4F"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niet willen uitkleden voor de gymles</w:t>
      </w:r>
    </w:p>
    <w:p w14:paraId="15342CF3"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altijd heel vroeg op school zijn</w:t>
      </w:r>
    </w:p>
    <w:p w14:paraId="0DAD2FA3"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na schooltijd bij school blijven hangen</w:t>
      </w:r>
    </w:p>
    <w:p w14:paraId="48092D06"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stipt op tijd thuis moeten zijn</w:t>
      </w:r>
    </w:p>
    <w:p w14:paraId="23110A7C"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buiten school geen contact mogen hebben met andere kinderen</w:t>
      </w:r>
    </w:p>
    <w:p w14:paraId="5FCBFF93" w14:textId="77777777" w:rsidR="0064371D" w:rsidRPr="000639C0" w:rsidRDefault="0064371D" w:rsidP="0064371D">
      <w:pPr>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overcompenseren (opvallend extra inzet op school)</w:t>
      </w:r>
    </w:p>
    <w:p w14:paraId="3018A403"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3C58D95D"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37978932"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b/>
        </w:rPr>
        <w:t>3. Medische signalen</w:t>
      </w:r>
    </w:p>
    <w:p w14:paraId="4B7716C9"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Lichamelijke kenmerken (specifiek voor lichamelijke mishandeling)</w:t>
      </w:r>
    </w:p>
    <w:p w14:paraId="32B1EBC5" w14:textId="77777777" w:rsidR="0064371D" w:rsidRPr="000639C0" w:rsidRDefault="0064371D" w:rsidP="0064371D">
      <w:pPr>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blauwe plekken</w:t>
      </w:r>
    </w:p>
    <w:p w14:paraId="6EAEBABB" w14:textId="77777777" w:rsidR="0064371D" w:rsidRPr="000639C0" w:rsidRDefault="0064371D" w:rsidP="0064371D">
      <w:pPr>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krab-, bijt- of brandwonden</w:t>
      </w:r>
    </w:p>
    <w:p w14:paraId="403E93CA" w14:textId="77777777" w:rsidR="0064371D" w:rsidRPr="000639C0" w:rsidRDefault="0064371D" w:rsidP="0064371D">
      <w:pPr>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botbreuken</w:t>
      </w:r>
    </w:p>
    <w:p w14:paraId="3BB88FF7" w14:textId="77777777" w:rsidR="0064371D" w:rsidRPr="000639C0" w:rsidRDefault="0064371D" w:rsidP="0064371D">
      <w:pPr>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littekens</w:t>
      </w:r>
    </w:p>
    <w:p w14:paraId="3277B991"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i/>
        </w:rPr>
      </w:pPr>
    </w:p>
    <w:p w14:paraId="3616CA6A"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Verzorgingsproblemen (specifiek voor verwaarlozing)</w:t>
      </w:r>
    </w:p>
    <w:p w14:paraId="23601D13" w14:textId="77777777" w:rsidR="0064371D" w:rsidRPr="000639C0" w:rsidRDefault="0064371D" w:rsidP="0064371D">
      <w:pPr>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slechte hygiëne</w:t>
      </w:r>
    </w:p>
    <w:p w14:paraId="39483034" w14:textId="77777777" w:rsidR="0064371D" w:rsidRPr="000639C0" w:rsidRDefault="0064371D" w:rsidP="0064371D">
      <w:pPr>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onvoldoende kleding</w:t>
      </w:r>
    </w:p>
    <w:p w14:paraId="216E0D9D" w14:textId="77777777" w:rsidR="0064371D" w:rsidRPr="000639C0" w:rsidRDefault="0064371D" w:rsidP="0064371D">
      <w:pPr>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onvoldoende geneeskundige en tandheelkundige zorg</w:t>
      </w:r>
    </w:p>
    <w:p w14:paraId="160D07E5" w14:textId="77777777" w:rsidR="0064371D" w:rsidRPr="000639C0" w:rsidRDefault="0064371D" w:rsidP="0064371D">
      <w:pPr>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veel ongevallen door onvoldoende toezicht</w:t>
      </w:r>
    </w:p>
    <w:p w14:paraId="0CF49717" w14:textId="77777777" w:rsidR="0064371D" w:rsidRPr="000639C0" w:rsidRDefault="0064371D" w:rsidP="0064371D">
      <w:pPr>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herhaalde ziekenhuisopnamen</w:t>
      </w:r>
    </w:p>
    <w:p w14:paraId="1E54F7FE" w14:textId="77777777" w:rsidR="0064371D" w:rsidRPr="000639C0" w:rsidRDefault="0064371D" w:rsidP="0064371D">
      <w:pPr>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recidiverende ziekten door onvoldoende zorg </w:t>
      </w:r>
    </w:p>
    <w:p w14:paraId="3CBA8C50" w14:textId="77777777" w:rsidR="0064371D" w:rsidRPr="000639C0" w:rsidRDefault="0064371D" w:rsidP="0064371D">
      <w:pPr>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traag herstel door onvoldoende zorg</w:t>
      </w:r>
    </w:p>
    <w:p w14:paraId="5BA5A603" w14:textId="77777777" w:rsidR="0064371D" w:rsidRPr="000639C0" w:rsidRDefault="0064371D" w:rsidP="0064371D">
      <w:pPr>
        <w:keepNext/>
        <w:outlineLvl w:val="1"/>
        <w:rPr>
          <w:rFonts w:ascii="Calibri" w:hAnsi="Calibri" w:cs="Calibri"/>
          <w:b/>
        </w:rPr>
      </w:pPr>
    </w:p>
    <w:p w14:paraId="7CDEAFD5"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Voedingsproblemen</w:t>
      </w:r>
    </w:p>
    <w:p w14:paraId="060C6A0E" w14:textId="77777777" w:rsidR="0064371D" w:rsidRPr="000639C0" w:rsidRDefault="0064371D" w:rsidP="0064371D">
      <w:pPr>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ondervoeding</w:t>
      </w:r>
    </w:p>
    <w:p w14:paraId="254D4F50" w14:textId="77777777" w:rsidR="0064371D" w:rsidRPr="000639C0" w:rsidRDefault="0064371D" w:rsidP="0064371D">
      <w:pPr>
        <w:numPr>
          <w:ilvl w:val="0"/>
          <w:numId w:val="15"/>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achterblijven in lengtegroei</w:t>
      </w:r>
    </w:p>
    <w:p w14:paraId="21E87AB1" w14:textId="77777777" w:rsidR="0064371D" w:rsidRPr="000639C0" w:rsidRDefault="0064371D" w:rsidP="0064371D">
      <w:pPr>
        <w:numPr>
          <w:ilvl w:val="0"/>
          <w:numId w:val="15"/>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psychosomatische klachten (buikpijn, misselijkheid, hoofdpijn, etc.)</w:t>
      </w:r>
    </w:p>
    <w:p w14:paraId="6EB7AED7" w14:textId="77777777" w:rsidR="0064371D" w:rsidRPr="000639C0" w:rsidRDefault="0064371D" w:rsidP="0064371D">
      <w:pPr>
        <w:rPr>
          <w:rFonts w:ascii="Calibri" w:eastAsia="Cambria" w:hAnsi="Calibri" w:cs="Calibri"/>
        </w:rPr>
      </w:pPr>
    </w:p>
    <w:p w14:paraId="17BB6671" w14:textId="77777777" w:rsidR="0064371D" w:rsidRPr="000639C0" w:rsidRDefault="0064371D" w:rsidP="0064371D">
      <w:pPr>
        <w:keepNext/>
        <w:outlineLvl w:val="1"/>
        <w:rPr>
          <w:rFonts w:ascii="Calibri" w:hAnsi="Calibri" w:cs="Calibri"/>
          <w:b/>
        </w:rPr>
      </w:pPr>
      <w:r w:rsidRPr="000639C0">
        <w:rPr>
          <w:rFonts w:ascii="Calibri" w:hAnsi="Calibri" w:cs="Calibri"/>
          <w:b/>
        </w:rPr>
        <w:lastRenderedPageBreak/>
        <w:t xml:space="preserve">4. Kenmerken ouders/gezin </w:t>
      </w:r>
    </w:p>
    <w:p w14:paraId="0B55CC1B"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i/>
        </w:rPr>
      </w:pPr>
    </w:p>
    <w:p w14:paraId="7583CD1F"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b/>
        </w:rPr>
        <w:t>Ouder/kind relatiestoornis</w:t>
      </w:r>
    </w:p>
    <w:p w14:paraId="5C6109A2" w14:textId="77777777" w:rsidR="0064371D" w:rsidRPr="000639C0" w:rsidRDefault="0064371D" w:rsidP="0064371D">
      <w:pPr>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ouder troost kind niet bij huilen</w:t>
      </w:r>
    </w:p>
    <w:p w14:paraId="11BB70EF" w14:textId="77777777" w:rsidR="0064371D" w:rsidRPr="000639C0" w:rsidRDefault="0064371D" w:rsidP="0064371D">
      <w:pPr>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ouder klaagt overmatig over het kind</w:t>
      </w:r>
    </w:p>
    <w:p w14:paraId="5EE83592" w14:textId="77777777" w:rsidR="0064371D" w:rsidRPr="000639C0" w:rsidRDefault="0064371D" w:rsidP="0064371D">
      <w:pPr>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ouder heeft irreële verwachtingen ten aanzien van het kind</w:t>
      </w:r>
    </w:p>
    <w:p w14:paraId="0D5C1D73" w14:textId="77777777" w:rsidR="0064371D" w:rsidRPr="000639C0" w:rsidRDefault="0064371D" w:rsidP="0064371D">
      <w:pPr>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ouder toont weinig belangstelling voor het kind</w:t>
      </w:r>
    </w:p>
    <w:p w14:paraId="21E27E79"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091ABC8E"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Signalen ouder</w:t>
      </w:r>
    </w:p>
    <w:p w14:paraId="61C049D5"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geweld in eigen verleden</w:t>
      </w:r>
    </w:p>
    <w:p w14:paraId="28DD5DB3"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apathisch en (schijnbaar) onverschillig</w:t>
      </w:r>
    </w:p>
    <w:p w14:paraId="4F607664"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onzeker, nerveus en gespannen</w:t>
      </w:r>
    </w:p>
    <w:p w14:paraId="42AAB66A"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onderkoeld brengen van eigen emoties</w:t>
      </w:r>
    </w:p>
    <w:p w14:paraId="2A24E36A"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negatief zelfbeeld</w:t>
      </w:r>
    </w:p>
    <w:p w14:paraId="64352A5B"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steeds naar andere artsen/ziekenhuizen gaan ('shopping')</w:t>
      </w:r>
    </w:p>
    <w:p w14:paraId="66A6BE85"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afspraken niet nakomen</w:t>
      </w:r>
    </w:p>
    <w:p w14:paraId="25E7EFE0"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kind opeens van school afhalen</w:t>
      </w:r>
    </w:p>
    <w:p w14:paraId="4DEA2C02"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aangeven het bijna niet meer aan te kunnen</w:t>
      </w:r>
    </w:p>
    <w:p w14:paraId="2BA71514"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ouder met psychiatrische problemen</w:t>
      </w:r>
    </w:p>
    <w:p w14:paraId="43E07DA0" w14:textId="77777777" w:rsidR="0064371D" w:rsidRPr="000639C0" w:rsidRDefault="0064371D" w:rsidP="0064371D">
      <w:pPr>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verslaafde ouder</w:t>
      </w:r>
    </w:p>
    <w:p w14:paraId="16404968"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i/>
        </w:rPr>
      </w:pPr>
    </w:p>
    <w:p w14:paraId="3B4CCBEF"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Gezinskenmerken</w:t>
      </w:r>
    </w:p>
    <w:p w14:paraId="0C386FA9"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w:t>
      </w:r>
      <w:proofErr w:type="spellStart"/>
      <w:r w:rsidRPr="000639C0">
        <w:rPr>
          <w:rFonts w:ascii="Calibri" w:eastAsia="Cambria" w:hAnsi="Calibri" w:cs="Calibri"/>
        </w:rPr>
        <w:t>multi-problem</w:t>
      </w:r>
      <w:proofErr w:type="spellEnd"/>
      <w:r w:rsidRPr="000639C0">
        <w:rPr>
          <w:rFonts w:ascii="Calibri" w:eastAsia="Cambria" w:hAnsi="Calibri" w:cs="Calibri"/>
        </w:rPr>
        <w:t>’ gezin</w:t>
      </w:r>
    </w:p>
    <w:p w14:paraId="6C206615"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ouder die er alleen voorstaat</w:t>
      </w:r>
    </w:p>
    <w:p w14:paraId="31F91C9B"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regelmatig wisselende samenstelling van gezin</w:t>
      </w:r>
    </w:p>
    <w:p w14:paraId="3CCB2C38"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isolement</w:t>
      </w:r>
    </w:p>
    <w:p w14:paraId="596C25E0"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vaak verhuizen</w:t>
      </w:r>
    </w:p>
    <w:p w14:paraId="24F5F1CC"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proofErr w:type="spellStart"/>
      <w:r w:rsidRPr="000639C0">
        <w:rPr>
          <w:rFonts w:ascii="Calibri" w:eastAsia="Cambria" w:hAnsi="Calibri" w:cs="Calibri"/>
        </w:rPr>
        <w:t>sociaal-economische</w:t>
      </w:r>
      <w:proofErr w:type="spellEnd"/>
      <w:r w:rsidRPr="000639C0">
        <w:rPr>
          <w:rFonts w:ascii="Calibri" w:eastAsia="Cambria" w:hAnsi="Calibri" w:cs="Calibri"/>
        </w:rPr>
        <w:t xml:space="preserve"> problemen: werkloosheid, slechte behui</w:t>
      </w:r>
      <w:r w:rsidRPr="000639C0">
        <w:rPr>
          <w:rFonts w:ascii="Calibri" w:eastAsia="Cambria" w:hAnsi="Calibri" w:cs="Calibri"/>
        </w:rPr>
        <w:softHyphen/>
        <w:t>zing, financiële problemen, etc.</w:t>
      </w:r>
    </w:p>
    <w:p w14:paraId="0A49D669"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veel ziekte in het gezin    </w:t>
      </w:r>
    </w:p>
    <w:p w14:paraId="4DB32F91"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draaglast gezin gaat draagkracht te boven  </w:t>
      </w:r>
    </w:p>
    <w:p w14:paraId="6E34BB12" w14:textId="77777777" w:rsidR="0064371D" w:rsidRPr="000639C0" w:rsidRDefault="0064371D" w:rsidP="0064371D">
      <w:pPr>
        <w:numPr>
          <w:ilvl w:val="0"/>
          <w:numId w:val="2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geweld wordt gezien als middel om problemen op te lossen</w:t>
      </w:r>
    </w:p>
    <w:p w14:paraId="77F982DE" w14:textId="77777777" w:rsidR="0064371D" w:rsidRPr="000639C0" w:rsidRDefault="0064371D" w:rsidP="0064371D">
      <w:pPr>
        <w:tabs>
          <w:tab w:val="left" w:pos="-1440"/>
          <w:tab w:val="left" w:pos="-720"/>
          <w:tab w:val="left" w:pos="0"/>
          <w:tab w:val="num" w:pos="426"/>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3A1E7D0E" w14:textId="77777777" w:rsidR="0064371D" w:rsidRPr="000639C0" w:rsidRDefault="0064371D" w:rsidP="0064371D">
      <w:pPr>
        <w:tabs>
          <w:tab w:val="left" w:pos="-1440"/>
          <w:tab w:val="left" w:pos="-720"/>
          <w:tab w:val="left" w:pos="0"/>
          <w:tab w:val="num" w:pos="426"/>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b/>
        </w:rPr>
        <w:t>5. Signalen specifiek voor seksueel misbruik</w:t>
      </w:r>
    </w:p>
    <w:p w14:paraId="3EB0460C"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Lichamelijke kenmerken</w:t>
      </w:r>
    </w:p>
    <w:p w14:paraId="0B7C0A89"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verwondingen aan genitaliën</w:t>
      </w:r>
    </w:p>
    <w:p w14:paraId="30ACEAE2"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vaginale infecties en afscheiding</w:t>
      </w:r>
    </w:p>
    <w:p w14:paraId="74BBB405"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jeuk bij vagina en/of anus</w:t>
      </w:r>
    </w:p>
    <w:p w14:paraId="5FF60E70"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problemen bij het plassen</w:t>
      </w:r>
    </w:p>
    <w:p w14:paraId="7D94CACE"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recidiverende urineweginfecties</w:t>
      </w:r>
    </w:p>
    <w:p w14:paraId="50354529"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pijn in de bovenbenen</w:t>
      </w:r>
    </w:p>
    <w:p w14:paraId="26AB0758"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pijn bij lopen en/of zitten</w:t>
      </w:r>
    </w:p>
    <w:p w14:paraId="0A457F75" w14:textId="77777777" w:rsidR="0064371D" w:rsidRPr="000639C0" w:rsidRDefault="0064371D" w:rsidP="0064371D">
      <w:pPr>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seksueel overdraagbare ziekten</w:t>
      </w:r>
    </w:p>
    <w:p w14:paraId="27375FBB"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rPr>
        <w:t>Deze verwondingen kunnen ook duiden op vrouwenbesnijdenis (met name bij Somalische meisjes) en dat is ook een vorm van kindermishandeling.</w:t>
      </w:r>
    </w:p>
    <w:p w14:paraId="12605391"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147291DC"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Relationele problemen</w:t>
      </w:r>
    </w:p>
    <w:p w14:paraId="0A525089" w14:textId="77777777" w:rsidR="0064371D" w:rsidRPr="000639C0" w:rsidRDefault="0064371D" w:rsidP="0064371D">
      <w:pPr>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angst voor mannen of vrouwen in het algemeen of voor een man of vrouw in het bijzon</w:t>
      </w:r>
      <w:r w:rsidRPr="000639C0">
        <w:rPr>
          <w:rFonts w:ascii="Calibri" w:eastAsia="Cambria" w:hAnsi="Calibri" w:cs="Calibri"/>
        </w:rPr>
        <w:softHyphen/>
        <w:t>der</w:t>
      </w:r>
    </w:p>
    <w:p w14:paraId="12E8404F" w14:textId="77777777" w:rsidR="0064371D" w:rsidRPr="000639C0" w:rsidRDefault="0064371D" w:rsidP="0064371D">
      <w:pPr>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sterk verzorgend gedrag, niet passend bij de leeftijd van het kind (</w:t>
      </w:r>
      <w:proofErr w:type="spellStart"/>
      <w:r w:rsidRPr="000639C0">
        <w:rPr>
          <w:rFonts w:ascii="Calibri" w:eastAsia="Cambria" w:hAnsi="Calibri" w:cs="Calibri"/>
        </w:rPr>
        <w:t>parentificatie</w:t>
      </w:r>
      <w:proofErr w:type="spellEnd"/>
      <w:r w:rsidRPr="000639C0">
        <w:rPr>
          <w:rFonts w:ascii="Calibri" w:eastAsia="Cambria" w:hAnsi="Calibri" w:cs="Calibri"/>
        </w:rPr>
        <w:t>)</w:t>
      </w:r>
    </w:p>
    <w:p w14:paraId="72F7D470" w14:textId="77777777" w:rsidR="0064371D" w:rsidRPr="000639C0" w:rsidRDefault="0064371D" w:rsidP="006437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p>
    <w:p w14:paraId="289DC04E"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b/>
        </w:rPr>
      </w:pPr>
      <w:r w:rsidRPr="000639C0">
        <w:rPr>
          <w:rFonts w:ascii="Calibri" w:eastAsia="Cambria" w:hAnsi="Calibri" w:cs="Calibri"/>
          <w:b/>
        </w:rPr>
        <w:t>Gedragsproblemen</w:t>
      </w:r>
    </w:p>
    <w:p w14:paraId="46E72E4D" w14:textId="77777777" w:rsidR="0064371D" w:rsidRPr="000639C0" w:rsidRDefault="0064371D" w:rsidP="0064371D">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rPr>
      </w:pPr>
      <w:r w:rsidRPr="000639C0">
        <w:rPr>
          <w:rFonts w:ascii="Calibri" w:eastAsia="Cambria" w:hAnsi="Calibri" w:cs="Calibri"/>
          <w:i/>
        </w:rPr>
        <w:t>afwijkend seksueel gedrag</w:t>
      </w:r>
      <w:r w:rsidRPr="000639C0">
        <w:rPr>
          <w:rFonts w:ascii="Calibri" w:eastAsia="Cambria" w:hAnsi="Calibri" w:cs="Calibri"/>
        </w:rPr>
        <w:t>:</w:t>
      </w:r>
    </w:p>
    <w:p w14:paraId="2DE82221" w14:textId="77777777" w:rsidR="0064371D" w:rsidRPr="000639C0" w:rsidRDefault="0064371D" w:rsidP="0064371D">
      <w:pPr>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excessief en/of dwangmatig masturberen</w:t>
      </w:r>
    </w:p>
    <w:p w14:paraId="3D7223E1" w14:textId="77777777" w:rsidR="0064371D" w:rsidRPr="000639C0" w:rsidRDefault="0064371D" w:rsidP="0064371D">
      <w:pPr>
        <w:numPr>
          <w:ilvl w:val="0"/>
          <w:numId w:val="2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angst voor lichamelijk contact of juist zoeken van seksueel getint lichamelijk contact</w:t>
      </w:r>
    </w:p>
    <w:p w14:paraId="5ED74B0C" w14:textId="77777777" w:rsidR="0064371D" w:rsidRPr="000639C0" w:rsidRDefault="0064371D" w:rsidP="0064371D">
      <w:pPr>
        <w:numPr>
          <w:ilvl w:val="0"/>
          <w:numId w:val="2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seksueel agressief en dwingend gedrag ten opzichte van andere kinderen</w:t>
      </w:r>
    </w:p>
    <w:p w14:paraId="0467032C" w14:textId="77777777" w:rsidR="0064371D" w:rsidRPr="000639C0" w:rsidRDefault="0064371D" w:rsidP="0064371D">
      <w:pPr>
        <w:numPr>
          <w:ilvl w:val="0"/>
          <w:numId w:val="2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niet leeftijdsadequaat seksueel spel</w:t>
      </w:r>
    </w:p>
    <w:p w14:paraId="7EF17377" w14:textId="77777777" w:rsidR="0064371D" w:rsidRPr="000639C0" w:rsidRDefault="0064371D" w:rsidP="0064371D">
      <w:pPr>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niet </w:t>
      </w:r>
      <w:proofErr w:type="spellStart"/>
      <w:r w:rsidRPr="000639C0">
        <w:rPr>
          <w:rFonts w:ascii="Calibri" w:eastAsia="Cambria" w:hAnsi="Calibri" w:cs="Calibri"/>
        </w:rPr>
        <w:t>leeftijdsadequate</w:t>
      </w:r>
      <w:proofErr w:type="spellEnd"/>
      <w:r w:rsidRPr="000639C0">
        <w:rPr>
          <w:rFonts w:ascii="Calibri" w:eastAsia="Cambria" w:hAnsi="Calibri" w:cs="Calibri"/>
        </w:rPr>
        <w:t xml:space="preserve"> kennis van seksualiteit</w:t>
      </w:r>
    </w:p>
    <w:p w14:paraId="0FE79D2F" w14:textId="77777777" w:rsidR="0064371D" w:rsidRPr="000639C0" w:rsidRDefault="0064371D" w:rsidP="0064371D">
      <w:pPr>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angst voor zwangerschap</w:t>
      </w:r>
    </w:p>
    <w:p w14:paraId="4385DEC7" w14:textId="77777777" w:rsidR="0064371D" w:rsidRPr="000639C0" w:rsidRDefault="0064371D" w:rsidP="0064371D">
      <w:pPr>
        <w:numPr>
          <w:ilvl w:val="0"/>
          <w:numId w:val="2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angst om zich uit te kleden</w:t>
      </w:r>
    </w:p>
    <w:p w14:paraId="01C055CF" w14:textId="77777777" w:rsidR="0064371D" w:rsidRPr="000639C0" w:rsidRDefault="0064371D" w:rsidP="0064371D">
      <w:pPr>
        <w:numPr>
          <w:ilvl w:val="0"/>
          <w:numId w:val="21"/>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angst om op de rug te liggen </w:t>
      </w:r>
    </w:p>
    <w:p w14:paraId="4AA88DB0" w14:textId="77777777" w:rsidR="0064371D" w:rsidRPr="000639C0" w:rsidRDefault="0064371D" w:rsidP="0064371D">
      <w:pPr>
        <w:numPr>
          <w:ilvl w:val="0"/>
          <w:numId w:val="21"/>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negatief lichaamsbeeld: ontevredenheid over, boosheid op of schaamte voor eigen lichaam </w:t>
      </w:r>
    </w:p>
    <w:p w14:paraId="3F506837" w14:textId="77777777" w:rsidR="0064371D" w:rsidRPr="000639C0" w:rsidRDefault="0064371D" w:rsidP="0064371D">
      <w:pPr>
        <w:numPr>
          <w:ilvl w:val="0"/>
          <w:numId w:val="21"/>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schrikken bij aangeraakt worden</w:t>
      </w:r>
    </w:p>
    <w:p w14:paraId="0ABAD735" w14:textId="77777777" w:rsidR="0064371D" w:rsidRPr="000639C0" w:rsidRDefault="0064371D" w:rsidP="0064371D">
      <w:pPr>
        <w:numPr>
          <w:ilvl w:val="0"/>
          <w:numId w:val="21"/>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 xml:space="preserve">houterige motoriek (onderlichaam 'op slot') </w:t>
      </w:r>
    </w:p>
    <w:p w14:paraId="3CDEBBD5" w14:textId="77777777" w:rsidR="0064371D" w:rsidRPr="000639C0" w:rsidRDefault="0064371D" w:rsidP="0064371D">
      <w:pPr>
        <w:numPr>
          <w:ilvl w:val="0"/>
          <w:numId w:val="21"/>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auto"/>
        <w:textAlignment w:val="auto"/>
        <w:rPr>
          <w:rFonts w:ascii="Calibri" w:eastAsia="Cambria" w:hAnsi="Calibri" w:cs="Calibri"/>
        </w:rPr>
      </w:pPr>
      <w:r w:rsidRPr="000639C0">
        <w:rPr>
          <w:rFonts w:ascii="Calibri" w:eastAsia="Cambria" w:hAnsi="Calibri" w:cs="Calibri"/>
        </w:rPr>
        <w:t>geen plezier in bewegingsspel.</w:t>
      </w:r>
    </w:p>
    <w:p w14:paraId="47D8C155" w14:textId="77777777" w:rsidR="0064371D" w:rsidRPr="000639C0" w:rsidRDefault="0064371D" w:rsidP="006437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mbria" w:hAnsi="Calibri" w:cs="Calibri"/>
          <w:i/>
        </w:rPr>
      </w:pPr>
    </w:p>
    <w:p w14:paraId="617DA362" w14:textId="77777777" w:rsidR="0064371D" w:rsidRPr="000639C0" w:rsidRDefault="0064371D" w:rsidP="0064371D">
      <w:pPr>
        <w:keepNext/>
        <w:widowControl w:val="0"/>
        <w:outlineLvl w:val="2"/>
        <w:rPr>
          <w:rFonts w:ascii="Calibri" w:hAnsi="Calibri" w:cs="Calibri"/>
          <w:b/>
          <w:i/>
        </w:rPr>
      </w:pPr>
      <w:r w:rsidRPr="000639C0">
        <w:rPr>
          <w:rFonts w:ascii="Calibri" w:hAnsi="Calibri" w:cs="Calibri"/>
          <w:b/>
          <w:i/>
        </w:rPr>
        <w:t>Aanvulling</w:t>
      </w:r>
    </w:p>
    <w:p w14:paraId="2BF1C7B6" w14:textId="77777777" w:rsidR="0064371D" w:rsidRPr="000639C0" w:rsidRDefault="0064371D" w:rsidP="0064371D">
      <w:pPr>
        <w:widowControl w:val="0"/>
        <w:rPr>
          <w:rFonts w:ascii="Calibri" w:eastAsia="Cambria" w:hAnsi="Calibri" w:cs="Calibri"/>
          <w:b/>
        </w:rPr>
      </w:pPr>
    </w:p>
    <w:p w14:paraId="7587542D" w14:textId="77777777" w:rsidR="0064371D" w:rsidRPr="000639C0" w:rsidRDefault="0064371D" w:rsidP="0064371D">
      <w:pPr>
        <w:widowControl w:val="0"/>
        <w:rPr>
          <w:rFonts w:ascii="Calibri" w:eastAsia="Cambria" w:hAnsi="Calibri" w:cs="Calibri"/>
        </w:rPr>
      </w:pPr>
      <w:r w:rsidRPr="000639C0">
        <w:rPr>
          <w:rFonts w:ascii="Calibri" w:eastAsia="Cambria" w:hAnsi="Calibri" w:cs="Calibri"/>
          <w:b/>
        </w:rPr>
        <w:t>6. Signalen specifiek voor kinderen die getuige zijn van huiselijk geweld</w:t>
      </w:r>
      <w:r w:rsidRPr="000639C0">
        <w:rPr>
          <w:rFonts w:ascii="Calibri" w:eastAsia="Cambria" w:hAnsi="Calibri" w:cs="Calibri"/>
          <w:b/>
          <w:vertAlign w:val="superscript"/>
        </w:rPr>
        <w:footnoteReference w:id="1"/>
      </w:r>
    </w:p>
    <w:p w14:paraId="63B531FD" w14:textId="77777777" w:rsidR="0064371D" w:rsidRPr="000639C0" w:rsidRDefault="0064371D" w:rsidP="0064371D">
      <w:pPr>
        <w:keepNext/>
        <w:outlineLvl w:val="0"/>
        <w:rPr>
          <w:rFonts w:ascii="Calibri" w:hAnsi="Calibri" w:cs="Calibri"/>
          <w:b/>
        </w:rPr>
      </w:pPr>
      <w:r w:rsidRPr="000639C0">
        <w:rPr>
          <w:rFonts w:ascii="Calibri" w:hAnsi="Calibri" w:cs="Calibri"/>
          <w:b/>
        </w:rPr>
        <w:t>Gedragsproblemen</w:t>
      </w:r>
    </w:p>
    <w:p w14:paraId="394BA9A0"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agressie: kopiëren van gewelddadig gedrag van vader. Sommige kinderen, m.n. jongens, kopiëren hun vaders gedrag door hun moeder of jongere broertjes/zusjes te slaan</w:t>
      </w:r>
    </w:p>
    <w:p w14:paraId="26B73C7D"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opstandigheid</w:t>
      </w:r>
    </w:p>
    <w:p w14:paraId="5E984753"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angst, depressie</w:t>
      </w:r>
    </w:p>
    <w:p w14:paraId="12F512AC"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negatief zelfbeeld</w:t>
      </w:r>
    </w:p>
    <w:p w14:paraId="5EDA09F4"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passiviteit en teruggetrokkenheid, verlegenheid</w:t>
      </w:r>
    </w:p>
    <w:p w14:paraId="6DBCBBB1"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zichzelf beschuldigen</w:t>
      </w:r>
    </w:p>
    <w:p w14:paraId="7C795E46" w14:textId="77777777" w:rsidR="0064371D" w:rsidRPr="000639C0" w:rsidRDefault="0064371D" w:rsidP="0064371D">
      <w:pPr>
        <w:numPr>
          <w:ilvl w:val="0"/>
          <w:numId w:val="22"/>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suïcidaliteit</w:t>
      </w:r>
    </w:p>
    <w:p w14:paraId="57228FB3" w14:textId="77777777" w:rsidR="0064371D" w:rsidRPr="000639C0" w:rsidRDefault="0064371D" w:rsidP="0064371D">
      <w:pPr>
        <w:rPr>
          <w:rFonts w:ascii="Calibri" w:eastAsia="Cambria" w:hAnsi="Calibri" w:cs="Calibri"/>
        </w:rPr>
      </w:pPr>
    </w:p>
    <w:p w14:paraId="63EFB1FF" w14:textId="77777777" w:rsidR="0064371D" w:rsidRPr="000639C0" w:rsidRDefault="0064371D" w:rsidP="0064371D">
      <w:pPr>
        <w:keepNext/>
        <w:outlineLvl w:val="5"/>
        <w:rPr>
          <w:rFonts w:ascii="Calibri" w:hAnsi="Calibri" w:cs="Calibri"/>
          <w:b/>
        </w:rPr>
      </w:pPr>
      <w:r w:rsidRPr="000639C0">
        <w:rPr>
          <w:rFonts w:ascii="Calibri" w:hAnsi="Calibri" w:cs="Calibri"/>
          <w:b/>
        </w:rPr>
        <w:t>Problemen in sociaal gedrag en competentie</w:t>
      </w:r>
    </w:p>
    <w:p w14:paraId="7D8C7A05" w14:textId="77777777" w:rsidR="0064371D" w:rsidRPr="000639C0" w:rsidRDefault="0064371D" w:rsidP="0064371D">
      <w:pPr>
        <w:numPr>
          <w:ilvl w:val="0"/>
          <w:numId w:val="23"/>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wantrouwen ten aanzien van de omgeving</w:t>
      </w:r>
    </w:p>
    <w:p w14:paraId="113211B9" w14:textId="77777777" w:rsidR="0064371D" w:rsidRPr="000639C0" w:rsidRDefault="0064371D" w:rsidP="0064371D">
      <w:pPr>
        <w:numPr>
          <w:ilvl w:val="0"/>
          <w:numId w:val="23"/>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gebrek aan sociale vaardigheden</w:t>
      </w:r>
    </w:p>
    <w:p w14:paraId="48DE9C15" w14:textId="77777777" w:rsidR="0064371D" w:rsidRPr="000639C0" w:rsidRDefault="0064371D" w:rsidP="0064371D">
      <w:pPr>
        <w:numPr>
          <w:ilvl w:val="0"/>
          <w:numId w:val="24"/>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sociaal isolement : proberen thuissituatie geheim te houden en ondertussen aansluiting te vinden met leeftijdsgenoten (zonder ze mee naar huis te nemen)</w:t>
      </w:r>
    </w:p>
    <w:p w14:paraId="1F169C1C" w14:textId="77777777" w:rsidR="0064371D" w:rsidRPr="000639C0" w:rsidRDefault="0064371D" w:rsidP="0064371D">
      <w:pPr>
        <w:rPr>
          <w:rFonts w:ascii="Calibri" w:eastAsia="Cambria" w:hAnsi="Calibri" w:cs="Calibri"/>
        </w:rPr>
      </w:pPr>
    </w:p>
    <w:p w14:paraId="416FA6C7" w14:textId="77777777" w:rsidR="0064371D" w:rsidRDefault="0064371D" w:rsidP="0064371D">
      <w:pPr>
        <w:pStyle w:val="Kop1"/>
        <w:rPr>
          <w:lang w:val="nl-NL"/>
        </w:rPr>
      </w:pPr>
      <w:bookmarkStart w:id="5" w:name="_Toc87693247"/>
      <w:bookmarkStart w:id="6" w:name="_Toc87693916"/>
      <w:bookmarkStart w:id="7" w:name="_Toc87694756"/>
      <w:bookmarkStart w:id="8" w:name="_Toc315689176"/>
    </w:p>
    <w:p w14:paraId="735DFA81" w14:textId="77777777" w:rsidR="0064371D" w:rsidRDefault="0064371D" w:rsidP="0064371D">
      <w:pPr>
        <w:pStyle w:val="Kop1"/>
        <w:rPr>
          <w:lang w:val="nl-NL"/>
        </w:rPr>
      </w:pPr>
    </w:p>
    <w:p w14:paraId="77601B60" w14:textId="77777777" w:rsidR="0064371D" w:rsidRDefault="0064371D" w:rsidP="0064371D">
      <w:pPr>
        <w:pStyle w:val="Kop1"/>
        <w:rPr>
          <w:lang w:val="nl-NL"/>
        </w:rPr>
      </w:pPr>
    </w:p>
    <w:p w14:paraId="3D071D19" w14:textId="77777777" w:rsidR="0064371D" w:rsidRDefault="0064371D" w:rsidP="0064371D">
      <w:pPr>
        <w:pStyle w:val="Kop1"/>
        <w:rPr>
          <w:lang w:val="nl-NL"/>
        </w:rPr>
      </w:pPr>
    </w:p>
    <w:p w14:paraId="54F41F39" w14:textId="77777777" w:rsidR="0064371D" w:rsidRDefault="0064371D" w:rsidP="0064371D">
      <w:pPr>
        <w:pStyle w:val="Kop1"/>
        <w:rPr>
          <w:lang w:val="nl-NL"/>
        </w:rPr>
      </w:pPr>
    </w:p>
    <w:p w14:paraId="345EB110" w14:textId="77777777" w:rsidR="0064371D" w:rsidRDefault="0064371D" w:rsidP="0064371D">
      <w:pPr>
        <w:pStyle w:val="Kop1"/>
        <w:rPr>
          <w:lang w:val="nl-NL"/>
        </w:rPr>
      </w:pPr>
    </w:p>
    <w:p w14:paraId="2FBB871C" w14:textId="77777777" w:rsidR="0064371D" w:rsidRDefault="0064371D" w:rsidP="0064371D">
      <w:pPr>
        <w:pStyle w:val="Kop1"/>
        <w:rPr>
          <w:lang w:val="nl-NL"/>
        </w:rPr>
      </w:pPr>
    </w:p>
    <w:p w14:paraId="483AFDE9" w14:textId="77777777" w:rsidR="0064371D" w:rsidRDefault="0064371D" w:rsidP="0064371D">
      <w:pPr>
        <w:pStyle w:val="Kop1"/>
        <w:rPr>
          <w:lang w:val="nl-NL"/>
        </w:rPr>
      </w:pPr>
    </w:p>
    <w:p w14:paraId="1A2BAB17" w14:textId="77777777" w:rsidR="0064371D" w:rsidRDefault="0064371D" w:rsidP="0064371D">
      <w:pPr>
        <w:pStyle w:val="Kop1"/>
        <w:rPr>
          <w:lang w:val="nl-NL"/>
        </w:rPr>
      </w:pPr>
    </w:p>
    <w:p w14:paraId="184F43DC" w14:textId="77777777" w:rsidR="0064371D" w:rsidRDefault="0064371D" w:rsidP="0064371D">
      <w:pPr>
        <w:pStyle w:val="Kop1"/>
        <w:rPr>
          <w:lang w:val="nl-NL"/>
        </w:rPr>
      </w:pPr>
    </w:p>
    <w:p w14:paraId="33EB12BC" w14:textId="77777777" w:rsidR="0064371D" w:rsidRDefault="0064371D" w:rsidP="0064371D">
      <w:pPr>
        <w:pStyle w:val="Kop1"/>
        <w:rPr>
          <w:lang w:val="nl-NL"/>
        </w:rPr>
      </w:pPr>
    </w:p>
    <w:p w14:paraId="322882A2" w14:textId="77777777" w:rsidR="0064371D" w:rsidRDefault="0064371D" w:rsidP="0064371D">
      <w:pPr>
        <w:pStyle w:val="Kop1"/>
        <w:rPr>
          <w:lang w:val="nl-NL"/>
        </w:rPr>
      </w:pPr>
    </w:p>
    <w:p w14:paraId="3E3DF73D" w14:textId="77777777" w:rsidR="0064371D" w:rsidRDefault="0064371D" w:rsidP="0064371D">
      <w:pPr>
        <w:pStyle w:val="Kop1"/>
        <w:rPr>
          <w:lang w:val="nl-NL"/>
        </w:rPr>
      </w:pPr>
    </w:p>
    <w:p w14:paraId="1A5EA217" w14:textId="77777777" w:rsidR="0064371D" w:rsidRDefault="0064371D" w:rsidP="0064371D">
      <w:pPr>
        <w:pStyle w:val="Kop1"/>
        <w:rPr>
          <w:lang w:val="nl-NL"/>
        </w:rPr>
      </w:pPr>
    </w:p>
    <w:p w14:paraId="49D06D9D" w14:textId="77777777" w:rsidR="0064371D" w:rsidRDefault="0064371D" w:rsidP="0064371D">
      <w:pPr>
        <w:pStyle w:val="Kop1"/>
        <w:rPr>
          <w:lang w:val="nl-NL"/>
        </w:rPr>
      </w:pPr>
    </w:p>
    <w:p w14:paraId="064DD1D8" w14:textId="77777777" w:rsidR="0064371D" w:rsidRDefault="0064371D" w:rsidP="0064371D">
      <w:pPr>
        <w:pStyle w:val="Kop1"/>
        <w:rPr>
          <w:lang w:val="nl-NL"/>
        </w:rPr>
      </w:pPr>
    </w:p>
    <w:p w14:paraId="5C3A7888" w14:textId="5C09FD78" w:rsidR="0064371D" w:rsidRPr="00775A01" w:rsidRDefault="0064371D" w:rsidP="0064371D">
      <w:pPr>
        <w:pStyle w:val="Kop1"/>
        <w:rPr>
          <w:lang w:val="nl-NL"/>
        </w:rPr>
      </w:pPr>
      <w:r w:rsidRPr="00775A01">
        <w:rPr>
          <w:lang w:val="nl-NL"/>
        </w:rPr>
        <w:lastRenderedPageBreak/>
        <w:t>Bijlage 2. Observatieformulier</w:t>
      </w:r>
      <w:bookmarkEnd w:id="5"/>
      <w:bookmarkEnd w:id="6"/>
      <w:bookmarkEnd w:id="7"/>
      <w:bookmarkEnd w:id="8"/>
    </w:p>
    <w:p w14:paraId="4A2EE920" w14:textId="77777777" w:rsidR="0064371D" w:rsidRPr="000639C0" w:rsidRDefault="0064371D" w:rsidP="0064371D">
      <w:pPr>
        <w:keepNext/>
        <w:outlineLvl w:val="0"/>
        <w:rPr>
          <w:rFonts w:ascii="Calibri" w:hAnsi="Calibri" w:cs="Calibri"/>
          <w:b/>
        </w:rPr>
      </w:pPr>
    </w:p>
    <w:p w14:paraId="04B243CD" w14:textId="77777777" w:rsidR="0064371D" w:rsidRPr="000639C0" w:rsidRDefault="0064371D" w:rsidP="0064371D">
      <w:pPr>
        <w:rPr>
          <w:rFonts w:ascii="Calibri" w:eastAsia="Cambria" w:hAnsi="Calibri" w:cs="Calibri"/>
        </w:rPr>
      </w:pPr>
      <w:r w:rsidRPr="000639C0">
        <w:rPr>
          <w:rFonts w:ascii="Calibri" w:eastAsia="Cambria" w:hAnsi="Calibri" w:cs="Calibri"/>
        </w:rPr>
        <w:t>Bij een vermoeden van kindermishandeling ga je eerst deze vragenlijst na om er achter te komen of je ongerustheid of zorg gegrond is.</w:t>
      </w:r>
    </w:p>
    <w:p w14:paraId="45DFB46A" w14:textId="77777777" w:rsidR="0064371D" w:rsidRPr="000639C0" w:rsidRDefault="0064371D" w:rsidP="0064371D">
      <w:pPr>
        <w:keepNext/>
        <w:outlineLvl w:val="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70"/>
        <w:gridCol w:w="6413"/>
      </w:tblGrid>
      <w:tr w:rsidR="0064371D" w:rsidRPr="000639C0" w14:paraId="164E1B03" w14:textId="77777777" w:rsidTr="005A232E">
        <w:tc>
          <w:tcPr>
            <w:tcW w:w="3370" w:type="dxa"/>
          </w:tcPr>
          <w:p w14:paraId="32190F0A" w14:textId="77777777" w:rsidR="0064371D" w:rsidRPr="000639C0" w:rsidRDefault="0064371D" w:rsidP="005A232E">
            <w:pPr>
              <w:rPr>
                <w:rFonts w:ascii="Calibri" w:eastAsia="Cambria" w:hAnsi="Calibri" w:cs="Calibri"/>
              </w:rPr>
            </w:pPr>
            <w:r w:rsidRPr="000639C0">
              <w:rPr>
                <w:rFonts w:ascii="Calibri" w:eastAsia="Cambria" w:hAnsi="Calibri" w:cs="Calibri"/>
              </w:rPr>
              <w:t>Jongen/meisje</w:t>
            </w:r>
            <w:r w:rsidRPr="000639C0">
              <w:rPr>
                <w:rFonts w:ascii="Calibri" w:eastAsia="Cambria" w:hAnsi="Calibri" w:cs="Calibri"/>
              </w:rPr>
              <w:tab/>
            </w:r>
          </w:p>
        </w:tc>
        <w:tc>
          <w:tcPr>
            <w:tcW w:w="6413" w:type="dxa"/>
          </w:tcPr>
          <w:p w14:paraId="0662C5E2" w14:textId="77777777" w:rsidR="0064371D" w:rsidRPr="000639C0" w:rsidRDefault="0064371D" w:rsidP="005A232E">
            <w:pPr>
              <w:rPr>
                <w:rFonts w:ascii="Calibri" w:eastAsia="Cambria" w:hAnsi="Calibri" w:cs="Calibri"/>
              </w:rPr>
            </w:pPr>
          </w:p>
        </w:tc>
      </w:tr>
      <w:tr w:rsidR="0064371D" w:rsidRPr="000639C0" w14:paraId="7397E402" w14:textId="77777777" w:rsidTr="005A232E">
        <w:tc>
          <w:tcPr>
            <w:tcW w:w="3370" w:type="dxa"/>
          </w:tcPr>
          <w:p w14:paraId="4D6F0680" w14:textId="77777777" w:rsidR="0064371D" w:rsidRPr="000639C0" w:rsidRDefault="0064371D" w:rsidP="005A232E">
            <w:pPr>
              <w:rPr>
                <w:rFonts w:ascii="Calibri" w:eastAsia="Cambria" w:hAnsi="Calibri" w:cs="Calibri"/>
              </w:rPr>
            </w:pPr>
            <w:r w:rsidRPr="000639C0">
              <w:rPr>
                <w:rFonts w:ascii="Calibri" w:eastAsia="Cambria" w:hAnsi="Calibri" w:cs="Calibri"/>
              </w:rPr>
              <w:t>Geboortedatum</w:t>
            </w:r>
          </w:p>
        </w:tc>
        <w:tc>
          <w:tcPr>
            <w:tcW w:w="6413" w:type="dxa"/>
          </w:tcPr>
          <w:p w14:paraId="3759301F" w14:textId="77777777" w:rsidR="0064371D" w:rsidRPr="000639C0" w:rsidRDefault="0064371D" w:rsidP="005A232E">
            <w:pPr>
              <w:rPr>
                <w:rFonts w:ascii="Calibri" w:eastAsia="Cambria" w:hAnsi="Calibri" w:cs="Calibri"/>
              </w:rPr>
            </w:pPr>
          </w:p>
        </w:tc>
      </w:tr>
      <w:tr w:rsidR="0064371D" w:rsidRPr="000639C0" w14:paraId="2D4698D7" w14:textId="77777777" w:rsidTr="005A232E">
        <w:tc>
          <w:tcPr>
            <w:tcW w:w="3370" w:type="dxa"/>
          </w:tcPr>
          <w:p w14:paraId="25131D42" w14:textId="77777777" w:rsidR="0064371D" w:rsidRPr="000639C0" w:rsidRDefault="0064371D" w:rsidP="005A232E">
            <w:pPr>
              <w:rPr>
                <w:rFonts w:ascii="Calibri" w:eastAsia="Cambria" w:hAnsi="Calibri" w:cs="Calibri"/>
              </w:rPr>
            </w:pPr>
            <w:r w:rsidRPr="000639C0">
              <w:rPr>
                <w:rFonts w:ascii="Calibri" w:eastAsia="Cambria" w:hAnsi="Calibri" w:cs="Calibri"/>
              </w:rPr>
              <w:t>School</w:t>
            </w:r>
          </w:p>
        </w:tc>
        <w:tc>
          <w:tcPr>
            <w:tcW w:w="6413" w:type="dxa"/>
          </w:tcPr>
          <w:p w14:paraId="6956429E" w14:textId="77777777" w:rsidR="0064371D" w:rsidRPr="000639C0" w:rsidRDefault="0064371D" w:rsidP="005A232E">
            <w:pPr>
              <w:rPr>
                <w:rFonts w:ascii="Calibri" w:eastAsia="Cambria" w:hAnsi="Calibri" w:cs="Calibri"/>
              </w:rPr>
            </w:pPr>
          </w:p>
        </w:tc>
      </w:tr>
      <w:tr w:rsidR="0064371D" w:rsidRPr="000639C0" w14:paraId="3DB319AA" w14:textId="77777777" w:rsidTr="005A232E">
        <w:tc>
          <w:tcPr>
            <w:tcW w:w="3370" w:type="dxa"/>
          </w:tcPr>
          <w:p w14:paraId="08624A19" w14:textId="77777777" w:rsidR="0064371D" w:rsidRPr="000639C0" w:rsidRDefault="0064371D" w:rsidP="005A232E">
            <w:pPr>
              <w:rPr>
                <w:rFonts w:ascii="Calibri" w:eastAsia="Cambria" w:hAnsi="Calibri" w:cs="Calibri"/>
              </w:rPr>
            </w:pPr>
            <w:r w:rsidRPr="000639C0">
              <w:rPr>
                <w:rFonts w:ascii="Calibri" w:eastAsia="Cambria" w:hAnsi="Calibri" w:cs="Calibri"/>
              </w:rPr>
              <w:t>Groep</w:t>
            </w:r>
          </w:p>
        </w:tc>
        <w:tc>
          <w:tcPr>
            <w:tcW w:w="6413" w:type="dxa"/>
          </w:tcPr>
          <w:p w14:paraId="3DC15A54" w14:textId="77777777" w:rsidR="0064371D" w:rsidRPr="000639C0" w:rsidRDefault="0064371D" w:rsidP="005A232E">
            <w:pPr>
              <w:rPr>
                <w:rFonts w:ascii="Calibri" w:eastAsia="Cambria" w:hAnsi="Calibri" w:cs="Calibri"/>
              </w:rPr>
            </w:pPr>
          </w:p>
        </w:tc>
      </w:tr>
      <w:tr w:rsidR="0064371D" w:rsidRPr="000639C0" w14:paraId="12646131" w14:textId="77777777" w:rsidTr="005A232E">
        <w:tc>
          <w:tcPr>
            <w:tcW w:w="3370" w:type="dxa"/>
            <w:tcBorders>
              <w:bottom w:val="single" w:sz="4" w:space="0" w:color="auto"/>
            </w:tcBorders>
          </w:tcPr>
          <w:p w14:paraId="1AEC5DBC" w14:textId="77777777" w:rsidR="0064371D" w:rsidRPr="000639C0" w:rsidRDefault="0064371D" w:rsidP="005A232E">
            <w:pPr>
              <w:rPr>
                <w:rFonts w:ascii="Calibri" w:eastAsia="Cambria" w:hAnsi="Calibri" w:cs="Calibri"/>
              </w:rPr>
            </w:pPr>
            <w:r w:rsidRPr="000639C0">
              <w:rPr>
                <w:rFonts w:ascii="Calibri" w:eastAsia="Cambria" w:hAnsi="Calibri" w:cs="Calibri"/>
              </w:rPr>
              <w:t>Naam Leerkracht / intern begeleider</w:t>
            </w:r>
          </w:p>
          <w:p w14:paraId="78D4BA01" w14:textId="77777777" w:rsidR="0064371D" w:rsidRPr="000639C0" w:rsidRDefault="0064371D" w:rsidP="005A232E">
            <w:pPr>
              <w:rPr>
                <w:rFonts w:ascii="Calibri" w:eastAsia="Cambria" w:hAnsi="Calibri" w:cs="Calibri"/>
              </w:rPr>
            </w:pPr>
          </w:p>
        </w:tc>
        <w:tc>
          <w:tcPr>
            <w:tcW w:w="6413" w:type="dxa"/>
            <w:tcBorders>
              <w:bottom w:val="single" w:sz="4" w:space="0" w:color="auto"/>
            </w:tcBorders>
          </w:tcPr>
          <w:p w14:paraId="13F0A7DC" w14:textId="77777777" w:rsidR="0064371D" w:rsidRPr="000639C0" w:rsidRDefault="0064371D" w:rsidP="005A232E">
            <w:pPr>
              <w:rPr>
                <w:rFonts w:ascii="Calibri" w:eastAsia="Cambria" w:hAnsi="Calibri" w:cs="Calibri"/>
              </w:rPr>
            </w:pPr>
          </w:p>
        </w:tc>
      </w:tr>
      <w:tr w:rsidR="0064371D" w:rsidRPr="000639C0" w14:paraId="6EA1B8CA" w14:textId="77777777" w:rsidTr="005A232E">
        <w:tc>
          <w:tcPr>
            <w:tcW w:w="3370" w:type="dxa"/>
            <w:tcBorders>
              <w:left w:val="nil"/>
              <w:bottom w:val="nil"/>
              <w:right w:val="nil"/>
            </w:tcBorders>
          </w:tcPr>
          <w:p w14:paraId="2FF1461B" w14:textId="77777777" w:rsidR="0064371D" w:rsidRPr="000639C0" w:rsidRDefault="0064371D" w:rsidP="005A232E">
            <w:pPr>
              <w:rPr>
                <w:rFonts w:ascii="Calibri" w:eastAsia="Cambria" w:hAnsi="Calibri" w:cs="Calibri"/>
              </w:rPr>
            </w:pPr>
          </w:p>
        </w:tc>
        <w:tc>
          <w:tcPr>
            <w:tcW w:w="6413" w:type="dxa"/>
            <w:tcBorders>
              <w:left w:val="nil"/>
              <w:bottom w:val="nil"/>
              <w:right w:val="nil"/>
            </w:tcBorders>
          </w:tcPr>
          <w:p w14:paraId="561B4137" w14:textId="77777777" w:rsidR="0064371D" w:rsidRPr="000639C0" w:rsidRDefault="0064371D" w:rsidP="005A232E">
            <w:pPr>
              <w:rPr>
                <w:rFonts w:ascii="Calibri" w:eastAsia="Cambria" w:hAnsi="Calibri" w:cs="Calibri"/>
              </w:rPr>
            </w:pPr>
          </w:p>
        </w:tc>
      </w:tr>
      <w:tr w:rsidR="0064371D" w:rsidRPr="000639C0" w14:paraId="6C8C7C09" w14:textId="77777777" w:rsidTr="005A232E">
        <w:trPr>
          <w:cantSplit/>
        </w:trPr>
        <w:tc>
          <w:tcPr>
            <w:tcW w:w="9783" w:type="dxa"/>
            <w:gridSpan w:val="2"/>
            <w:tcBorders>
              <w:top w:val="nil"/>
              <w:left w:val="nil"/>
              <w:right w:val="nil"/>
            </w:tcBorders>
          </w:tcPr>
          <w:p w14:paraId="4D3B071B" w14:textId="77777777" w:rsidR="0064371D" w:rsidRPr="000639C0" w:rsidRDefault="0064371D" w:rsidP="005A232E">
            <w:pPr>
              <w:rPr>
                <w:rFonts w:ascii="Calibri" w:eastAsia="Cambria" w:hAnsi="Calibri" w:cs="Calibri"/>
              </w:rPr>
            </w:pPr>
          </w:p>
        </w:tc>
      </w:tr>
      <w:tr w:rsidR="0064371D" w:rsidRPr="000639C0" w14:paraId="383E97DF" w14:textId="77777777" w:rsidTr="005A232E">
        <w:tc>
          <w:tcPr>
            <w:tcW w:w="3370" w:type="dxa"/>
          </w:tcPr>
          <w:p w14:paraId="647F4E51" w14:textId="77777777" w:rsidR="0064371D" w:rsidRPr="000639C0" w:rsidRDefault="0064371D" w:rsidP="005A232E">
            <w:pPr>
              <w:rPr>
                <w:rFonts w:ascii="Calibri" w:eastAsia="Cambria" w:hAnsi="Calibri" w:cs="Calibri"/>
              </w:rPr>
            </w:pPr>
            <w:r w:rsidRPr="000639C0">
              <w:rPr>
                <w:rFonts w:ascii="Calibri" w:eastAsia="Cambria" w:hAnsi="Calibri" w:cs="Calibri"/>
              </w:rPr>
              <w:t>Sinds wanneer is het kind op school?</w:t>
            </w:r>
          </w:p>
        </w:tc>
        <w:tc>
          <w:tcPr>
            <w:tcW w:w="6413" w:type="dxa"/>
          </w:tcPr>
          <w:p w14:paraId="02EC6CBF" w14:textId="77777777" w:rsidR="0064371D" w:rsidRPr="000639C0" w:rsidRDefault="0064371D" w:rsidP="005A232E">
            <w:pPr>
              <w:rPr>
                <w:rFonts w:ascii="Calibri" w:eastAsia="Cambria" w:hAnsi="Calibri" w:cs="Calibri"/>
              </w:rPr>
            </w:pPr>
          </w:p>
          <w:p w14:paraId="43147D68" w14:textId="77777777" w:rsidR="0064371D" w:rsidRPr="000639C0" w:rsidRDefault="0064371D" w:rsidP="005A232E">
            <w:pPr>
              <w:rPr>
                <w:rFonts w:ascii="Calibri" w:eastAsia="Cambria" w:hAnsi="Calibri" w:cs="Calibri"/>
              </w:rPr>
            </w:pPr>
          </w:p>
          <w:p w14:paraId="041BC419" w14:textId="77777777" w:rsidR="0064371D" w:rsidRPr="000639C0" w:rsidRDefault="0064371D" w:rsidP="005A232E">
            <w:pPr>
              <w:rPr>
                <w:rFonts w:ascii="Calibri" w:eastAsia="Cambria" w:hAnsi="Calibri" w:cs="Calibri"/>
              </w:rPr>
            </w:pPr>
          </w:p>
        </w:tc>
      </w:tr>
      <w:tr w:rsidR="0064371D" w:rsidRPr="000639C0" w14:paraId="0793F1BC" w14:textId="77777777" w:rsidTr="005A232E">
        <w:tc>
          <w:tcPr>
            <w:tcW w:w="3370" w:type="dxa"/>
          </w:tcPr>
          <w:p w14:paraId="545526F8" w14:textId="77777777" w:rsidR="0064371D" w:rsidRPr="000639C0" w:rsidRDefault="0064371D" w:rsidP="005A232E">
            <w:pPr>
              <w:rPr>
                <w:rFonts w:ascii="Calibri" w:eastAsia="Cambria" w:hAnsi="Calibri" w:cs="Calibri"/>
              </w:rPr>
            </w:pPr>
            <w:r w:rsidRPr="000639C0">
              <w:rPr>
                <w:rFonts w:ascii="Calibri" w:eastAsia="Cambria" w:hAnsi="Calibri" w:cs="Calibri"/>
              </w:rPr>
              <w:t>Sinds wanneer vertoont het kind opvallend gedrag?</w:t>
            </w:r>
          </w:p>
        </w:tc>
        <w:tc>
          <w:tcPr>
            <w:tcW w:w="6413" w:type="dxa"/>
          </w:tcPr>
          <w:p w14:paraId="61C4D394" w14:textId="77777777" w:rsidR="0064371D" w:rsidRPr="000639C0" w:rsidRDefault="0064371D" w:rsidP="005A232E">
            <w:pPr>
              <w:rPr>
                <w:rFonts w:ascii="Calibri" w:eastAsia="Cambria" w:hAnsi="Calibri" w:cs="Calibri"/>
              </w:rPr>
            </w:pPr>
          </w:p>
          <w:p w14:paraId="56F5CCA6" w14:textId="77777777" w:rsidR="0064371D" w:rsidRPr="000639C0" w:rsidRDefault="0064371D" w:rsidP="005A232E">
            <w:pPr>
              <w:rPr>
                <w:rFonts w:ascii="Calibri" w:eastAsia="Cambria" w:hAnsi="Calibri" w:cs="Calibri"/>
              </w:rPr>
            </w:pPr>
          </w:p>
          <w:p w14:paraId="2EB8EE1F" w14:textId="77777777" w:rsidR="0064371D" w:rsidRPr="000639C0" w:rsidRDefault="0064371D" w:rsidP="005A232E">
            <w:pPr>
              <w:rPr>
                <w:rFonts w:ascii="Calibri" w:eastAsia="Cambria" w:hAnsi="Calibri" w:cs="Calibri"/>
              </w:rPr>
            </w:pPr>
          </w:p>
        </w:tc>
      </w:tr>
      <w:tr w:rsidR="0064371D" w:rsidRPr="000639C0" w14:paraId="0FB9C922" w14:textId="77777777" w:rsidTr="005A232E">
        <w:tc>
          <w:tcPr>
            <w:tcW w:w="3370" w:type="dxa"/>
            <w:tcBorders>
              <w:bottom w:val="single" w:sz="4" w:space="0" w:color="auto"/>
            </w:tcBorders>
          </w:tcPr>
          <w:p w14:paraId="51AD5DF0" w14:textId="77777777" w:rsidR="0064371D" w:rsidRPr="000639C0" w:rsidRDefault="0064371D" w:rsidP="005A232E">
            <w:pPr>
              <w:rPr>
                <w:rFonts w:ascii="Calibri" w:eastAsia="Cambria" w:hAnsi="Calibri" w:cs="Calibri"/>
              </w:rPr>
            </w:pPr>
            <w:r w:rsidRPr="000639C0">
              <w:rPr>
                <w:rFonts w:ascii="Calibri" w:eastAsia="Cambria" w:hAnsi="Calibri" w:cs="Calibri"/>
              </w:rPr>
              <w:t>Beschrijf het opvallende gedrag</w:t>
            </w:r>
          </w:p>
          <w:p w14:paraId="02F99336" w14:textId="77777777" w:rsidR="0064371D" w:rsidRPr="000639C0" w:rsidRDefault="0064371D" w:rsidP="005A232E">
            <w:pPr>
              <w:rPr>
                <w:rFonts w:ascii="Calibri" w:eastAsia="Cambria" w:hAnsi="Calibri" w:cs="Calibri"/>
              </w:rPr>
            </w:pPr>
          </w:p>
        </w:tc>
        <w:tc>
          <w:tcPr>
            <w:tcW w:w="6413" w:type="dxa"/>
          </w:tcPr>
          <w:p w14:paraId="3B913BFC" w14:textId="77777777" w:rsidR="0064371D" w:rsidRPr="000639C0" w:rsidRDefault="0064371D" w:rsidP="005A232E">
            <w:pPr>
              <w:rPr>
                <w:rFonts w:ascii="Calibri" w:eastAsia="Cambria" w:hAnsi="Calibri" w:cs="Calibri"/>
              </w:rPr>
            </w:pPr>
          </w:p>
          <w:p w14:paraId="4DB70352" w14:textId="77777777" w:rsidR="0064371D" w:rsidRPr="000639C0" w:rsidRDefault="0064371D" w:rsidP="005A232E">
            <w:pPr>
              <w:rPr>
                <w:rFonts w:ascii="Calibri" w:eastAsia="Cambria" w:hAnsi="Calibri" w:cs="Calibri"/>
              </w:rPr>
            </w:pPr>
          </w:p>
          <w:p w14:paraId="01074A4B" w14:textId="77777777" w:rsidR="0064371D" w:rsidRPr="000639C0" w:rsidRDefault="0064371D" w:rsidP="005A232E">
            <w:pPr>
              <w:rPr>
                <w:rFonts w:ascii="Calibri" w:eastAsia="Cambria" w:hAnsi="Calibri" w:cs="Calibri"/>
              </w:rPr>
            </w:pPr>
          </w:p>
        </w:tc>
      </w:tr>
      <w:tr w:rsidR="0064371D" w:rsidRPr="000639C0" w14:paraId="470323C9" w14:textId="77777777" w:rsidTr="005A232E">
        <w:tc>
          <w:tcPr>
            <w:tcW w:w="3370" w:type="dxa"/>
            <w:tcBorders>
              <w:bottom w:val="single" w:sz="4" w:space="0" w:color="auto"/>
            </w:tcBorders>
          </w:tcPr>
          <w:p w14:paraId="6565E56F" w14:textId="77777777" w:rsidR="0064371D" w:rsidRPr="000639C0" w:rsidRDefault="0064371D" w:rsidP="005A232E">
            <w:pPr>
              <w:rPr>
                <w:rFonts w:ascii="Calibri" w:eastAsia="Cambria" w:hAnsi="Calibri" w:cs="Calibri"/>
              </w:rPr>
            </w:pPr>
            <w:r w:rsidRPr="000639C0">
              <w:rPr>
                <w:rFonts w:ascii="Calibri" w:eastAsia="Cambria" w:hAnsi="Calibri" w:cs="Calibri"/>
              </w:rPr>
              <w:t>Hoe is het contact met andere kinderen in de groep?</w:t>
            </w:r>
          </w:p>
          <w:p w14:paraId="111FAEA1" w14:textId="77777777" w:rsidR="0064371D" w:rsidRPr="000639C0" w:rsidRDefault="0064371D" w:rsidP="005A232E">
            <w:pPr>
              <w:rPr>
                <w:rFonts w:ascii="Calibri" w:eastAsia="Cambria" w:hAnsi="Calibri" w:cs="Calibri"/>
              </w:rPr>
            </w:pPr>
          </w:p>
        </w:tc>
        <w:tc>
          <w:tcPr>
            <w:tcW w:w="6413" w:type="dxa"/>
          </w:tcPr>
          <w:p w14:paraId="077B0373" w14:textId="77777777" w:rsidR="0064371D" w:rsidRPr="000639C0" w:rsidRDefault="0064371D" w:rsidP="005A232E">
            <w:pPr>
              <w:rPr>
                <w:rFonts w:ascii="Calibri" w:eastAsia="Cambria" w:hAnsi="Calibri" w:cs="Calibri"/>
              </w:rPr>
            </w:pPr>
          </w:p>
          <w:p w14:paraId="154005A8" w14:textId="77777777" w:rsidR="0064371D" w:rsidRPr="000639C0" w:rsidRDefault="0064371D" w:rsidP="005A232E">
            <w:pPr>
              <w:rPr>
                <w:rFonts w:ascii="Calibri" w:eastAsia="Cambria" w:hAnsi="Calibri" w:cs="Calibri"/>
              </w:rPr>
            </w:pPr>
          </w:p>
          <w:p w14:paraId="5425BE52" w14:textId="77777777" w:rsidR="0064371D" w:rsidRPr="000639C0" w:rsidRDefault="0064371D" w:rsidP="005A232E">
            <w:pPr>
              <w:rPr>
                <w:rFonts w:ascii="Calibri" w:eastAsia="Cambria" w:hAnsi="Calibri" w:cs="Calibri"/>
              </w:rPr>
            </w:pPr>
          </w:p>
        </w:tc>
      </w:tr>
      <w:tr w:rsidR="0064371D" w:rsidRPr="000639C0" w14:paraId="19475CEC" w14:textId="77777777" w:rsidTr="005A232E">
        <w:tc>
          <w:tcPr>
            <w:tcW w:w="3370" w:type="dxa"/>
            <w:tcBorders>
              <w:top w:val="single" w:sz="4" w:space="0" w:color="auto"/>
              <w:bottom w:val="single" w:sz="4" w:space="0" w:color="auto"/>
            </w:tcBorders>
          </w:tcPr>
          <w:p w14:paraId="5E80A13F" w14:textId="77777777" w:rsidR="0064371D" w:rsidRPr="000639C0" w:rsidRDefault="0064371D" w:rsidP="005A232E">
            <w:pPr>
              <w:rPr>
                <w:rFonts w:ascii="Calibri" w:eastAsia="Cambria" w:hAnsi="Calibri" w:cs="Calibri"/>
              </w:rPr>
            </w:pPr>
            <w:r w:rsidRPr="000639C0">
              <w:rPr>
                <w:rFonts w:ascii="Calibri" w:eastAsia="Cambria" w:hAnsi="Calibri" w:cs="Calibri"/>
              </w:rPr>
              <w:t>Hoe is het contact met volwassenen?</w:t>
            </w:r>
          </w:p>
          <w:p w14:paraId="07B6D5D1" w14:textId="77777777" w:rsidR="0064371D" w:rsidRPr="000639C0" w:rsidRDefault="0064371D" w:rsidP="005A232E">
            <w:pPr>
              <w:rPr>
                <w:rFonts w:ascii="Calibri" w:eastAsia="Cambria" w:hAnsi="Calibri" w:cs="Calibri"/>
              </w:rPr>
            </w:pPr>
          </w:p>
        </w:tc>
        <w:tc>
          <w:tcPr>
            <w:tcW w:w="6413" w:type="dxa"/>
          </w:tcPr>
          <w:p w14:paraId="0C3563EF" w14:textId="77777777" w:rsidR="0064371D" w:rsidRPr="000639C0" w:rsidRDefault="0064371D" w:rsidP="005A232E">
            <w:pPr>
              <w:rPr>
                <w:rFonts w:ascii="Calibri" w:eastAsia="Cambria" w:hAnsi="Calibri" w:cs="Calibri"/>
              </w:rPr>
            </w:pPr>
          </w:p>
          <w:p w14:paraId="7747735B" w14:textId="77777777" w:rsidR="0064371D" w:rsidRPr="000639C0" w:rsidRDefault="0064371D" w:rsidP="005A232E">
            <w:pPr>
              <w:rPr>
                <w:rFonts w:ascii="Calibri" w:eastAsia="Cambria" w:hAnsi="Calibri" w:cs="Calibri"/>
              </w:rPr>
            </w:pPr>
          </w:p>
          <w:p w14:paraId="0B21585B" w14:textId="77777777" w:rsidR="0064371D" w:rsidRPr="000639C0" w:rsidRDefault="0064371D" w:rsidP="005A232E">
            <w:pPr>
              <w:rPr>
                <w:rFonts w:ascii="Calibri" w:eastAsia="Cambria" w:hAnsi="Calibri" w:cs="Calibri"/>
              </w:rPr>
            </w:pPr>
          </w:p>
        </w:tc>
      </w:tr>
      <w:tr w:rsidR="0064371D" w:rsidRPr="000639C0" w14:paraId="5A661264" w14:textId="77777777" w:rsidTr="005A232E">
        <w:tc>
          <w:tcPr>
            <w:tcW w:w="3370" w:type="dxa"/>
            <w:tcBorders>
              <w:top w:val="single" w:sz="4" w:space="0" w:color="auto"/>
            </w:tcBorders>
          </w:tcPr>
          <w:p w14:paraId="61C4969C" w14:textId="77777777" w:rsidR="0064371D" w:rsidRPr="000639C0" w:rsidRDefault="0064371D" w:rsidP="005A232E">
            <w:pPr>
              <w:rPr>
                <w:rFonts w:ascii="Calibri" w:eastAsia="Cambria" w:hAnsi="Calibri" w:cs="Calibri"/>
              </w:rPr>
            </w:pPr>
            <w:r w:rsidRPr="000639C0">
              <w:rPr>
                <w:rFonts w:ascii="Calibri" w:eastAsia="Cambria" w:hAnsi="Calibri" w:cs="Calibri"/>
              </w:rPr>
              <w:t>Hoe is de uiterlijke verzorging van het kind?</w:t>
            </w:r>
          </w:p>
          <w:p w14:paraId="4DD2C672" w14:textId="77777777" w:rsidR="0064371D" w:rsidRPr="000639C0" w:rsidRDefault="0064371D" w:rsidP="005A232E">
            <w:pPr>
              <w:rPr>
                <w:rFonts w:ascii="Calibri" w:eastAsia="Cambria" w:hAnsi="Calibri" w:cs="Calibri"/>
              </w:rPr>
            </w:pPr>
          </w:p>
        </w:tc>
        <w:tc>
          <w:tcPr>
            <w:tcW w:w="6413" w:type="dxa"/>
          </w:tcPr>
          <w:p w14:paraId="2A13F335" w14:textId="77777777" w:rsidR="0064371D" w:rsidRPr="000639C0" w:rsidRDefault="0064371D" w:rsidP="005A232E">
            <w:pPr>
              <w:rPr>
                <w:rFonts w:ascii="Calibri" w:eastAsia="Cambria" w:hAnsi="Calibri" w:cs="Calibri"/>
              </w:rPr>
            </w:pPr>
          </w:p>
        </w:tc>
      </w:tr>
      <w:tr w:rsidR="0064371D" w:rsidRPr="000639C0" w14:paraId="6F4796E1" w14:textId="77777777" w:rsidTr="005A232E">
        <w:tc>
          <w:tcPr>
            <w:tcW w:w="3370" w:type="dxa"/>
          </w:tcPr>
          <w:p w14:paraId="18DC73E0" w14:textId="77777777" w:rsidR="0064371D" w:rsidRPr="000639C0" w:rsidRDefault="0064371D" w:rsidP="005A232E">
            <w:pPr>
              <w:rPr>
                <w:rFonts w:ascii="Calibri" w:eastAsia="Cambria" w:hAnsi="Calibri" w:cs="Calibri"/>
              </w:rPr>
            </w:pPr>
            <w:r w:rsidRPr="000639C0">
              <w:rPr>
                <w:rFonts w:ascii="Calibri" w:eastAsia="Cambria" w:hAnsi="Calibri" w:cs="Calibri"/>
              </w:rPr>
              <w:t>Hoe is de algehele ontwikkeling van het kind (verstandelijk, sociaal, emotioneel, motorisch)</w:t>
            </w:r>
          </w:p>
        </w:tc>
        <w:tc>
          <w:tcPr>
            <w:tcW w:w="6413" w:type="dxa"/>
          </w:tcPr>
          <w:p w14:paraId="5C562147" w14:textId="77777777" w:rsidR="0064371D" w:rsidRPr="000639C0" w:rsidRDefault="0064371D" w:rsidP="005A232E">
            <w:pPr>
              <w:rPr>
                <w:rFonts w:ascii="Calibri" w:eastAsia="Cambria" w:hAnsi="Calibri" w:cs="Calibri"/>
              </w:rPr>
            </w:pPr>
          </w:p>
        </w:tc>
      </w:tr>
      <w:tr w:rsidR="0064371D" w:rsidRPr="000639C0" w14:paraId="426A2EF5" w14:textId="77777777" w:rsidTr="005A232E">
        <w:tc>
          <w:tcPr>
            <w:tcW w:w="3370" w:type="dxa"/>
          </w:tcPr>
          <w:p w14:paraId="287419C5" w14:textId="77777777" w:rsidR="0064371D" w:rsidRPr="000639C0" w:rsidRDefault="0064371D" w:rsidP="005A232E">
            <w:pPr>
              <w:keepNext/>
              <w:outlineLvl w:val="0"/>
              <w:rPr>
                <w:rFonts w:ascii="Calibri" w:hAnsi="Calibri" w:cs="Calibri"/>
              </w:rPr>
            </w:pPr>
            <w:r w:rsidRPr="000639C0">
              <w:rPr>
                <w:rFonts w:ascii="Calibri" w:hAnsi="Calibri" w:cs="Calibri"/>
              </w:rPr>
              <w:t>Hoe is het contact tussen kind en ouders?</w:t>
            </w:r>
          </w:p>
          <w:p w14:paraId="090D60EE" w14:textId="77777777" w:rsidR="0064371D" w:rsidRPr="000639C0" w:rsidRDefault="0064371D" w:rsidP="005A232E">
            <w:pPr>
              <w:rPr>
                <w:rFonts w:ascii="Calibri" w:eastAsia="Cambria" w:hAnsi="Calibri" w:cs="Calibri"/>
              </w:rPr>
            </w:pPr>
          </w:p>
        </w:tc>
        <w:tc>
          <w:tcPr>
            <w:tcW w:w="6413" w:type="dxa"/>
          </w:tcPr>
          <w:p w14:paraId="614C2D13" w14:textId="77777777" w:rsidR="0064371D" w:rsidRPr="000639C0" w:rsidRDefault="0064371D" w:rsidP="005A232E">
            <w:pPr>
              <w:rPr>
                <w:rFonts w:ascii="Calibri" w:eastAsia="Cambria" w:hAnsi="Calibri" w:cs="Calibri"/>
              </w:rPr>
            </w:pPr>
          </w:p>
        </w:tc>
      </w:tr>
      <w:tr w:rsidR="0064371D" w:rsidRPr="000639C0" w14:paraId="55AF9E1D" w14:textId="77777777" w:rsidTr="005A232E">
        <w:tc>
          <w:tcPr>
            <w:tcW w:w="3370" w:type="dxa"/>
          </w:tcPr>
          <w:p w14:paraId="7E984CE9" w14:textId="77777777" w:rsidR="0064371D" w:rsidRPr="000639C0" w:rsidRDefault="0064371D" w:rsidP="005A232E">
            <w:pPr>
              <w:rPr>
                <w:rFonts w:ascii="Calibri" w:eastAsia="Cambria" w:hAnsi="Calibri" w:cs="Calibri"/>
              </w:rPr>
            </w:pPr>
            <w:r w:rsidRPr="000639C0">
              <w:rPr>
                <w:rFonts w:ascii="Calibri" w:eastAsia="Cambria" w:hAnsi="Calibri" w:cs="Calibri"/>
              </w:rPr>
              <w:t>Hoe is het contact tussen ouders en leerkracht?</w:t>
            </w:r>
          </w:p>
          <w:p w14:paraId="33CB73AB" w14:textId="77777777" w:rsidR="0064371D" w:rsidRPr="000639C0" w:rsidRDefault="0064371D" w:rsidP="005A232E">
            <w:pPr>
              <w:rPr>
                <w:rFonts w:ascii="Calibri" w:eastAsia="Cambria" w:hAnsi="Calibri" w:cs="Calibri"/>
              </w:rPr>
            </w:pPr>
          </w:p>
        </w:tc>
        <w:tc>
          <w:tcPr>
            <w:tcW w:w="6413" w:type="dxa"/>
          </w:tcPr>
          <w:p w14:paraId="1F2125B0" w14:textId="77777777" w:rsidR="0064371D" w:rsidRPr="000639C0" w:rsidRDefault="0064371D" w:rsidP="005A232E">
            <w:pPr>
              <w:rPr>
                <w:rFonts w:ascii="Calibri" w:eastAsia="Cambria" w:hAnsi="Calibri" w:cs="Calibri"/>
              </w:rPr>
            </w:pPr>
          </w:p>
        </w:tc>
      </w:tr>
      <w:tr w:rsidR="0064371D" w:rsidRPr="000639C0" w14:paraId="28AB1739" w14:textId="77777777" w:rsidTr="005A232E">
        <w:tc>
          <w:tcPr>
            <w:tcW w:w="3370" w:type="dxa"/>
          </w:tcPr>
          <w:p w14:paraId="4D519BD2" w14:textId="77777777" w:rsidR="0064371D" w:rsidRPr="000639C0" w:rsidRDefault="0064371D" w:rsidP="005A232E">
            <w:pPr>
              <w:rPr>
                <w:rFonts w:ascii="Calibri" w:eastAsia="Cambria" w:hAnsi="Calibri" w:cs="Calibri"/>
              </w:rPr>
            </w:pPr>
            <w:r w:rsidRPr="000639C0">
              <w:rPr>
                <w:rFonts w:ascii="Calibri" w:eastAsia="Cambria" w:hAnsi="Calibri" w:cs="Calibri"/>
              </w:rPr>
              <w:t>Zijn er bijzonderheden over het gezin te melden? Vermeld indien mogelijk ook de bron.</w:t>
            </w:r>
          </w:p>
        </w:tc>
        <w:tc>
          <w:tcPr>
            <w:tcW w:w="6413" w:type="dxa"/>
          </w:tcPr>
          <w:p w14:paraId="4ED3A699" w14:textId="77777777" w:rsidR="0064371D" w:rsidRPr="000639C0" w:rsidRDefault="0064371D" w:rsidP="005A232E">
            <w:pPr>
              <w:rPr>
                <w:rFonts w:ascii="Calibri" w:eastAsia="Cambria" w:hAnsi="Calibri" w:cs="Calibri"/>
              </w:rPr>
            </w:pPr>
          </w:p>
        </w:tc>
      </w:tr>
      <w:tr w:rsidR="0064371D" w:rsidRPr="000639C0" w14:paraId="516C8B93" w14:textId="77777777" w:rsidTr="005A232E">
        <w:tc>
          <w:tcPr>
            <w:tcW w:w="3370" w:type="dxa"/>
          </w:tcPr>
          <w:p w14:paraId="46A69ECD" w14:textId="77777777" w:rsidR="0064371D" w:rsidRPr="000639C0" w:rsidRDefault="0064371D" w:rsidP="005A232E">
            <w:pPr>
              <w:rPr>
                <w:rFonts w:ascii="Calibri" w:eastAsia="Cambria" w:hAnsi="Calibri" w:cs="Calibri"/>
              </w:rPr>
            </w:pPr>
            <w:r w:rsidRPr="000639C0">
              <w:rPr>
                <w:rFonts w:ascii="Calibri" w:eastAsia="Cambria" w:hAnsi="Calibri" w:cs="Calibri"/>
              </w:rPr>
              <w:t>Is er de laatste tijd iets in het gedrag of in de situatie van het kind veranderd?</w:t>
            </w:r>
          </w:p>
        </w:tc>
        <w:tc>
          <w:tcPr>
            <w:tcW w:w="6413" w:type="dxa"/>
          </w:tcPr>
          <w:p w14:paraId="0127080D" w14:textId="77777777" w:rsidR="0064371D" w:rsidRPr="000639C0" w:rsidRDefault="0064371D" w:rsidP="005A232E">
            <w:pPr>
              <w:rPr>
                <w:rFonts w:ascii="Calibri" w:eastAsia="Cambria" w:hAnsi="Calibri" w:cs="Calibri"/>
              </w:rPr>
            </w:pPr>
          </w:p>
        </w:tc>
      </w:tr>
      <w:tr w:rsidR="0064371D" w:rsidRPr="000639C0" w14:paraId="6F22C2D7" w14:textId="77777777" w:rsidTr="005A232E">
        <w:tc>
          <w:tcPr>
            <w:tcW w:w="3370" w:type="dxa"/>
          </w:tcPr>
          <w:p w14:paraId="4C3370BA" w14:textId="77777777" w:rsidR="0064371D" w:rsidRPr="000639C0" w:rsidRDefault="0064371D" w:rsidP="005A232E">
            <w:pPr>
              <w:rPr>
                <w:rFonts w:ascii="Calibri" w:eastAsia="Cambria" w:hAnsi="Calibri" w:cs="Calibri"/>
              </w:rPr>
            </w:pPr>
            <w:r w:rsidRPr="000639C0">
              <w:rPr>
                <w:rFonts w:ascii="Calibri" w:eastAsia="Cambria" w:hAnsi="Calibri" w:cs="Calibri"/>
              </w:rPr>
              <w:t>Wat is bekend over eventuele broertjes of zusjes?</w:t>
            </w:r>
          </w:p>
          <w:p w14:paraId="6C786B35" w14:textId="77777777" w:rsidR="0064371D" w:rsidRPr="000639C0" w:rsidRDefault="0064371D" w:rsidP="005A232E">
            <w:pPr>
              <w:rPr>
                <w:rFonts w:ascii="Calibri" w:eastAsia="Cambria" w:hAnsi="Calibri" w:cs="Calibri"/>
              </w:rPr>
            </w:pPr>
          </w:p>
        </w:tc>
        <w:tc>
          <w:tcPr>
            <w:tcW w:w="6413" w:type="dxa"/>
          </w:tcPr>
          <w:p w14:paraId="62B5AFB6" w14:textId="77777777" w:rsidR="0064371D" w:rsidRPr="000639C0" w:rsidRDefault="0064371D" w:rsidP="005A232E">
            <w:pPr>
              <w:rPr>
                <w:rFonts w:ascii="Calibri" w:eastAsia="Cambria" w:hAnsi="Calibri" w:cs="Calibri"/>
              </w:rPr>
            </w:pPr>
          </w:p>
        </w:tc>
      </w:tr>
    </w:tbl>
    <w:p w14:paraId="7F8526B4" w14:textId="77777777" w:rsidR="0064371D" w:rsidRDefault="0064371D" w:rsidP="0064371D">
      <w:pPr>
        <w:pStyle w:val="Kop1"/>
        <w:rPr>
          <w:lang w:val="nl-NL"/>
        </w:rPr>
      </w:pPr>
      <w:bookmarkStart w:id="9" w:name="_Toc87693248"/>
      <w:bookmarkStart w:id="10" w:name="_Toc87693917"/>
      <w:bookmarkStart w:id="11" w:name="_Toc87694757"/>
    </w:p>
    <w:p w14:paraId="54D14D1D" w14:textId="7277F87F" w:rsidR="0064371D" w:rsidRPr="00775A01" w:rsidRDefault="0064371D" w:rsidP="0064371D">
      <w:pPr>
        <w:pStyle w:val="Kop1"/>
        <w:rPr>
          <w:lang w:val="nl-NL"/>
        </w:rPr>
      </w:pPr>
      <w:r w:rsidRPr="00775A01">
        <w:rPr>
          <w:lang w:val="nl-NL"/>
        </w:rPr>
        <w:lastRenderedPageBreak/>
        <w:t>Bijlage 3</w:t>
      </w:r>
      <w:r w:rsidRPr="00775A01">
        <w:rPr>
          <w:lang w:val="nl-NL"/>
        </w:rPr>
        <w:tab/>
        <w:t>Checklist</w:t>
      </w:r>
      <w:bookmarkEnd w:id="9"/>
      <w:bookmarkEnd w:id="10"/>
      <w:bookmarkEnd w:id="11"/>
    </w:p>
    <w:p w14:paraId="7C8829B9" w14:textId="77777777" w:rsidR="0064371D" w:rsidRPr="000639C0" w:rsidRDefault="0064371D" w:rsidP="0064371D">
      <w:pPr>
        <w:rPr>
          <w:rFonts w:ascii="Calibri" w:hAnsi="Calibri" w:cs="Calibri"/>
          <w:b/>
        </w:rPr>
      </w:pPr>
    </w:p>
    <w:p w14:paraId="0EB59665" w14:textId="77777777" w:rsidR="0064371D" w:rsidRPr="000639C0" w:rsidRDefault="0064371D" w:rsidP="0064371D">
      <w:pPr>
        <w:rPr>
          <w:rFonts w:ascii="Calibri" w:hAnsi="Calibri" w:cs="Calibri"/>
          <w:b/>
        </w:rPr>
      </w:pPr>
      <w:r w:rsidRPr="000639C0">
        <w:rPr>
          <w:rFonts w:ascii="Calibri" w:hAnsi="Calibri" w:cs="Calibri"/>
          <w:b/>
        </w:rPr>
        <w:t>Voorbeeld invulformulier voor het verhelderen van vragen, twijfels en zorgen rond de ontwikkeling of het gedrag van een kind</w:t>
      </w:r>
    </w:p>
    <w:p w14:paraId="675761A7" w14:textId="77777777" w:rsidR="0064371D" w:rsidRPr="000639C0" w:rsidRDefault="0064371D" w:rsidP="0064371D">
      <w:pPr>
        <w:rPr>
          <w:rFonts w:ascii="Calibri" w:hAnsi="Calibri" w:cs="Calibri"/>
          <w:b/>
        </w:rPr>
      </w:pPr>
    </w:p>
    <w:p w14:paraId="1E4A3004" w14:textId="77777777" w:rsidR="0064371D" w:rsidRPr="000639C0" w:rsidRDefault="0064371D" w:rsidP="0064371D">
      <w:pPr>
        <w:rPr>
          <w:rFonts w:ascii="Calibri" w:hAnsi="Calibri" w:cs="Calibri"/>
          <w:b/>
        </w:rPr>
      </w:pPr>
      <w:r w:rsidRPr="000639C0">
        <w:rPr>
          <w:rFonts w:ascii="Calibri" w:hAnsi="Calibri" w:cs="Calibri"/>
          <w:b/>
        </w:rPr>
        <w:t>Invulformulier</w:t>
      </w:r>
    </w:p>
    <w:p w14:paraId="1F20D5F5" w14:textId="77777777" w:rsidR="0064371D" w:rsidRPr="000639C0" w:rsidRDefault="0064371D" w:rsidP="0064371D">
      <w:pPr>
        <w:rPr>
          <w:rFonts w:ascii="Calibri" w:hAnsi="Calibri" w:cs="Calibri"/>
          <w:b/>
        </w:rPr>
      </w:pPr>
    </w:p>
    <w:p w14:paraId="49BCDCF0" w14:textId="77777777" w:rsidR="0064371D" w:rsidRPr="000639C0" w:rsidRDefault="0064371D" w:rsidP="0064371D">
      <w:pPr>
        <w:rPr>
          <w:rFonts w:ascii="Calibri" w:hAnsi="Calibri" w:cs="Calibri"/>
        </w:rPr>
      </w:pPr>
      <w:r w:rsidRPr="000639C0">
        <w:rPr>
          <w:rFonts w:ascii="Calibri" w:hAnsi="Calibri" w:cs="Calibri"/>
        </w:rPr>
        <w:t>Ingevuld op / in de periode:</w:t>
      </w:r>
    </w:p>
    <w:p w14:paraId="6D74C138" w14:textId="77777777" w:rsidR="0064371D" w:rsidRPr="000639C0" w:rsidRDefault="0064371D" w:rsidP="0064371D">
      <w:pPr>
        <w:rPr>
          <w:rFonts w:ascii="Calibri" w:hAnsi="Calibri" w:cs="Calibri"/>
        </w:rPr>
      </w:pPr>
      <w:r w:rsidRPr="000639C0">
        <w:rPr>
          <w:rFonts w:ascii="Calibri" w:hAnsi="Calibri" w:cs="Calibri"/>
        </w:rPr>
        <w:t>Ingevuld door:</w:t>
      </w:r>
    </w:p>
    <w:p w14:paraId="33257FF9" w14:textId="77777777" w:rsidR="0064371D" w:rsidRPr="000639C0" w:rsidRDefault="0064371D" w:rsidP="0064371D">
      <w:pPr>
        <w:rPr>
          <w:rFonts w:ascii="Calibri" w:hAnsi="Calibri" w:cs="Calibri"/>
          <w:color w:val="0000FF"/>
        </w:rPr>
      </w:pPr>
      <w:r w:rsidRPr="000639C0">
        <w:rPr>
          <w:rFonts w:ascii="Calibri" w:hAnsi="Calibri" w:cs="Calibri"/>
        </w:rPr>
        <w:t>Naam basisschool:</w:t>
      </w:r>
    </w:p>
    <w:p w14:paraId="40AB4C66" w14:textId="77777777" w:rsidR="0064371D" w:rsidRPr="000639C0" w:rsidRDefault="0064371D" w:rsidP="0064371D">
      <w:pPr>
        <w:rPr>
          <w:rFonts w:ascii="Calibri" w:hAnsi="Calibri" w:cs="Calibri"/>
          <w:b/>
        </w:rPr>
      </w:pPr>
    </w:p>
    <w:p w14:paraId="069EAFD6"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b/>
        </w:rPr>
      </w:pPr>
      <w:r w:rsidRPr="000639C0">
        <w:rPr>
          <w:rFonts w:ascii="Calibri" w:hAnsi="Calibri" w:cs="Calibri"/>
          <w:b/>
        </w:rPr>
        <w:t>Algemene gegevens over het kind</w:t>
      </w:r>
    </w:p>
    <w:p w14:paraId="10CC62DC" w14:textId="77777777" w:rsidR="0064371D" w:rsidRPr="000639C0" w:rsidRDefault="0064371D" w:rsidP="0064371D">
      <w:pPr>
        <w:ind w:left="360"/>
        <w:rPr>
          <w:rFonts w:ascii="Calibri" w:hAnsi="Calibri" w:cs="Calibri"/>
        </w:rPr>
      </w:pPr>
      <w:r w:rsidRPr="000639C0">
        <w:rPr>
          <w:rFonts w:ascii="Calibri" w:hAnsi="Calibri" w:cs="Calibri"/>
        </w:rPr>
        <w:t>Naam:</w:t>
      </w:r>
      <w:r w:rsidRPr="000639C0">
        <w:rPr>
          <w:rFonts w:ascii="Calibri" w:hAnsi="Calibri" w:cs="Calibri"/>
        </w:rPr>
        <w:tab/>
      </w:r>
      <w:r w:rsidRPr="000639C0">
        <w:rPr>
          <w:rFonts w:ascii="Calibri" w:hAnsi="Calibri" w:cs="Calibri"/>
        </w:rPr>
        <w:tab/>
      </w:r>
      <w:r w:rsidRPr="000639C0">
        <w:rPr>
          <w:rFonts w:ascii="Calibri" w:hAnsi="Calibri" w:cs="Calibri"/>
        </w:rPr>
        <w:tab/>
      </w:r>
      <w:r w:rsidRPr="000639C0">
        <w:rPr>
          <w:rFonts w:ascii="Calibri" w:hAnsi="Calibri" w:cs="Calibri"/>
        </w:rPr>
        <w:tab/>
      </w:r>
      <w:r w:rsidRPr="000639C0">
        <w:rPr>
          <w:rFonts w:ascii="Calibri" w:hAnsi="Calibri" w:cs="Calibri"/>
        </w:rPr>
        <w:tab/>
        <w:t>jongen / meisje</w:t>
      </w:r>
    </w:p>
    <w:p w14:paraId="0BF95BA8" w14:textId="77777777" w:rsidR="0064371D" w:rsidRPr="000639C0" w:rsidRDefault="0064371D" w:rsidP="0064371D">
      <w:pPr>
        <w:ind w:left="360"/>
        <w:rPr>
          <w:rFonts w:ascii="Calibri" w:hAnsi="Calibri" w:cs="Calibri"/>
        </w:rPr>
      </w:pPr>
      <w:r w:rsidRPr="000639C0">
        <w:rPr>
          <w:rFonts w:ascii="Calibri" w:hAnsi="Calibri" w:cs="Calibri"/>
        </w:rPr>
        <w:t>Leeftijd: …jaar en …maanden</w:t>
      </w:r>
    </w:p>
    <w:p w14:paraId="783DE550" w14:textId="77777777" w:rsidR="0064371D" w:rsidRPr="000639C0" w:rsidRDefault="0064371D" w:rsidP="0064371D">
      <w:pPr>
        <w:ind w:left="360"/>
        <w:rPr>
          <w:rFonts w:ascii="Calibri" w:hAnsi="Calibri" w:cs="Calibri"/>
        </w:rPr>
      </w:pPr>
      <w:r w:rsidRPr="000639C0">
        <w:rPr>
          <w:rFonts w:ascii="Calibri" w:hAnsi="Calibri" w:cs="Calibri"/>
        </w:rPr>
        <w:t xml:space="preserve">Groep: </w:t>
      </w:r>
    </w:p>
    <w:p w14:paraId="7993317C" w14:textId="77777777" w:rsidR="0064371D" w:rsidRPr="000639C0" w:rsidRDefault="0064371D" w:rsidP="0064371D">
      <w:pPr>
        <w:ind w:left="360"/>
        <w:rPr>
          <w:rFonts w:ascii="Calibri" w:hAnsi="Calibri" w:cs="Calibri"/>
        </w:rPr>
      </w:pPr>
      <w:proofErr w:type="spellStart"/>
      <w:r w:rsidRPr="000639C0">
        <w:rPr>
          <w:rFonts w:ascii="Calibri" w:hAnsi="Calibri" w:cs="Calibri"/>
        </w:rPr>
        <w:t>Een-ouder</w:t>
      </w:r>
      <w:proofErr w:type="spellEnd"/>
      <w:r w:rsidRPr="000639C0">
        <w:rPr>
          <w:rFonts w:ascii="Calibri" w:hAnsi="Calibri" w:cs="Calibri"/>
        </w:rPr>
        <w:t xml:space="preserve">-/ </w:t>
      </w:r>
      <w:proofErr w:type="spellStart"/>
      <w:r w:rsidRPr="000639C0">
        <w:rPr>
          <w:rFonts w:ascii="Calibri" w:hAnsi="Calibri" w:cs="Calibri"/>
        </w:rPr>
        <w:t>twee-oudergezin</w:t>
      </w:r>
      <w:proofErr w:type="spellEnd"/>
      <w:r w:rsidRPr="000639C0">
        <w:rPr>
          <w:rFonts w:ascii="Calibri" w:hAnsi="Calibri" w:cs="Calibri"/>
        </w:rPr>
        <w:t>:</w:t>
      </w:r>
    </w:p>
    <w:p w14:paraId="1EDE52F7" w14:textId="77777777" w:rsidR="0064371D" w:rsidRPr="000639C0" w:rsidRDefault="0064371D" w:rsidP="0064371D">
      <w:pPr>
        <w:ind w:left="360"/>
        <w:rPr>
          <w:rFonts w:ascii="Calibri" w:hAnsi="Calibri" w:cs="Calibri"/>
        </w:rPr>
      </w:pPr>
      <w:r w:rsidRPr="000639C0">
        <w:rPr>
          <w:rFonts w:ascii="Calibri" w:hAnsi="Calibri" w:cs="Calibri"/>
        </w:rPr>
        <w:t>Aantal broertjes/ zusjes:</w:t>
      </w:r>
      <w:r w:rsidRPr="000639C0">
        <w:rPr>
          <w:rFonts w:ascii="Calibri" w:hAnsi="Calibri" w:cs="Calibri"/>
        </w:rPr>
        <w:tab/>
      </w:r>
      <w:r w:rsidRPr="000639C0">
        <w:rPr>
          <w:rFonts w:ascii="Calibri" w:hAnsi="Calibri" w:cs="Calibri"/>
        </w:rPr>
        <w:tab/>
      </w:r>
      <w:r w:rsidRPr="000639C0">
        <w:rPr>
          <w:rFonts w:ascii="Calibri" w:hAnsi="Calibri" w:cs="Calibri"/>
        </w:rPr>
        <w:tab/>
        <w:t>leeftijd:</w:t>
      </w:r>
    </w:p>
    <w:p w14:paraId="52219D61" w14:textId="77777777" w:rsidR="0064371D" w:rsidRPr="000639C0" w:rsidRDefault="0064371D" w:rsidP="0064371D">
      <w:pPr>
        <w:ind w:left="360"/>
        <w:rPr>
          <w:rFonts w:ascii="Calibri" w:hAnsi="Calibri" w:cs="Calibri"/>
        </w:rPr>
      </w:pPr>
      <w:r w:rsidRPr="000639C0">
        <w:rPr>
          <w:rFonts w:ascii="Calibri" w:hAnsi="Calibri" w:cs="Calibri"/>
        </w:rPr>
        <w:t>Informatie bij aanmelding:</w:t>
      </w:r>
    </w:p>
    <w:p w14:paraId="6E9F6F4C" w14:textId="77777777" w:rsidR="0064371D" w:rsidRPr="000639C0" w:rsidRDefault="0064371D" w:rsidP="0064371D">
      <w:pPr>
        <w:rPr>
          <w:rFonts w:ascii="Calibri" w:hAnsi="Calibri" w:cs="Calibri"/>
        </w:rPr>
      </w:pPr>
    </w:p>
    <w:p w14:paraId="757DA760" w14:textId="77777777" w:rsidR="0064371D" w:rsidRPr="000639C0" w:rsidRDefault="0064371D" w:rsidP="0064371D">
      <w:pPr>
        <w:ind w:firstLine="360"/>
        <w:rPr>
          <w:rFonts w:ascii="Calibri" w:hAnsi="Calibri" w:cs="Calibri"/>
        </w:rPr>
      </w:pPr>
      <w:r w:rsidRPr="000639C0">
        <w:rPr>
          <w:rFonts w:ascii="Calibri" w:hAnsi="Calibri" w:cs="Calibri"/>
        </w:rPr>
        <w:t>Gegevens over de ontwikkeling:</w:t>
      </w:r>
    </w:p>
    <w:p w14:paraId="708AF5F3" w14:textId="77777777" w:rsidR="0064371D" w:rsidRPr="000639C0" w:rsidRDefault="0064371D" w:rsidP="0064371D">
      <w:pPr>
        <w:numPr>
          <w:ilvl w:val="0"/>
          <w:numId w:val="30"/>
        </w:numPr>
        <w:autoSpaceDE/>
        <w:autoSpaceDN/>
        <w:adjustRightInd/>
        <w:spacing w:line="240" w:lineRule="auto"/>
        <w:textAlignment w:val="auto"/>
        <w:rPr>
          <w:rFonts w:ascii="Calibri" w:hAnsi="Calibri" w:cs="Calibri"/>
        </w:rPr>
      </w:pPr>
      <w:r w:rsidRPr="000639C0">
        <w:rPr>
          <w:rFonts w:ascii="Calibri" w:hAnsi="Calibri" w:cs="Calibri"/>
        </w:rPr>
        <w:t>Motorische ontwikkeling:</w:t>
      </w:r>
    </w:p>
    <w:p w14:paraId="1E0A50A8" w14:textId="77777777" w:rsidR="0064371D" w:rsidRPr="000639C0" w:rsidRDefault="0064371D" w:rsidP="0064371D">
      <w:pPr>
        <w:numPr>
          <w:ilvl w:val="0"/>
          <w:numId w:val="30"/>
        </w:numPr>
        <w:autoSpaceDE/>
        <w:autoSpaceDN/>
        <w:adjustRightInd/>
        <w:spacing w:line="240" w:lineRule="auto"/>
        <w:textAlignment w:val="auto"/>
        <w:rPr>
          <w:rFonts w:ascii="Calibri" w:hAnsi="Calibri" w:cs="Calibri"/>
        </w:rPr>
      </w:pPr>
      <w:r w:rsidRPr="000639C0">
        <w:rPr>
          <w:rFonts w:ascii="Calibri" w:hAnsi="Calibri" w:cs="Calibri"/>
        </w:rPr>
        <w:t>Verstandelijke ontwikkeling:</w:t>
      </w:r>
    </w:p>
    <w:p w14:paraId="0CC50DBC" w14:textId="77777777" w:rsidR="0064371D" w:rsidRPr="000639C0" w:rsidRDefault="0064371D" w:rsidP="0064371D">
      <w:pPr>
        <w:numPr>
          <w:ilvl w:val="0"/>
          <w:numId w:val="30"/>
        </w:numPr>
        <w:autoSpaceDE/>
        <w:autoSpaceDN/>
        <w:adjustRightInd/>
        <w:spacing w:line="240" w:lineRule="auto"/>
        <w:textAlignment w:val="auto"/>
        <w:rPr>
          <w:rFonts w:ascii="Calibri" w:hAnsi="Calibri" w:cs="Calibri"/>
        </w:rPr>
      </w:pPr>
      <w:r w:rsidRPr="000639C0">
        <w:rPr>
          <w:rFonts w:ascii="Calibri" w:hAnsi="Calibri" w:cs="Calibri"/>
        </w:rPr>
        <w:t>Sociaal/ emotionele ontwikkeling:</w:t>
      </w:r>
    </w:p>
    <w:p w14:paraId="7EAC8A75" w14:textId="77777777" w:rsidR="0064371D" w:rsidRPr="000639C0" w:rsidRDefault="0064371D" w:rsidP="0064371D">
      <w:pPr>
        <w:rPr>
          <w:rFonts w:ascii="Calibri" w:hAnsi="Calibri" w:cs="Calibri"/>
        </w:rPr>
      </w:pPr>
    </w:p>
    <w:p w14:paraId="3C48AE4E"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rPr>
      </w:pPr>
      <w:r w:rsidRPr="000639C0">
        <w:rPr>
          <w:rFonts w:ascii="Calibri" w:hAnsi="Calibri" w:cs="Calibri"/>
          <w:b/>
        </w:rPr>
        <w:t>Algemene gegevens over de basisschool</w:t>
      </w:r>
    </w:p>
    <w:p w14:paraId="4B53AD4B" w14:textId="77777777" w:rsidR="0064371D" w:rsidRPr="000639C0" w:rsidRDefault="0064371D" w:rsidP="0064371D">
      <w:pPr>
        <w:ind w:firstLine="360"/>
        <w:rPr>
          <w:rFonts w:ascii="Calibri" w:hAnsi="Calibri" w:cs="Calibri"/>
        </w:rPr>
      </w:pPr>
      <w:r w:rsidRPr="000639C0">
        <w:rPr>
          <w:rFonts w:ascii="Calibri" w:hAnsi="Calibri" w:cs="Calibri"/>
        </w:rPr>
        <w:t>Grootte van de groep waarin het kind zit:</w:t>
      </w:r>
    </w:p>
    <w:p w14:paraId="642BF09C" w14:textId="77777777" w:rsidR="0064371D" w:rsidRPr="000639C0" w:rsidRDefault="0064371D" w:rsidP="0064371D">
      <w:pPr>
        <w:ind w:left="360"/>
        <w:rPr>
          <w:rFonts w:ascii="Calibri" w:hAnsi="Calibri" w:cs="Calibri"/>
        </w:rPr>
      </w:pPr>
      <w:r w:rsidRPr="000639C0">
        <w:rPr>
          <w:rFonts w:ascii="Calibri" w:hAnsi="Calibri" w:cs="Calibri"/>
        </w:rPr>
        <w:t>Hoeveel personen begeleiden deze groep:</w:t>
      </w:r>
    </w:p>
    <w:p w14:paraId="04BA6CC3" w14:textId="77777777" w:rsidR="0064371D" w:rsidRPr="000639C0" w:rsidRDefault="0064371D" w:rsidP="0064371D">
      <w:pPr>
        <w:ind w:left="360"/>
        <w:rPr>
          <w:rFonts w:ascii="Calibri" w:hAnsi="Calibri" w:cs="Calibri"/>
        </w:rPr>
      </w:pPr>
      <w:r w:rsidRPr="000639C0">
        <w:rPr>
          <w:rFonts w:ascii="Calibri" w:hAnsi="Calibri" w:cs="Calibri"/>
        </w:rPr>
        <w:t>Zijn dit leerkrachten, stagiaires, vrijwilligers of anders?</w:t>
      </w:r>
    </w:p>
    <w:p w14:paraId="7EEB3161" w14:textId="77777777" w:rsidR="0064371D" w:rsidRPr="000639C0" w:rsidRDefault="0064371D" w:rsidP="0064371D">
      <w:pPr>
        <w:ind w:left="360"/>
        <w:rPr>
          <w:rFonts w:ascii="Calibri" w:hAnsi="Calibri" w:cs="Calibri"/>
        </w:rPr>
      </w:pPr>
    </w:p>
    <w:p w14:paraId="1FD24D74"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b/>
        </w:rPr>
      </w:pPr>
      <w:r w:rsidRPr="000639C0">
        <w:rPr>
          <w:rFonts w:ascii="Calibri" w:hAnsi="Calibri" w:cs="Calibri"/>
          <w:b/>
        </w:rPr>
        <w:t>Algemene gegevens met betrekking tot het gedrag in de basisschool</w:t>
      </w:r>
    </w:p>
    <w:p w14:paraId="61F20E51"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Hoe verliep de gewenningsperiode?</w:t>
      </w:r>
    </w:p>
    <w:p w14:paraId="1E1C1597" w14:textId="77777777" w:rsidR="0064371D" w:rsidRPr="000639C0" w:rsidRDefault="0064371D" w:rsidP="0064371D">
      <w:pPr>
        <w:rPr>
          <w:rFonts w:ascii="Calibri" w:hAnsi="Calibri" w:cs="Calibri"/>
        </w:rPr>
      </w:pPr>
    </w:p>
    <w:p w14:paraId="3675055E"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Contact met de leerkracht, stagiaires, vrijwilligers of anders:</w:t>
      </w:r>
    </w:p>
    <w:p w14:paraId="425BB3E0" w14:textId="77777777" w:rsidR="0064371D" w:rsidRPr="000639C0" w:rsidRDefault="0064371D" w:rsidP="0064371D">
      <w:pPr>
        <w:rPr>
          <w:rFonts w:ascii="Calibri" w:hAnsi="Calibri" w:cs="Calibri"/>
        </w:rPr>
      </w:pPr>
    </w:p>
    <w:p w14:paraId="53107237"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Contact met andere kinderen:</w:t>
      </w:r>
    </w:p>
    <w:p w14:paraId="38FA79A7" w14:textId="77777777" w:rsidR="0064371D" w:rsidRPr="000639C0" w:rsidRDefault="0064371D" w:rsidP="0064371D">
      <w:pPr>
        <w:rPr>
          <w:rFonts w:ascii="Calibri" w:hAnsi="Calibri" w:cs="Calibri"/>
        </w:rPr>
      </w:pPr>
    </w:p>
    <w:p w14:paraId="7C19D50E"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Welke positie neemt het kind aan in de groep?</w:t>
      </w:r>
    </w:p>
    <w:p w14:paraId="060F6EAE" w14:textId="77777777" w:rsidR="0064371D" w:rsidRPr="000639C0" w:rsidRDefault="0064371D" w:rsidP="0064371D">
      <w:pPr>
        <w:rPr>
          <w:rFonts w:ascii="Calibri" w:hAnsi="Calibri" w:cs="Calibri"/>
        </w:rPr>
      </w:pPr>
    </w:p>
    <w:p w14:paraId="1915AE9A"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Hoe verloopt het halen/ brengen?</w:t>
      </w:r>
    </w:p>
    <w:p w14:paraId="6FD815EC" w14:textId="77777777" w:rsidR="0064371D" w:rsidRPr="000639C0" w:rsidRDefault="0064371D" w:rsidP="0064371D">
      <w:pPr>
        <w:rPr>
          <w:rFonts w:ascii="Calibri" w:hAnsi="Calibri" w:cs="Calibri"/>
        </w:rPr>
      </w:pPr>
    </w:p>
    <w:p w14:paraId="4FCDDF9E"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Denk je/ weet je of het kind het naar zijn/ haar zin heeft?</w:t>
      </w:r>
    </w:p>
    <w:p w14:paraId="280884FF" w14:textId="77777777" w:rsidR="0064371D" w:rsidRPr="000639C0" w:rsidRDefault="0064371D" w:rsidP="0064371D">
      <w:pPr>
        <w:rPr>
          <w:rFonts w:ascii="Calibri" w:hAnsi="Calibri" w:cs="Calibri"/>
        </w:rPr>
      </w:pPr>
    </w:p>
    <w:p w14:paraId="69E2E0E2" w14:textId="77777777" w:rsidR="0064371D" w:rsidRPr="000639C0" w:rsidRDefault="0064371D" w:rsidP="0064371D">
      <w:pPr>
        <w:numPr>
          <w:ilvl w:val="0"/>
          <w:numId w:val="31"/>
        </w:numPr>
        <w:autoSpaceDE/>
        <w:autoSpaceDN/>
        <w:adjustRightInd/>
        <w:spacing w:line="240" w:lineRule="auto"/>
        <w:textAlignment w:val="auto"/>
        <w:rPr>
          <w:rFonts w:ascii="Calibri" w:hAnsi="Calibri" w:cs="Calibri"/>
        </w:rPr>
      </w:pPr>
      <w:r w:rsidRPr="000639C0">
        <w:rPr>
          <w:rFonts w:ascii="Calibri" w:hAnsi="Calibri" w:cs="Calibri"/>
        </w:rPr>
        <w:t>Waarmee speelt het kind graag? Wat doet hij/ zij graag?</w:t>
      </w:r>
    </w:p>
    <w:p w14:paraId="3FDA2B6C" w14:textId="77777777" w:rsidR="0064371D" w:rsidRPr="000639C0" w:rsidRDefault="0064371D" w:rsidP="0064371D">
      <w:pPr>
        <w:rPr>
          <w:rFonts w:ascii="Calibri" w:hAnsi="Calibri" w:cs="Calibri"/>
        </w:rPr>
      </w:pPr>
    </w:p>
    <w:p w14:paraId="2FC0A899"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b/>
        </w:rPr>
      </w:pPr>
      <w:r w:rsidRPr="000639C0">
        <w:rPr>
          <w:rFonts w:ascii="Calibri" w:hAnsi="Calibri" w:cs="Calibri"/>
          <w:b/>
        </w:rPr>
        <w:t>Specifieke gegevens met betrekking tot het opvallende gedrag op de basisschool</w:t>
      </w:r>
    </w:p>
    <w:p w14:paraId="0D10D1AC" w14:textId="77777777" w:rsidR="0064371D" w:rsidRPr="000639C0" w:rsidRDefault="0064371D" w:rsidP="0064371D">
      <w:pPr>
        <w:numPr>
          <w:ilvl w:val="0"/>
          <w:numId w:val="32"/>
        </w:numPr>
        <w:autoSpaceDE/>
        <w:autoSpaceDN/>
        <w:adjustRightInd/>
        <w:spacing w:line="240" w:lineRule="auto"/>
        <w:textAlignment w:val="auto"/>
        <w:rPr>
          <w:rFonts w:ascii="Calibri" w:hAnsi="Calibri" w:cs="Calibri"/>
        </w:rPr>
      </w:pPr>
      <w:r w:rsidRPr="000639C0">
        <w:rPr>
          <w:rFonts w:ascii="Calibri" w:hAnsi="Calibri" w:cs="Calibri"/>
        </w:rPr>
        <w:t>Welk opvallend gedrag neem je waar?</w:t>
      </w:r>
    </w:p>
    <w:p w14:paraId="59487006" w14:textId="77777777" w:rsidR="0064371D" w:rsidRPr="000639C0" w:rsidRDefault="0064371D" w:rsidP="0064371D">
      <w:pPr>
        <w:ind w:left="708"/>
        <w:rPr>
          <w:rFonts w:ascii="Calibri" w:hAnsi="Calibri" w:cs="Calibri"/>
        </w:rPr>
      </w:pPr>
      <w:r w:rsidRPr="000639C0">
        <w:rPr>
          <w:rFonts w:ascii="Calibri" w:hAnsi="Calibri" w:cs="Calibri"/>
        </w:rPr>
        <w:t>Beschrijving van dit gedrag:</w:t>
      </w:r>
    </w:p>
    <w:p w14:paraId="4AFE8D64" w14:textId="77777777" w:rsidR="0064371D" w:rsidRPr="000639C0" w:rsidRDefault="0064371D" w:rsidP="0064371D">
      <w:pPr>
        <w:rPr>
          <w:rFonts w:ascii="Calibri" w:hAnsi="Calibri" w:cs="Calibri"/>
        </w:rPr>
      </w:pPr>
    </w:p>
    <w:p w14:paraId="22830ECB" w14:textId="77777777" w:rsidR="0064371D" w:rsidRPr="000639C0" w:rsidRDefault="0064371D" w:rsidP="0064371D">
      <w:pPr>
        <w:numPr>
          <w:ilvl w:val="0"/>
          <w:numId w:val="32"/>
        </w:numPr>
        <w:autoSpaceDE/>
        <w:autoSpaceDN/>
        <w:adjustRightInd/>
        <w:spacing w:line="240" w:lineRule="auto"/>
        <w:textAlignment w:val="auto"/>
        <w:rPr>
          <w:rFonts w:ascii="Calibri" w:hAnsi="Calibri" w:cs="Calibri"/>
        </w:rPr>
      </w:pPr>
      <w:r w:rsidRPr="000639C0">
        <w:rPr>
          <w:rFonts w:ascii="Calibri" w:hAnsi="Calibri" w:cs="Calibri"/>
        </w:rPr>
        <w:t xml:space="preserve">Hoelang doet dit gedrag zich al voor? </w:t>
      </w:r>
    </w:p>
    <w:p w14:paraId="18DB56F1" w14:textId="77777777" w:rsidR="0064371D" w:rsidRPr="000639C0" w:rsidRDefault="0064371D" w:rsidP="0064371D">
      <w:pPr>
        <w:rPr>
          <w:rFonts w:ascii="Calibri" w:hAnsi="Calibri" w:cs="Calibri"/>
        </w:rPr>
      </w:pPr>
    </w:p>
    <w:p w14:paraId="31A3232F" w14:textId="77777777" w:rsidR="0064371D" w:rsidRPr="000639C0" w:rsidRDefault="0064371D" w:rsidP="0064371D">
      <w:pPr>
        <w:numPr>
          <w:ilvl w:val="0"/>
          <w:numId w:val="32"/>
        </w:numPr>
        <w:autoSpaceDE/>
        <w:autoSpaceDN/>
        <w:adjustRightInd/>
        <w:spacing w:line="240" w:lineRule="auto"/>
        <w:textAlignment w:val="auto"/>
        <w:rPr>
          <w:rFonts w:ascii="Calibri" w:hAnsi="Calibri" w:cs="Calibri"/>
        </w:rPr>
      </w:pPr>
      <w:r w:rsidRPr="000639C0">
        <w:rPr>
          <w:rFonts w:ascii="Calibri" w:hAnsi="Calibri" w:cs="Calibri"/>
        </w:rPr>
        <w:t>Weet je een concrete aanleiding die eraan vooraf ging?</w:t>
      </w:r>
    </w:p>
    <w:p w14:paraId="5A898E6D" w14:textId="77777777" w:rsidR="0064371D" w:rsidRPr="000639C0" w:rsidRDefault="0064371D" w:rsidP="0064371D">
      <w:pPr>
        <w:numPr>
          <w:ilvl w:val="0"/>
          <w:numId w:val="30"/>
        </w:numPr>
        <w:tabs>
          <w:tab w:val="num" w:pos="1068"/>
        </w:tabs>
        <w:autoSpaceDE/>
        <w:autoSpaceDN/>
        <w:adjustRightInd/>
        <w:spacing w:line="240" w:lineRule="auto"/>
        <w:ind w:left="1068"/>
        <w:textAlignment w:val="auto"/>
        <w:rPr>
          <w:rFonts w:ascii="Calibri" w:hAnsi="Calibri" w:cs="Calibri"/>
        </w:rPr>
      </w:pPr>
      <w:r w:rsidRPr="000639C0">
        <w:rPr>
          <w:rFonts w:ascii="Calibri" w:hAnsi="Calibri" w:cs="Calibri"/>
        </w:rPr>
        <w:t>Binnen de basisschool?</w:t>
      </w:r>
    </w:p>
    <w:p w14:paraId="600F4548" w14:textId="4FD1853D" w:rsidR="0064371D" w:rsidRPr="0064371D" w:rsidRDefault="0064371D" w:rsidP="0064371D">
      <w:pPr>
        <w:numPr>
          <w:ilvl w:val="0"/>
          <w:numId w:val="30"/>
        </w:numPr>
        <w:tabs>
          <w:tab w:val="num" w:pos="1068"/>
        </w:tabs>
        <w:autoSpaceDE/>
        <w:autoSpaceDN/>
        <w:adjustRightInd/>
        <w:spacing w:line="240" w:lineRule="auto"/>
        <w:ind w:left="1068"/>
        <w:textAlignment w:val="auto"/>
        <w:rPr>
          <w:rFonts w:ascii="Calibri" w:hAnsi="Calibri" w:cs="Calibri"/>
        </w:rPr>
      </w:pPr>
      <w:r w:rsidRPr="000639C0">
        <w:rPr>
          <w:rFonts w:ascii="Calibri" w:hAnsi="Calibri" w:cs="Calibri"/>
        </w:rPr>
        <w:t>In de thuissituatie?</w:t>
      </w:r>
    </w:p>
    <w:p w14:paraId="44E1B2AC" w14:textId="77777777" w:rsidR="0064371D" w:rsidRPr="000639C0" w:rsidRDefault="0064371D" w:rsidP="0064371D">
      <w:pPr>
        <w:numPr>
          <w:ilvl w:val="0"/>
          <w:numId w:val="32"/>
        </w:numPr>
        <w:autoSpaceDE/>
        <w:autoSpaceDN/>
        <w:adjustRightInd/>
        <w:spacing w:line="240" w:lineRule="auto"/>
        <w:textAlignment w:val="auto"/>
        <w:rPr>
          <w:rFonts w:ascii="Calibri" w:hAnsi="Calibri" w:cs="Calibri"/>
        </w:rPr>
      </w:pPr>
      <w:r w:rsidRPr="000639C0">
        <w:rPr>
          <w:rFonts w:ascii="Calibri" w:hAnsi="Calibri" w:cs="Calibri"/>
        </w:rPr>
        <w:lastRenderedPageBreak/>
        <w:t>Hoe vaak komt het gedrag voor?</w:t>
      </w:r>
    </w:p>
    <w:p w14:paraId="21905052" w14:textId="77777777" w:rsidR="0064371D" w:rsidRPr="000639C0" w:rsidRDefault="0064371D" w:rsidP="0064371D">
      <w:pPr>
        <w:ind w:left="708"/>
        <w:rPr>
          <w:rFonts w:ascii="Calibri" w:hAnsi="Calibri" w:cs="Calibri"/>
        </w:rPr>
      </w:pPr>
      <w:r w:rsidRPr="000639C0">
        <w:rPr>
          <w:rFonts w:ascii="Calibri" w:hAnsi="Calibri" w:cs="Calibri"/>
        </w:rPr>
        <w:t>O Elke keer dat het kind aanwezig is</w:t>
      </w:r>
    </w:p>
    <w:p w14:paraId="3866197B" w14:textId="77777777" w:rsidR="0064371D" w:rsidRPr="000639C0" w:rsidRDefault="0064371D" w:rsidP="0064371D">
      <w:pPr>
        <w:ind w:left="708"/>
        <w:rPr>
          <w:rFonts w:ascii="Calibri" w:hAnsi="Calibri" w:cs="Calibri"/>
        </w:rPr>
      </w:pPr>
      <w:r w:rsidRPr="000639C0">
        <w:rPr>
          <w:rFonts w:ascii="Calibri" w:hAnsi="Calibri" w:cs="Calibri"/>
        </w:rPr>
        <w:t>O Meerdere keren op een dag, namelijk ca. …keer.</w:t>
      </w:r>
    </w:p>
    <w:p w14:paraId="3FEC464C" w14:textId="77777777" w:rsidR="0064371D" w:rsidRPr="000639C0" w:rsidRDefault="0064371D" w:rsidP="0064371D">
      <w:pPr>
        <w:ind w:left="708"/>
        <w:rPr>
          <w:rFonts w:ascii="Calibri" w:hAnsi="Calibri" w:cs="Calibri"/>
        </w:rPr>
      </w:pPr>
      <w:r w:rsidRPr="000639C0">
        <w:rPr>
          <w:rFonts w:ascii="Calibri" w:hAnsi="Calibri" w:cs="Calibri"/>
        </w:rPr>
        <w:t>O Af en toe</w:t>
      </w:r>
    </w:p>
    <w:p w14:paraId="66519771" w14:textId="77777777" w:rsidR="0064371D" w:rsidRPr="000639C0" w:rsidRDefault="0064371D" w:rsidP="0064371D">
      <w:pPr>
        <w:ind w:left="708"/>
        <w:rPr>
          <w:rFonts w:ascii="Calibri" w:hAnsi="Calibri" w:cs="Calibri"/>
        </w:rPr>
      </w:pPr>
      <w:r w:rsidRPr="000639C0">
        <w:rPr>
          <w:rFonts w:ascii="Calibri" w:hAnsi="Calibri" w:cs="Calibri"/>
        </w:rPr>
        <w:t>O Anders, namelijk…………………….</w:t>
      </w:r>
    </w:p>
    <w:p w14:paraId="632BAEFA" w14:textId="77777777" w:rsidR="0064371D" w:rsidRPr="000639C0" w:rsidRDefault="0064371D" w:rsidP="0064371D">
      <w:pPr>
        <w:ind w:left="708"/>
        <w:rPr>
          <w:rFonts w:ascii="Calibri" w:hAnsi="Calibri" w:cs="Calibri"/>
        </w:rPr>
      </w:pPr>
      <w:r w:rsidRPr="000639C0">
        <w:rPr>
          <w:rFonts w:ascii="Calibri" w:hAnsi="Calibri" w:cs="Calibri"/>
        </w:rPr>
        <w:t>(aankruisen/ invullen wat van toepassing is)</w:t>
      </w:r>
    </w:p>
    <w:p w14:paraId="1DE4A05D" w14:textId="77777777" w:rsidR="0064371D" w:rsidRPr="000639C0" w:rsidRDefault="0064371D" w:rsidP="0064371D">
      <w:pPr>
        <w:rPr>
          <w:rFonts w:ascii="Calibri" w:hAnsi="Calibri" w:cs="Calibri"/>
        </w:rPr>
      </w:pPr>
    </w:p>
    <w:p w14:paraId="66E8C6B5" w14:textId="77777777" w:rsidR="0064371D" w:rsidRPr="000639C0" w:rsidRDefault="0064371D" w:rsidP="0064371D">
      <w:pPr>
        <w:numPr>
          <w:ilvl w:val="0"/>
          <w:numId w:val="32"/>
        </w:numPr>
        <w:autoSpaceDE/>
        <w:autoSpaceDN/>
        <w:adjustRightInd/>
        <w:spacing w:line="240" w:lineRule="auto"/>
        <w:textAlignment w:val="auto"/>
        <w:rPr>
          <w:rFonts w:ascii="Calibri" w:hAnsi="Calibri" w:cs="Calibri"/>
        </w:rPr>
      </w:pPr>
      <w:r w:rsidRPr="000639C0">
        <w:rPr>
          <w:rFonts w:ascii="Calibri" w:hAnsi="Calibri" w:cs="Calibri"/>
        </w:rPr>
        <w:t>Op welke momenten en/ of in welke situaties komt het gedrag voor?</w:t>
      </w:r>
    </w:p>
    <w:p w14:paraId="0B1BED11" w14:textId="77777777" w:rsidR="0064371D" w:rsidRPr="000639C0" w:rsidRDefault="0064371D" w:rsidP="0064371D">
      <w:pPr>
        <w:rPr>
          <w:rFonts w:ascii="Calibri" w:hAnsi="Calibri" w:cs="Calibri"/>
        </w:rPr>
      </w:pPr>
    </w:p>
    <w:p w14:paraId="49625A73" w14:textId="77777777" w:rsidR="0064371D" w:rsidRPr="000639C0" w:rsidRDefault="0064371D" w:rsidP="0064371D">
      <w:pPr>
        <w:numPr>
          <w:ilvl w:val="0"/>
          <w:numId w:val="32"/>
        </w:numPr>
        <w:autoSpaceDE/>
        <w:autoSpaceDN/>
        <w:adjustRightInd/>
        <w:spacing w:line="240" w:lineRule="auto"/>
        <w:textAlignment w:val="auto"/>
        <w:rPr>
          <w:rFonts w:ascii="Calibri" w:hAnsi="Calibri" w:cs="Calibri"/>
        </w:rPr>
      </w:pPr>
      <w:r w:rsidRPr="000639C0">
        <w:rPr>
          <w:rFonts w:ascii="Calibri" w:hAnsi="Calibri" w:cs="Calibri"/>
        </w:rPr>
        <w:t>Hoe heb je tot nu toe gereageerd op het opvallende gedrag?</w:t>
      </w:r>
    </w:p>
    <w:p w14:paraId="5D34CD3C" w14:textId="77777777" w:rsidR="0064371D" w:rsidRPr="000639C0" w:rsidRDefault="0064371D" w:rsidP="0064371D">
      <w:pPr>
        <w:ind w:left="708"/>
        <w:rPr>
          <w:rFonts w:ascii="Calibri" w:hAnsi="Calibri" w:cs="Calibri"/>
        </w:rPr>
      </w:pPr>
      <w:r w:rsidRPr="000639C0">
        <w:rPr>
          <w:rFonts w:ascii="Calibri" w:hAnsi="Calibri" w:cs="Calibri"/>
        </w:rPr>
        <w:t>Wat was het effect?</w:t>
      </w:r>
    </w:p>
    <w:p w14:paraId="4DB2605F" w14:textId="77777777" w:rsidR="0064371D" w:rsidRPr="000639C0" w:rsidRDefault="0064371D" w:rsidP="0064371D">
      <w:pPr>
        <w:ind w:left="708"/>
        <w:rPr>
          <w:rFonts w:ascii="Calibri" w:hAnsi="Calibri" w:cs="Calibri"/>
          <w:color w:val="FF0000"/>
        </w:rPr>
      </w:pPr>
    </w:p>
    <w:p w14:paraId="4F27F3BA"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b/>
        </w:rPr>
      </w:pPr>
      <w:r w:rsidRPr="000639C0">
        <w:rPr>
          <w:rFonts w:ascii="Calibri" w:hAnsi="Calibri" w:cs="Calibri"/>
          <w:b/>
        </w:rPr>
        <w:t>Gegevens over de woon-/ thuissituatie</w:t>
      </w:r>
    </w:p>
    <w:p w14:paraId="4ABE10E5"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Herkennen de ouders het hiervoor beschreven gedrag van hun kind?</w:t>
      </w:r>
    </w:p>
    <w:p w14:paraId="789AF15D" w14:textId="77777777" w:rsidR="0064371D" w:rsidRPr="000639C0" w:rsidRDefault="0064371D" w:rsidP="0064371D">
      <w:pPr>
        <w:rPr>
          <w:rFonts w:ascii="Calibri" w:hAnsi="Calibri" w:cs="Calibri"/>
        </w:rPr>
      </w:pPr>
    </w:p>
    <w:p w14:paraId="6B2A6442"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Vertoont het kind dit gedrag thuis ook?</w:t>
      </w:r>
    </w:p>
    <w:p w14:paraId="54553255" w14:textId="77777777" w:rsidR="0064371D" w:rsidRPr="000639C0" w:rsidRDefault="0064371D" w:rsidP="0064371D">
      <w:pPr>
        <w:ind w:left="708"/>
        <w:rPr>
          <w:rFonts w:ascii="Calibri" w:hAnsi="Calibri" w:cs="Calibri"/>
        </w:rPr>
      </w:pPr>
      <w:r w:rsidRPr="000639C0">
        <w:rPr>
          <w:rFonts w:ascii="Calibri" w:hAnsi="Calibri" w:cs="Calibri"/>
        </w:rPr>
        <w:t>Zo ja, hoe vaak?</w:t>
      </w:r>
    </w:p>
    <w:p w14:paraId="6378D88B" w14:textId="77777777" w:rsidR="0064371D" w:rsidRPr="000639C0" w:rsidRDefault="0064371D" w:rsidP="0064371D">
      <w:pPr>
        <w:ind w:left="708"/>
        <w:rPr>
          <w:rFonts w:ascii="Calibri" w:hAnsi="Calibri" w:cs="Calibri"/>
        </w:rPr>
      </w:pPr>
    </w:p>
    <w:p w14:paraId="2E183B64"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Vertoont het kind dit gedrag ook in andere situaties?</w:t>
      </w:r>
    </w:p>
    <w:p w14:paraId="72AB3E92" w14:textId="77777777" w:rsidR="0064371D" w:rsidRPr="000639C0" w:rsidRDefault="0064371D" w:rsidP="0064371D">
      <w:pPr>
        <w:ind w:left="708"/>
        <w:rPr>
          <w:rFonts w:ascii="Calibri" w:hAnsi="Calibri" w:cs="Calibri"/>
        </w:rPr>
      </w:pPr>
      <w:r w:rsidRPr="000639C0">
        <w:rPr>
          <w:rFonts w:ascii="Calibri" w:hAnsi="Calibri" w:cs="Calibri"/>
        </w:rPr>
        <w:t>Zo ja, welke?</w:t>
      </w:r>
    </w:p>
    <w:p w14:paraId="2E8C5FAD" w14:textId="77777777" w:rsidR="0064371D" w:rsidRPr="000639C0" w:rsidRDefault="0064371D" w:rsidP="0064371D">
      <w:pPr>
        <w:rPr>
          <w:rFonts w:ascii="Calibri" w:hAnsi="Calibri" w:cs="Calibri"/>
        </w:rPr>
      </w:pPr>
    </w:p>
    <w:p w14:paraId="5A3F3468"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Hoe gaan de ouders thuis om met dit gedrag?</w:t>
      </w:r>
    </w:p>
    <w:p w14:paraId="45CA5B56" w14:textId="77777777" w:rsidR="0064371D" w:rsidRPr="000639C0" w:rsidRDefault="0064371D" w:rsidP="0064371D">
      <w:pPr>
        <w:rPr>
          <w:rFonts w:ascii="Calibri" w:hAnsi="Calibri" w:cs="Calibri"/>
        </w:rPr>
      </w:pPr>
    </w:p>
    <w:p w14:paraId="7F1EDF1C"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Wat is het effect van de manier waarop ouders met het gedrag omgaan?</w:t>
      </w:r>
    </w:p>
    <w:p w14:paraId="5E623273" w14:textId="77777777" w:rsidR="0064371D" w:rsidRPr="000639C0" w:rsidRDefault="0064371D" w:rsidP="0064371D">
      <w:pPr>
        <w:rPr>
          <w:rFonts w:ascii="Calibri" w:hAnsi="Calibri" w:cs="Calibri"/>
        </w:rPr>
      </w:pPr>
    </w:p>
    <w:p w14:paraId="78365A96"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Hoe is de relatie van het kind met:</w:t>
      </w:r>
    </w:p>
    <w:p w14:paraId="583E3383" w14:textId="77777777" w:rsidR="0064371D" w:rsidRPr="000639C0" w:rsidRDefault="0064371D" w:rsidP="0064371D">
      <w:pPr>
        <w:ind w:left="720"/>
        <w:rPr>
          <w:rFonts w:ascii="Calibri" w:hAnsi="Calibri" w:cs="Calibri"/>
        </w:rPr>
      </w:pPr>
      <w:r w:rsidRPr="000639C0">
        <w:rPr>
          <w:rFonts w:ascii="Calibri" w:hAnsi="Calibri" w:cs="Calibri"/>
        </w:rPr>
        <w:t>Vader?</w:t>
      </w:r>
    </w:p>
    <w:p w14:paraId="654B0EB7" w14:textId="77777777" w:rsidR="0064371D" w:rsidRPr="000639C0" w:rsidRDefault="0064371D" w:rsidP="0064371D">
      <w:pPr>
        <w:ind w:left="720"/>
        <w:rPr>
          <w:rFonts w:ascii="Calibri" w:hAnsi="Calibri" w:cs="Calibri"/>
        </w:rPr>
      </w:pPr>
    </w:p>
    <w:p w14:paraId="0B80726D" w14:textId="77777777" w:rsidR="0064371D" w:rsidRPr="000639C0" w:rsidRDefault="0064371D" w:rsidP="0064371D">
      <w:pPr>
        <w:ind w:left="720"/>
        <w:rPr>
          <w:rFonts w:ascii="Calibri" w:hAnsi="Calibri" w:cs="Calibri"/>
        </w:rPr>
      </w:pPr>
      <w:r w:rsidRPr="000639C0">
        <w:rPr>
          <w:rFonts w:ascii="Calibri" w:hAnsi="Calibri" w:cs="Calibri"/>
        </w:rPr>
        <w:t>Moeder?</w:t>
      </w:r>
    </w:p>
    <w:p w14:paraId="59B2814F" w14:textId="77777777" w:rsidR="0064371D" w:rsidRPr="000639C0" w:rsidRDefault="0064371D" w:rsidP="0064371D">
      <w:pPr>
        <w:ind w:left="720"/>
        <w:rPr>
          <w:rFonts w:ascii="Calibri" w:hAnsi="Calibri" w:cs="Calibri"/>
        </w:rPr>
      </w:pPr>
    </w:p>
    <w:p w14:paraId="30179901" w14:textId="77777777" w:rsidR="0064371D" w:rsidRPr="000639C0" w:rsidRDefault="0064371D" w:rsidP="0064371D">
      <w:pPr>
        <w:ind w:left="720"/>
        <w:rPr>
          <w:rFonts w:ascii="Calibri" w:hAnsi="Calibri" w:cs="Calibri"/>
        </w:rPr>
      </w:pPr>
      <w:r w:rsidRPr="000639C0">
        <w:rPr>
          <w:rFonts w:ascii="Calibri" w:hAnsi="Calibri" w:cs="Calibri"/>
        </w:rPr>
        <w:t>Broertje(s)?</w:t>
      </w:r>
    </w:p>
    <w:p w14:paraId="14558505" w14:textId="77777777" w:rsidR="0064371D" w:rsidRPr="000639C0" w:rsidRDefault="0064371D" w:rsidP="0064371D">
      <w:pPr>
        <w:ind w:left="720"/>
        <w:rPr>
          <w:rFonts w:ascii="Calibri" w:hAnsi="Calibri" w:cs="Calibri"/>
        </w:rPr>
      </w:pPr>
    </w:p>
    <w:p w14:paraId="2FDCD980" w14:textId="77777777" w:rsidR="0064371D" w:rsidRPr="000639C0" w:rsidRDefault="0064371D" w:rsidP="0064371D">
      <w:pPr>
        <w:ind w:left="720"/>
        <w:rPr>
          <w:rFonts w:ascii="Calibri" w:hAnsi="Calibri" w:cs="Calibri"/>
        </w:rPr>
      </w:pPr>
      <w:r w:rsidRPr="000639C0">
        <w:rPr>
          <w:rFonts w:ascii="Calibri" w:hAnsi="Calibri" w:cs="Calibri"/>
        </w:rPr>
        <w:t>Zusje(s)?</w:t>
      </w:r>
    </w:p>
    <w:p w14:paraId="4690BE52" w14:textId="77777777" w:rsidR="0064371D" w:rsidRPr="000639C0" w:rsidRDefault="0064371D" w:rsidP="0064371D">
      <w:pPr>
        <w:ind w:left="720"/>
        <w:rPr>
          <w:rFonts w:ascii="Calibri" w:hAnsi="Calibri" w:cs="Calibri"/>
        </w:rPr>
      </w:pPr>
    </w:p>
    <w:p w14:paraId="39E219D2" w14:textId="77777777" w:rsidR="0064371D" w:rsidRPr="000639C0" w:rsidRDefault="0064371D" w:rsidP="0064371D">
      <w:pPr>
        <w:numPr>
          <w:ilvl w:val="0"/>
          <w:numId w:val="33"/>
        </w:numPr>
        <w:autoSpaceDE/>
        <w:autoSpaceDN/>
        <w:adjustRightInd/>
        <w:spacing w:line="240" w:lineRule="auto"/>
        <w:textAlignment w:val="auto"/>
        <w:rPr>
          <w:rFonts w:ascii="Calibri" w:hAnsi="Calibri" w:cs="Calibri"/>
        </w:rPr>
      </w:pPr>
      <w:r w:rsidRPr="000639C0">
        <w:rPr>
          <w:rFonts w:ascii="Calibri" w:hAnsi="Calibri" w:cs="Calibri"/>
        </w:rPr>
        <w:t>Hoe is het contact van de basisschool</w:t>
      </w:r>
      <w:r w:rsidRPr="000639C0">
        <w:rPr>
          <w:rFonts w:ascii="Calibri" w:hAnsi="Calibri" w:cs="Calibri"/>
          <w:color w:val="0000FF"/>
        </w:rPr>
        <w:t xml:space="preserve"> </w:t>
      </w:r>
      <w:r w:rsidRPr="000639C0">
        <w:rPr>
          <w:rFonts w:ascii="Calibri" w:hAnsi="Calibri" w:cs="Calibri"/>
        </w:rPr>
        <w:t>met de ouder en andersom?</w:t>
      </w:r>
    </w:p>
    <w:p w14:paraId="32055273" w14:textId="77777777" w:rsidR="0064371D" w:rsidRPr="000639C0" w:rsidRDefault="0064371D" w:rsidP="0064371D">
      <w:pPr>
        <w:rPr>
          <w:rFonts w:ascii="Calibri" w:hAnsi="Calibri" w:cs="Calibri"/>
        </w:rPr>
      </w:pPr>
    </w:p>
    <w:p w14:paraId="1138D25B"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b/>
        </w:rPr>
      </w:pPr>
      <w:r w:rsidRPr="000639C0">
        <w:rPr>
          <w:rFonts w:ascii="Calibri" w:hAnsi="Calibri" w:cs="Calibri"/>
          <w:b/>
        </w:rPr>
        <w:t>Factoren kind, ouders, basisschool</w:t>
      </w:r>
    </w:p>
    <w:p w14:paraId="4BEAB8F6" w14:textId="77777777" w:rsidR="0064371D" w:rsidRPr="000639C0" w:rsidRDefault="0064371D" w:rsidP="0064371D">
      <w:pPr>
        <w:ind w:left="360"/>
        <w:rPr>
          <w:rFonts w:ascii="Calibri" w:hAnsi="Calibri" w:cs="Calibri"/>
        </w:rPr>
      </w:pPr>
      <w:r w:rsidRPr="000639C0">
        <w:rPr>
          <w:rFonts w:ascii="Calibri" w:hAnsi="Calibri" w:cs="Calibri"/>
        </w:rPr>
        <w:t>Zet de factoren op een rijtje, die van invloed kunnen zijn op het gedrag vanuit:</w:t>
      </w:r>
    </w:p>
    <w:p w14:paraId="06C68F49" w14:textId="77777777" w:rsidR="0064371D" w:rsidRPr="000639C0" w:rsidRDefault="0064371D" w:rsidP="0064371D">
      <w:pPr>
        <w:ind w:left="360"/>
        <w:rPr>
          <w:rFonts w:ascii="Calibri" w:hAnsi="Calibri" w:cs="Calibri"/>
        </w:rPr>
      </w:pPr>
    </w:p>
    <w:p w14:paraId="0A7395CD" w14:textId="77777777" w:rsidR="0064371D" w:rsidRPr="000639C0" w:rsidRDefault="0064371D" w:rsidP="0064371D">
      <w:pPr>
        <w:numPr>
          <w:ilvl w:val="0"/>
          <w:numId w:val="30"/>
        </w:numPr>
        <w:autoSpaceDE/>
        <w:autoSpaceDN/>
        <w:adjustRightInd/>
        <w:spacing w:line="240" w:lineRule="auto"/>
        <w:textAlignment w:val="auto"/>
        <w:rPr>
          <w:rFonts w:ascii="Calibri" w:hAnsi="Calibri" w:cs="Calibri"/>
        </w:rPr>
      </w:pPr>
      <w:r w:rsidRPr="000639C0">
        <w:rPr>
          <w:rFonts w:ascii="Calibri" w:hAnsi="Calibri" w:cs="Calibri"/>
        </w:rPr>
        <w:t>het kind:</w:t>
      </w:r>
    </w:p>
    <w:p w14:paraId="0F468862" w14:textId="77777777" w:rsidR="0064371D" w:rsidRPr="000639C0" w:rsidRDefault="0064371D" w:rsidP="0064371D">
      <w:pPr>
        <w:rPr>
          <w:rFonts w:ascii="Calibri" w:hAnsi="Calibri" w:cs="Calibri"/>
        </w:rPr>
      </w:pPr>
    </w:p>
    <w:p w14:paraId="1FEABFD7" w14:textId="77777777" w:rsidR="0064371D" w:rsidRPr="000639C0" w:rsidRDefault="0064371D" w:rsidP="0064371D">
      <w:pPr>
        <w:numPr>
          <w:ilvl w:val="0"/>
          <w:numId w:val="30"/>
        </w:numPr>
        <w:autoSpaceDE/>
        <w:autoSpaceDN/>
        <w:adjustRightInd/>
        <w:spacing w:line="240" w:lineRule="auto"/>
        <w:textAlignment w:val="auto"/>
        <w:rPr>
          <w:rFonts w:ascii="Calibri" w:hAnsi="Calibri" w:cs="Calibri"/>
        </w:rPr>
      </w:pPr>
      <w:r w:rsidRPr="000639C0">
        <w:rPr>
          <w:rFonts w:ascii="Calibri" w:hAnsi="Calibri" w:cs="Calibri"/>
        </w:rPr>
        <w:t>het gezin / de omgeving:</w:t>
      </w:r>
    </w:p>
    <w:p w14:paraId="0BCE6357" w14:textId="77777777" w:rsidR="0064371D" w:rsidRPr="000639C0" w:rsidRDefault="0064371D" w:rsidP="0064371D">
      <w:pPr>
        <w:rPr>
          <w:rFonts w:ascii="Calibri" w:hAnsi="Calibri" w:cs="Calibri"/>
        </w:rPr>
      </w:pPr>
    </w:p>
    <w:p w14:paraId="07C5B7FB" w14:textId="77777777" w:rsidR="0064371D" w:rsidRPr="000639C0" w:rsidRDefault="0064371D" w:rsidP="0064371D">
      <w:pPr>
        <w:numPr>
          <w:ilvl w:val="0"/>
          <w:numId w:val="30"/>
        </w:numPr>
        <w:autoSpaceDE/>
        <w:autoSpaceDN/>
        <w:adjustRightInd/>
        <w:spacing w:line="240" w:lineRule="auto"/>
        <w:textAlignment w:val="auto"/>
        <w:rPr>
          <w:rFonts w:ascii="Calibri" w:hAnsi="Calibri" w:cs="Calibri"/>
        </w:rPr>
      </w:pPr>
      <w:r w:rsidRPr="000639C0">
        <w:rPr>
          <w:rFonts w:ascii="Calibri" w:hAnsi="Calibri" w:cs="Calibri"/>
        </w:rPr>
        <w:t>de basisschool</w:t>
      </w:r>
    </w:p>
    <w:p w14:paraId="472FD493" w14:textId="77777777" w:rsidR="0064371D" w:rsidRPr="000639C0" w:rsidRDefault="0064371D" w:rsidP="0064371D">
      <w:pPr>
        <w:rPr>
          <w:rFonts w:ascii="Calibri" w:hAnsi="Calibri" w:cs="Calibri"/>
        </w:rPr>
      </w:pPr>
    </w:p>
    <w:p w14:paraId="10FAF4AE" w14:textId="77777777" w:rsidR="0064371D" w:rsidRPr="000639C0" w:rsidRDefault="0064371D" w:rsidP="0064371D">
      <w:pPr>
        <w:numPr>
          <w:ilvl w:val="0"/>
          <w:numId w:val="29"/>
        </w:numPr>
        <w:autoSpaceDE/>
        <w:autoSpaceDN/>
        <w:adjustRightInd/>
        <w:spacing w:line="240" w:lineRule="auto"/>
        <w:textAlignment w:val="auto"/>
        <w:rPr>
          <w:rFonts w:ascii="Calibri" w:hAnsi="Calibri" w:cs="Calibri"/>
          <w:b/>
        </w:rPr>
      </w:pPr>
      <w:r w:rsidRPr="000639C0">
        <w:rPr>
          <w:rFonts w:ascii="Calibri" w:hAnsi="Calibri" w:cs="Calibri"/>
          <w:b/>
        </w:rPr>
        <w:t>Vervolg</w:t>
      </w:r>
    </w:p>
    <w:p w14:paraId="0689728F" w14:textId="77777777" w:rsidR="0064371D" w:rsidRPr="000639C0" w:rsidRDefault="0064371D" w:rsidP="0064371D">
      <w:pPr>
        <w:ind w:left="360"/>
        <w:rPr>
          <w:rFonts w:ascii="Calibri" w:hAnsi="Calibri" w:cs="Calibri"/>
        </w:rPr>
      </w:pPr>
    </w:p>
    <w:p w14:paraId="61FC8607" w14:textId="77777777" w:rsidR="0064371D" w:rsidRPr="000639C0" w:rsidRDefault="0064371D" w:rsidP="0064371D">
      <w:pPr>
        <w:ind w:left="360"/>
        <w:rPr>
          <w:rFonts w:ascii="Calibri" w:hAnsi="Calibri" w:cs="Calibri"/>
          <w:b/>
        </w:rPr>
      </w:pPr>
      <w:r w:rsidRPr="000639C0">
        <w:rPr>
          <w:rFonts w:ascii="Calibri" w:hAnsi="Calibri" w:cs="Calibri"/>
        </w:rPr>
        <w:t>Welke stappen zou je op basis van bovengenoemde factoren kunnen nemen?</w:t>
      </w:r>
    </w:p>
    <w:p w14:paraId="2FAEAF95" w14:textId="77777777" w:rsidR="0064371D" w:rsidRPr="000639C0" w:rsidRDefault="0064371D" w:rsidP="0064371D">
      <w:pPr>
        <w:rPr>
          <w:rFonts w:ascii="Calibri" w:hAnsi="Calibri" w:cs="Calibri"/>
          <w:b/>
        </w:rPr>
      </w:pPr>
    </w:p>
    <w:p w14:paraId="5B92B654" w14:textId="77777777" w:rsidR="0064371D" w:rsidRPr="000639C0" w:rsidRDefault="0064371D" w:rsidP="0064371D">
      <w:pPr>
        <w:rPr>
          <w:rFonts w:ascii="Calibri" w:hAnsi="Calibri" w:cs="Calibri"/>
          <w:b/>
        </w:rPr>
      </w:pPr>
    </w:p>
    <w:p w14:paraId="26698E22" w14:textId="77777777" w:rsidR="0064371D" w:rsidRPr="000639C0" w:rsidRDefault="0064371D" w:rsidP="0064371D">
      <w:pPr>
        <w:rPr>
          <w:rFonts w:ascii="Calibri" w:hAnsi="Calibri" w:cs="Calibri"/>
          <w:b/>
        </w:rPr>
      </w:pPr>
    </w:p>
    <w:p w14:paraId="3A7E6B1E" w14:textId="77777777" w:rsidR="0064371D" w:rsidRDefault="0064371D" w:rsidP="0064371D">
      <w:pPr>
        <w:rPr>
          <w:rFonts w:ascii="Calibri" w:hAnsi="Calibri" w:cs="Calibri"/>
          <w:b/>
        </w:rPr>
      </w:pPr>
    </w:p>
    <w:p w14:paraId="4D39901C" w14:textId="77777777" w:rsidR="0064371D" w:rsidRDefault="0064371D" w:rsidP="0064371D">
      <w:pPr>
        <w:rPr>
          <w:rFonts w:ascii="Calibri" w:hAnsi="Calibri" w:cs="Calibri"/>
          <w:b/>
        </w:rPr>
      </w:pPr>
    </w:p>
    <w:p w14:paraId="1C902AC6" w14:textId="33F15AEA" w:rsidR="0064371D" w:rsidRPr="000639C0" w:rsidRDefault="0064371D" w:rsidP="0064371D">
      <w:pPr>
        <w:rPr>
          <w:rFonts w:ascii="Calibri" w:hAnsi="Calibri" w:cs="Calibri"/>
          <w:b/>
        </w:rPr>
      </w:pPr>
      <w:r w:rsidRPr="000639C0">
        <w:rPr>
          <w:rFonts w:ascii="Calibri" w:hAnsi="Calibri" w:cs="Calibri"/>
          <w:b/>
        </w:rPr>
        <w:lastRenderedPageBreak/>
        <w:t>Toelichting bij het invulformulier</w:t>
      </w:r>
    </w:p>
    <w:p w14:paraId="61C59DE2" w14:textId="77777777" w:rsidR="0064371D" w:rsidRPr="000639C0" w:rsidRDefault="0064371D" w:rsidP="0064371D">
      <w:pPr>
        <w:rPr>
          <w:rFonts w:ascii="Calibri" w:hAnsi="Calibri" w:cs="Calibri"/>
          <w:b/>
        </w:rPr>
      </w:pPr>
    </w:p>
    <w:p w14:paraId="7546CA87" w14:textId="77777777" w:rsidR="0064371D" w:rsidRPr="000639C0" w:rsidRDefault="0064371D" w:rsidP="0064371D">
      <w:pPr>
        <w:rPr>
          <w:rFonts w:ascii="Calibri" w:hAnsi="Calibri" w:cs="Calibri"/>
        </w:rPr>
      </w:pPr>
    </w:p>
    <w:p w14:paraId="37D49EAB" w14:textId="77777777" w:rsidR="0064371D" w:rsidRPr="000639C0" w:rsidRDefault="0064371D" w:rsidP="0064371D">
      <w:pPr>
        <w:numPr>
          <w:ilvl w:val="0"/>
          <w:numId w:val="34"/>
        </w:numPr>
        <w:autoSpaceDE/>
        <w:autoSpaceDN/>
        <w:adjustRightInd/>
        <w:spacing w:line="240" w:lineRule="auto"/>
        <w:textAlignment w:val="auto"/>
        <w:rPr>
          <w:rFonts w:ascii="Calibri" w:hAnsi="Calibri" w:cs="Calibri"/>
          <w:b/>
        </w:rPr>
      </w:pPr>
      <w:r w:rsidRPr="000639C0">
        <w:rPr>
          <w:rFonts w:ascii="Calibri" w:hAnsi="Calibri" w:cs="Calibri"/>
          <w:b/>
        </w:rPr>
        <w:t>Algemene gegevens over het kind</w:t>
      </w:r>
    </w:p>
    <w:p w14:paraId="72D7E940" w14:textId="77777777" w:rsidR="0064371D" w:rsidRPr="000639C0" w:rsidRDefault="0064371D" w:rsidP="0064371D">
      <w:pPr>
        <w:ind w:left="360"/>
        <w:rPr>
          <w:rFonts w:ascii="Calibri" w:hAnsi="Calibri" w:cs="Calibri"/>
        </w:rPr>
      </w:pPr>
      <w:r w:rsidRPr="000639C0">
        <w:rPr>
          <w:rFonts w:ascii="Calibri" w:hAnsi="Calibri" w:cs="Calibri"/>
        </w:rPr>
        <w:t>Informatie bij aanmelding, bijv.:</w:t>
      </w:r>
    </w:p>
    <w:p w14:paraId="601C2200" w14:textId="77777777" w:rsidR="0064371D" w:rsidRPr="000639C0" w:rsidRDefault="0064371D" w:rsidP="0064371D">
      <w:pPr>
        <w:numPr>
          <w:ilvl w:val="0"/>
          <w:numId w:val="35"/>
        </w:numPr>
        <w:autoSpaceDE/>
        <w:autoSpaceDN/>
        <w:adjustRightInd/>
        <w:spacing w:line="240" w:lineRule="auto"/>
        <w:textAlignment w:val="auto"/>
        <w:rPr>
          <w:rFonts w:ascii="Calibri" w:hAnsi="Calibri" w:cs="Calibri"/>
        </w:rPr>
      </w:pPr>
      <w:r w:rsidRPr="000639C0">
        <w:rPr>
          <w:rFonts w:ascii="Calibri" w:hAnsi="Calibri" w:cs="Calibri"/>
        </w:rPr>
        <w:t>gezondheid</w:t>
      </w:r>
    </w:p>
    <w:p w14:paraId="32514D9E" w14:textId="77777777" w:rsidR="0064371D" w:rsidRPr="000639C0" w:rsidRDefault="0064371D" w:rsidP="0064371D">
      <w:pPr>
        <w:numPr>
          <w:ilvl w:val="0"/>
          <w:numId w:val="35"/>
        </w:numPr>
        <w:autoSpaceDE/>
        <w:autoSpaceDN/>
        <w:adjustRightInd/>
        <w:spacing w:line="240" w:lineRule="auto"/>
        <w:textAlignment w:val="auto"/>
        <w:rPr>
          <w:rFonts w:ascii="Calibri" w:hAnsi="Calibri" w:cs="Calibri"/>
        </w:rPr>
      </w:pPr>
      <w:r w:rsidRPr="000639C0">
        <w:rPr>
          <w:rFonts w:ascii="Calibri" w:hAnsi="Calibri" w:cs="Calibri"/>
        </w:rPr>
        <w:t>bijzonderheden in de woon- of thuissituatie</w:t>
      </w:r>
    </w:p>
    <w:p w14:paraId="741B6449" w14:textId="77777777" w:rsidR="0064371D" w:rsidRPr="000639C0" w:rsidRDefault="0064371D" w:rsidP="0064371D">
      <w:pPr>
        <w:numPr>
          <w:ilvl w:val="0"/>
          <w:numId w:val="35"/>
        </w:numPr>
        <w:autoSpaceDE/>
        <w:autoSpaceDN/>
        <w:adjustRightInd/>
        <w:spacing w:line="240" w:lineRule="auto"/>
        <w:textAlignment w:val="auto"/>
        <w:rPr>
          <w:rFonts w:ascii="Calibri" w:hAnsi="Calibri" w:cs="Calibri"/>
        </w:rPr>
      </w:pPr>
      <w:r w:rsidRPr="000639C0">
        <w:rPr>
          <w:rFonts w:ascii="Calibri" w:hAnsi="Calibri" w:cs="Calibri"/>
        </w:rPr>
        <w:t>achtergrond en verwijzende instantie in geval van sociale en medische indicatie</w:t>
      </w:r>
    </w:p>
    <w:p w14:paraId="59E34612" w14:textId="77777777" w:rsidR="0064371D" w:rsidRPr="000639C0" w:rsidRDefault="0064371D" w:rsidP="0064371D">
      <w:pPr>
        <w:rPr>
          <w:rFonts w:ascii="Calibri" w:hAnsi="Calibri" w:cs="Calibri"/>
        </w:rPr>
      </w:pPr>
    </w:p>
    <w:p w14:paraId="7F03FC9F" w14:textId="77777777" w:rsidR="0064371D" w:rsidRPr="000639C0" w:rsidRDefault="0064371D" w:rsidP="0064371D">
      <w:pPr>
        <w:ind w:firstLine="360"/>
        <w:rPr>
          <w:rFonts w:ascii="Calibri" w:hAnsi="Calibri" w:cs="Calibri"/>
        </w:rPr>
      </w:pPr>
      <w:r w:rsidRPr="000639C0">
        <w:rPr>
          <w:rFonts w:ascii="Calibri" w:hAnsi="Calibri" w:cs="Calibri"/>
        </w:rPr>
        <w:t>Gegevens over de ontwikkeling:</w:t>
      </w:r>
    </w:p>
    <w:p w14:paraId="56FF6907" w14:textId="77777777" w:rsidR="0064371D" w:rsidRPr="000639C0" w:rsidRDefault="0064371D" w:rsidP="0064371D">
      <w:pPr>
        <w:numPr>
          <w:ilvl w:val="0"/>
          <w:numId w:val="35"/>
        </w:numPr>
        <w:autoSpaceDE/>
        <w:autoSpaceDN/>
        <w:adjustRightInd/>
        <w:spacing w:line="240" w:lineRule="auto"/>
        <w:textAlignment w:val="auto"/>
        <w:rPr>
          <w:rFonts w:ascii="Calibri" w:hAnsi="Calibri" w:cs="Calibri"/>
        </w:rPr>
      </w:pPr>
      <w:r w:rsidRPr="000639C0">
        <w:rPr>
          <w:rFonts w:ascii="Calibri" w:hAnsi="Calibri" w:cs="Calibri"/>
        </w:rPr>
        <w:t>zie ontwikkelingsschema van het jonge kind</w:t>
      </w:r>
    </w:p>
    <w:p w14:paraId="1F6D28C2" w14:textId="77777777" w:rsidR="0064371D" w:rsidRPr="000639C0" w:rsidRDefault="0064371D" w:rsidP="0064371D">
      <w:pPr>
        <w:ind w:left="360"/>
        <w:rPr>
          <w:rFonts w:ascii="Calibri" w:hAnsi="Calibri" w:cs="Calibri"/>
        </w:rPr>
      </w:pPr>
    </w:p>
    <w:p w14:paraId="39C14D94" w14:textId="77777777" w:rsidR="0064371D" w:rsidRPr="000639C0" w:rsidRDefault="0064371D" w:rsidP="0064371D">
      <w:pPr>
        <w:numPr>
          <w:ilvl w:val="0"/>
          <w:numId w:val="34"/>
        </w:numPr>
        <w:autoSpaceDE/>
        <w:autoSpaceDN/>
        <w:adjustRightInd/>
        <w:spacing w:line="240" w:lineRule="auto"/>
        <w:textAlignment w:val="auto"/>
        <w:rPr>
          <w:rFonts w:ascii="Calibri" w:hAnsi="Calibri" w:cs="Calibri"/>
          <w:b/>
        </w:rPr>
      </w:pPr>
      <w:r w:rsidRPr="000639C0">
        <w:rPr>
          <w:rFonts w:ascii="Calibri" w:hAnsi="Calibri" w:cs="Calibri"/>
          <w:b/>
        </w:rPr>
        <w:t>Algemene gegevens van de basisschool</w:t>
      </w:r>
    </w:p>
    <w:p w14:paraId="47C9FBF5" w14:textId="77777777" w:rsidR="0064371D" w:rsidRPr="000639C0" w:rsidRDefault="0064371D" w:rsidP="0064371D">
      <w:pPr>
        <w:rPr>
          <w:rFonts w:ascii="Calibri" w:hAnsi="Calibri" w:cs="Calibri"/>
        </w:rPr>
      </w:pPr>
    </w:p>
    <w:p w14:paraId="2AD3D400" w14:textId="77777777" w:rsidR="0064371D" w:rsidRPr="000639C0" w:rsidRDefault="0064371D" w:rsidP="0064371D">
      <w:pPr>
        <w:numPr>
          <w:ilvl w:val="0"/>
          <w:numId w:val="34"/>
        </w:numPr>
        <w:autoSpaceDE/>
        <w:autoSpaceDN/>
        <w:adjustRightInd/>
        <w:spacing w:line="240" w:lineRule="auto"/>
        <w:textAlignment w:val="auto"/>
        <w:rPr>
          <w:rFonts w:ascii="Calibri" w:hAnsi="Calibri" w:cs="Calibri"/>
          <w:b/>
        </w:rPr>
      </w:pPr>
      <w:r w:rsidRPr="000639C0">
        <w:rPr>
          <w:rFonts w:ascii="Calibri" w:hAnsi="Calibri" w:cs="Calibri"/>
          <w:b/>
        </w:rPr>
        <w:t>Algemene gegevens met betrekking tot het gedrag op de basisschool</w:t>
      </w:r>
    </w:p>
    <w:p w14:paraId="1B78D05B" w14:textId="77777777" w:rsidR="0064371D" w:rsidRPr="000639C0" w:rsidRDefault="0064371D" w:rsidP="0064371D">
      <w:pPr>
        <w:ind w:left="360"/>
        <w:rPr>
          <w:rFonts w:ascii="Calibri" w:hAnsi="Calibri" w:cs="Calibri"/>
          <w:color w:val="0000FF"/>
        </w:rPr>
      </w:pPr>
      <w:r w:rsidRPr="000639C0">
        <w:rPr>
          <w:rFonts w:ascii="Calibri" w:hAnsi="Calibri" w:cs="Calibri"/>
        </w:rPr>
        <w:t>Contact met de leerkracht</w:t>
      </w:r>
    </w:p>
    <w:p w14:paraId="04DDEA0F" w14:textId="77777777" w:rsidR="0064371D" w:rsidRPr="000639C0" w:rsidRDefault="0064371D" w:rsidP="0064371D">
      <w:pPr>
        <w:numPr>
          <w:ilvl w:val="0"/>
          <w:numId w:val="36"/>
        </w:numPr>
        <w:autoSpaceDE/>
        <w:autoSpaceDN/>
        <w:adjustRightInd/>
        <w:spacing w:line="240" w:lineRule="auto"/>
        <w:textAlignment w:val="auto"/>
        <w:rPr>
          <w:rFonts w:ascii="Calibri" w:hAnsi="Calibri" w:cs="Calibri"/>
        </w:rPr>
      </w:pPr>
      <w:r w:rsidRPr="000639C0">
        <w:rPr>
          <w:rFonts w:ascii="Calibri" w:hAnsi="Calibri" w:cs="Calibri"/>
        </w:rPr>
        <w:t>Neemt het kind zelf initiatief tot contact?</w:t>
      </w:r>
    </w:p>
    <w:p w14:paraId="5069015D" w14:textId="77777777" w:rsidR="0064371D" w:rsidRPr="000639C0" w:rsidRDefault="0064371D" w:rsidP="0064371D">
      <w:pPr>
        <w:numPr>
          <w:ilvl w:val="0"/>
          <w:numId w:val="36"/>
        </w:numPr>
        <w:autoSpaceDE/>
        <w:autoSpaceDN/>
        <w:adjustRightInd/>
        <w:spacing w:line="240" w:lineRule="auto"/>
        <w:textAlignment w:val="auto"/>
        <w:rPr>
          <w:rFonts w:ascii="Calibri" w:hAnsi="Calibri" w:cs="Calibri"/>
        </w:rPr>
      </w:pPr>
      <w:r w:rsidRPr="000639C0">
        <w:rPr>
          <w:rFonts w:ascii="Calibri" w:hAnsi="Calibri" w:cs="Calibri"/>
        </w:rPr>
        <w:t>Gaat het in op het aangeboden contact?</w:t>
      </w:r>
    </w:p>
    <w:p w14:paraId="6766244D" w14:textId="77777777" w:rsidR="0064371D" w:rsidRPr="000639C0" w:rsidRDefault="0064371D" w:rsidP="0064371D">
      <w:pPr>
        <w:numPr>
          <w:ilvl w:val="0"/>
          <w:numId w:val="36"/>
        </w:numPr>
        <w:autoSpaceDE/>
        <w:autoSpaceDN/>
        <w:adjustRightInd/>
        <w:spacing w:line="240" w:lineRule="auto"/>
        <w:textAlignment w:val="auto"/>
        <w:rPr>
          <w:rFonts w:ascii="Calibri" w:hAnsi="Calibri" w:cs="Calibri"/>
        </w:rPr>
      </w:pPr>
      <w:r w:rsidRPr="000639C0">
        <w:rPr>
          <w:rFonts w:ascii="Calibri" w:hAnsi="Calibri" w:cs="Calibri"/>
        </w:rPr>
        <w:t>Klikt het met ene leerkracht beter dan met de andere; is het duidelijk waarom?</w:t>
      </w:r>
    </w:p>
    <w:p w14:paraId="548B7DCE" w14:textId="77777777" w:rsidR="0064371D" w:rsidRPr="000639C0" w:rsidRDefault="0064371D" w:rsidP="0064371D">
      <w:pPr>
        <w:numPr>
          <w:ilvl w:val="0"/>
          <w:numId w:val="36"/>
        </w:numPr>
        <w:autoSpaceDE/>
        <w:autoSpaceDN/>
        <w:adjustRightInd/>
        <w:spacing w:line="240" w:lineRule="auto"/>
        <w:textAlignment w:val="auto"/>
        <w:rPr>
          <w:rFonts w:ascii="Calibri" w:hAnsi="Calibri" w:cs="Calibri"/>
        </w:rPr>
      </w:pPr>
      <w:r w:rsidRPr="000639C0">
        <w:rPr>
          <w:rFonts w:ascii="Calibri" w:hAnsi="Calibri" w:cs="Calibri"/>
        </w:rPr>
        <w:t>Aard van het contact; lichamelijk contact: verbaal contact, oogcontact.</w:t>
      </w:r>
    </w:p>
    <w:p w14:paraId="06662DE4" w14:textId="77777777" w:rsidR="0064371D" w:rsidRPr="000639C0" w:rsidRDefault="0064371D" w:rsidP="0064371D">
      <w:pPr>
        <w:numPr>
          <w:ilvl w:val="0"/>
          <w:numId w:val="36"/>
        </w:numPr>
        <w:autoSpaceDE/>
        <w:autoSpaceDN/>
        <w:adjustRightInd/>
        <w:spacing w:line="240" w:lineRule="auto"/>
        <w:textAlignment w:val="auto"/>
        <w:rPr>
          <w:rFonts w:ascii="Calibri" w:hAnsi="Calibri" w:cs="Calibri"/>
        </w:rPr>
      </w:pPr>
      <w:r w:rsidRPr="000639C0">
        <w:rPr>
          <w:rFonts w:ascii="Calibri" w:hAnsi="Calibri" w:cs="Calibri"/>
        </w:rPr>
        <w:t>Veel/weinig contact.</w:t>
      </w:r>
    </w:p>
    <w:p w14:paraId="18FB4671" w14:textId="77777777" w:rsidR="0064371D" w:rsidRPr="000639C0" w:rsidRDefault="0064371D" w:rsidP="0064371D">
      <w:pPr>
        <w:ind w:left="360"/>
        <w:rPr>
          <w:rFonts w:ascii="Calibri" w:hAnsi="Calibri" w:cs="Calibri"/>
        </w:rPr>
      </w:pPr>
    </w:p>
    <w:p w14:paraId="7ACA22E1" w14:textId="77777777" w:rsidR="0064371D" w:rsidRPr="000639C0" w:rsidRDefault="0064371D" w:rsidP="0064371D">
      <w:pPr>
        <w:ind w:left="360"/>
        <w:rPr>
          <w:rFonts w:ascii="Calibri" w:hAnsi="Calibri" w:cs="Calibri"/>
        </w:rPr>
      </w:pPr>
      <w:r w:rsidRPr="000639C0">
        <w:rPr>
          <w:rFonts w:ascii="Calibri" w:hAnsi="Calibri" w:cs="Calibri"/>
        </w:rPr>
        <w:t>Contact met andere kinderen</w:t>
      </w:r>
    </w:p>
    <w:p w14:paraId="37A91D08" w14:textId="77777777" w:rsidR="0064371D" w:rsidRPr="000639C0" w:rsidRDefault="0064371D" w:rsidP="0064371D">
      <w:pPr>
        <w:numPr>
          <w:ilvl w:val="0"/>
          <w:numId w:val="37"/>
        </w:numPr>
        <w:autoSpaceDE/>
        <w:autoSpaceDN/>
        <w:adjustRightInd/>
        <w:spacing w:line="240" w:lineRule="auto"/>
        <w:textAlignment w:val="auto"/>
        <w:rPr>
          <w:rFonts w:ascii="Calibri" w:hAnsi="Calibri" w:cs="Calibri"/>
        </w:rPr>
      </w:pPr>
      <w:r w:rsidRPr="000639C0">
        <w:rPr>
          <w:rFonts w:ascii="Calibri" w:hAnsi="Calibri" w:cs="Calibri"/>
        </w:rPr>
        <w:t>Speelt het kind alleen/met anderen/naast anderen?</w:t>
      </w:r>
    </w:p>
    <w:p w14:paraId="6DCB8928" w14:textId="77777777" w:rsidR="0064371D" w:rsidRPr="000639C0" w:rsidRDefault="0064371D" w:rsidP="0064371D">
      <w:pPr>
        <w:numPr>
          <w:ilvl w:val="0"/>
          <w:numId w:val="37"/>
        </w:numPr>
        <w:autoSpaceDE/>
        <w:autoSpaceDN/>
        <w:adjustRightInd/>
        <w:spacing w:line="240" w:lineRule="auto"/>
        <w:textAlignment w:val="auto"/>
        <w:rPr>
          <w:rFonts w:ascii="Calibri" w:hAnsi="Calibri" w:cs="Calibri"/>
        </w:rPr>
      </w:pPr>
      <w:r w:rsidRPr="000639C0">
        <w:rPr>
          <w:rFonts w:ascii="Calibri" w:hAnsi="Calibri" w:cs="Calibri"/>
        </w:rPr>
        <w:t>Weerbaarheid</w:t>
      </w:r>
    </w:p>
    <w:p w14:paraId="3459A7C9" w14:textId="77777777" w:rsidR="0064371D" w:rsidRPr="000639C0" w:rsidRDefault="0064371D" w:rsidP="0064371D">
      <w:pPr>
        <w:numPr>
          <w:ilvl w:val="0"/>
          <w:numId w:val="37"/>
        </w:numPr>
        <w:autoSpaceDE/>
        <w:autoSpaceDN/>
        <w:adjustRightInd/>
        <w:spacing w:line="240" w:lineRule="auto"/>
        <w:textAlignment w:val="auto"/>
        <w:rPr>
          <w:rFonts w:ascii="Calibri" w:hAnsi="Calibri" w:cs="Calibri"/>
        </w:rPr>
      </w:pPr>
      <w:r w:rsidRPr="000639C0">
        <w:rPr>
          <w:rFonts w:ascii="Calibri" w:hAnsi="Calibri" w:cs="Calibri"/>
        </w:rPr>
        <w:t>Rekening houden met anderen</w:t>
      </w:r>
    </w:p>
    <w:p w14:paraId="6E86A55B" w14:textId="77777777" w:rsidR="0064371D" w:rsidRPr="000639C0" w:rsidRDefault="0064371D" w:rsidP="0064371D">
      <w:pPr>
        <w:numPr>
          <w:ilvl w:val="0"/>
          <w:numId w:val="37"/>
        </w:numPr>
        <w:autoSpaceDE/>
        <w:autoSpaceDN/>
        <w:adjustRightInd/>
        <w:spacing w:line="240" w:lineRule="auto"/>
        <w:textAlignment w:val="auto"/>
        <w:rPr>
          <w:rFonts w:ascii="Calibri" w:hAnsi="Calibri" w:cs="Calibri"/>
        </w:rPr>
      </w:pPr>
      <w:r w:rsidRPr="000639C0">
        <w:rPr>
          <w:rFonts w:ascii="Calibri" w:hAnsi="Calibri" w:cs="Calibri"/>
        </w:rPr>
        <w:t>Manier van contact leggen (lichamelijk, verbaal, oogcontact, via materiaal)</w:t>
      </w:r>
    </w:p>
    <w:p w14:paraId="3E827E02" w14:textId="77777777" w:rsidR="0064371D" w:rsidRPr="000639C0" w:rsidRDefault="0064371D" w:rsidP="0064371D">
      <w:pPr>
        <w:numPr>
          <w:ilvl w:val="0"/>
          <w:numId w:val="37"/>
        </w:numPr>
        <w:autoSpaceDE/>
        <w:autoSpaceDN/>
        <w:adjustRightInd/>
        <w:spacing w:line="240" w:lineRule="auto"/>
        <w:textAlignment w:val="auto"/>
        <w:rPr>
          <w:rFonts w:ascii="Calibri" w:hAnsi="Calibri" w:cs="Calibri"/>
        </w:rPr>
      </w:pPr>
      <w:r w:rsidRPr="000639C0">
        <w:rPr>
          <w:rFonts w:ascii="Calibri" w:hAnsi="Calibri" w:cs="Calibri"/>
        </w:rPr>
        <w:t>Verloop van het contact (reactie ander kind)</w:t>
      </w:r>
    </w:p>
    <w:p w14:paraId="2F28E693" w14:textId="77777777" w:rsidR="0064371D" w:rsidRPr="000639C0" w:rsidRDefault="0064371D" w:rsidP="0064371D">
      <w:pPr>
        <w:rPr>
          <w:rFonts w:ascii="Calibri" w:hAnsi="Calibri" w:cs="Calibri"/>
        </w:rPr>
      </w:pPr>
    </w:p>
    <w:p w14:paraId="4F2252B1" w14:textId="77777777" w:rsidR="0064371D" w:rsidRPr="000639C0" w:rsidRDefault="0064371D" w:rsidP="0064371D">
      <w:pPr>
        <w:ind w:left="360"/>
        <w:rPr>
          <w:rFonts w:ascii="Calibri" w:hAnsi="Calibri" w:cs="Calibri"/>
        </w:rPr>
      </w:pPr>
      <w:r w:rsidRPr="000639C0">
        <w:rPr>
          <w:rFonts w:ascii="Calibri" w:hAnsi="Calibri" w:cs="Calibri"/>
        </w:rPr>
        <w:t>Positie</w:t>
      </w:r>
    </w:p>
    <w:p w14:paraId="72CB4077" w14:textId="77777777" w:rsidR="0064371D" w:rsidRPr="000639C0" w:rsidRDefault="0064371D" w:rsidP="0064371D">
      <w:pPr>
        <w:numPr>
          <w:ilvl w:val="0"/>
          <w:numId w:val="38"/>
        </w:numPr>
        <w:autoSpaceDE/>
        <w:autoSpaceDN/>
        <w:adjustRightInd/>
        <w:spacing w:line="240" w:lineRule="auto"/>
        <w:textAlignment w:val="auto"/>
        <w:rPr>
          <w:rFonts w:ascii="Calibri" w:hAnsi="Calibri" w:cs="Calibri"/>
        </w:rPr>
      </w:pPr>
      <w:r w:rsidRPr="000639C0">
        <w:rPr>
          <w:rFonts w:ascii="Calibri" w:hAnsi="Calibri" w:cs="Calibri"/>
        </w:rPr>
        <w:t>Leiderstype of volger</w:t>
      </w:r>
    </w:p>
    <w:p w14:paraId="7A751235" w14:textId="77777777" w:rsidR="0064371D" w:rsidRPr="000639C0" w:rsidRDefault="0064371D" w:rsidP="0064371D">
      <w:pPr>
        <w:numPr>
          <w:ilvl w:val="0"/>
          <w:numId w:val="39"/>
        </w:numPr>
        <w:autoSpaceDE/>
        <w:autoSpaceDN/>
        <w:adjustRightInd/>
        <w:spacing w:line="240" w:lineRule="auto"/>
        <w:textAlignment w:val="auto"/>
        <w:rPr>
          <w:rFonts w:ascii="Calibri" w:hAnsi="Calibri" w:cs="Calibri"/>
          <w:b/>
        </w:rPr>
      </w:pPr>
      <w:r w:rsidRPr="000639C0">
        <w:rPr>
          <w:rFonts w:ascii="Calibri" w:hAnsi="Calibri" w:cs="Calibri"/>
        </w:rPr>
        <w:t>Mate van acceptatie door anderen, populariteit.</w:t>
      </w:r>
    </w:p>
    <w:p w14:paraId="78487A8E" w14:textId="77777777" w:rsidR="0064371D" w:rsidRPr="000639C0" w:rsidRDefault="0064371D" w:rsidP="0064371D">
      <w:pPr>
        <w:rPr>
          <w:rFonts w:ascii="Calibri" w:hAnsi="Calibri" w:cs="Calibri"/>
          <w:b/>
        </w:rPr>
      </w:pPr>
    </w:p>
    <w:p w14:paraId="0F928ACE" w14:textId="77777777" w:rsidR="0064371D" w:rsidRPr="000639C0" w:rsidRDefault="0064371D" w:rsidP="0064371D">
      <w:pPr>
        <w:numPr>
          <w:ilvl w:val="0"/>
          <w:numId w:val="34"/>
        </w:numPr>
        <w:autoSpaceDE/>
        <w:autoSpaceDN/>
        <w:adjustRightInd/>
        <w:spacing w:line="240" w:lineRule="auto"/>
        <w:textAlignment w:val="auto"/>
        <w:rPr>
          <w:rFonts w:ascii="Calibri" w:hAnsi="Calibri" w:cs="Calibri"/>
          <w:b/>
        </w:rPr>
      </w:pPr>
      <w:r w:rsidRPr="000639C0">
        <w:rPr>
          <w:rFonts w:ascii="Calibri" w:hAnsi="Calibri" w:cs="Calibri"/>
          <w:b/>
        </w:rPr>
        <w:t>Specifieke gegevens met betrekking tot het opvallende gedrag op de basisschool</w:t>
      </w:r>
    </w:p>
    <w:p w14:paraId="03E3C600" w14:textId="77777777" w:rsidR="0064371D" w:rsidRPr="000639C0" w:rsidRDefault="0064371D" w:rsidP="0064371D">
      <w:pPr>
        <w:ind w:firstLine="360"/>
        <w:rPr>
          <w:rFonts w:ascii="Calibri" w:hAnsi="Calibri" w:cs="Calibri"/>
        </w:rPr>
      </w:pPr>
      <w:r w:rsidRPr="000639C0">
        <w:rPr>
          <w:rFonts w:ascii="Calibri" w:hAnsi="Calibri" w:cs="Calibri"/>
        </w:rPr>
        <w:t>Weet je een concrete aanleiding die eraan vooraf ging?</w:t>
      </w:r>
    </w:p>
    <w:p w14:paraId="542F9436" w14:textId="77777777" w:rsidR="0064371D" w:rsidRPr="000639C0" w:rsidRDefault="0064371D" w:rsidP="0064371D">
      <w:pPr>
        <w:numPr>
          <w:ilvl w:val="0"/>
          <w:numId w:val="40"/>
        </w:numPr>
        <w:autoSpaceDE/>
        <w:autoSpaceDN/>
        <w:adjustRightInd/>
        <w:spacing w:line="240" w:lineRule="auto"/>
        <w:textAlignment w:val="auto"/>
        <w:rPr>
          <w:rFonts w:ascii="Calibri" w:hAnsi="Calibri" w:cs="Calibri"/>
        </w:rPr>
      </w:pPr>
      <w:r w:rsidRPr="000639C0">
        <w:rPr>
          <w:rFonts w:ascii="Calibri" w:hAnsi="Calibri" w:cs="Calibri"/>
        </w:rPr>
        <w:t>basisschool bijv. nieuwe leerkracht ziekte van de vaste leerkracht, nieuw kind, veranderingen in de samenstellingen van de groep, nieuwe ruimte, verandering van sfeer in de groep?</w:t>
      </w:r>
    </w:p>
    <w:p w14:paraId="4055CDE2" w14:textId="77777777" w:rsidR="0064371D" w:rsidRPr="000639C0" w:rsidRDefault="0064371D" w:rsidP="0064371D">
      <w:pPr>
        <w:numPr>
          <w:ilvl w:val="0"/>
          <w:numId w:val="40"/>
        </w:numPr>
        <w:autoSpaceDE/>
        <w:autoSpaceDN/>
        <w:adjustRightInd/>
        <w:spacing w:line="240" w:lineRule="auto"/>
        <w:textAlignment w:val="auto"/>
        <w:rPr>
          <w:rFonts w:ascii="Calibri" w:hAnsi="Calibri" w:cs="Calibri"/>
        </w:rPr>
      </w:pPr>
      <w:r w:rsidRPr="000639C0">
        <w:rPr>
          <w:rFonts w:ascii="Calibri" w:hAnsi="Calibri" w:cs="Calibri"/>
        </w:rPr>
        <w:t>Thuis: ziekte van één de ouders, nieuw broertje/zusje, verhuizing, scheiding, problemen rond werk, geld, huisvesting?</w:t>
      </w:r>
    </w:p>
    <w:p w14:paraId="36C83104" w14:textId="77777777" w:rsidR="0064371D" w:rsidRPr="000639C0" w:rsidRDefault="0064371D" w:rsidP="0064371D">
      <w:pPr>
        <w:rPr>
          <w:rFonts w:ascii="Calibri" w:hAnsi="Calibri" w:cs="Calibri"/>
        </w:rPr>
      </w:pPr>
    </w:p>
    <w:p w14:paraId="390D3F18" w14:textId="77777777" w:rsidR="0064371D" w:rsidRPr="000639C0" w:rsidRDefault="0064371D" w:rsidP="0064371D">
      <w:pPr>
        <w:rPr>
          <w:rFonts w:ascii="Calibri" w:hAnsi="Calibri" w:cs="Calibri"/>
        </w:rPr>
      </w:pPr>
      <w:r w:rsidRPr="000639C0">
        <w:rPr>
          <w:rFonts w:ascii="Calibri" w:hAnsi="Calibri" w:cs="Calibri"/>
        </w:rPr>
        <w:t>Op welke momenten treedt het gedrag op?</w:t>
      </w:r>
    </w:p>
    <w:p w14:paraId="4C3A50FD" w14:textId="77777777" w:rsidR="0064371D" w:rsidRPr="000639C0" w:rsidRDefault="0064371D" w:rsidP="0064371D">
      <w:pPr>
        <w:rPr>
          <w:rFonts w:ascii="Calibri" w:hAnsi="Calibri" w:cs="Calibri"/>
        </w:rPr>
      </w:pPr>
      <w:r w:rsidRPr="000639C0">
        <w:rPr>
          <w:rFonts w:ascii="Calibri" w:hAnsi="Calibri" w:cs="Calibri"/>
        </w:rPr>
        <w:t>(momenten van ochtend/middag)</w:t>
      </w:r>
    </w:p>
    <w:p w14:paraId="7441C882" w14:textId="77777777" w:rsidR="0064371D" w:rsidRPr="000639C0" w:rsidRDefault="0064371D" w:rsidP="0064371D">
      <w:pPr>
        <w:numPr>
          <w:ilvl w:val="0"/>
          <w:numId w:val="41"/>
        </w:numPr>
        <w:autoSpaceDE/>
        <w:autoSpaceDN/>
        <w:adjustRightInd/>
        <w:spacing w:line="240" w:lineRule="auto"/>
        <w:textAlignment w:val="auto"/>
        <w:rPr>
          <w:rFonts w:ascii="Calibri" w:hAnsi="Calibri" w:cs="Calibri"/>
        </w:rPr>
      </w:pPr>
      <w:r w:rsidRPr="000639C0">
        <w:rPr>
          <w:rFonts w:ascii="Calibri" w:hAnsi="Calibri" w:cs="Calibri"/>
        </w:rPr>
        <w:t>Bij wegbrengen door vader/moeder</w:t>
      </w:r>
    </w:p>
    <w:p w14:paraId="1AB611D3" w14:textId="77777777" w:rsidR="0064371D" w:rsidRPr="000639C0" w:rsidRDefault="0064371D" w:rsidP="0064371D">
      <w:pPr>
        <w:numPr>
          <w:ilvl w:val="0"/>
          <w:numId w:val="41"/>
        </w:numPr>
        <w:autoSpaceDE/>
        <w:autoSpaceDN/>
        <w:adjustRightInd/>
        <w:spacing w:line="240" w:lineRule="auto"/>
        <w:textAlignment w:val="auto"/>
        <w:rPr>
          <w:rFonts w:ascii="Calibri" w:hAnsi="Calibri" w:cs="Calibri"/>
        </w:rPr>
      </w:pPr>
      <w:r w:rsidRPr="000639C0">
        <w:rPr>
          <w:rFonts w:ascii="Calibri" w:hAnsi="Calibri" w:cs="Calibri"/>
        </w:rPr>
        <w:t>Bij het vrije spel</w:t>
      </w:r>
    </w:p>
    <w:p w14:paraId="55D68306" w14:textId="77777777" w:rsidR="0064371D" w:rsidRPr="000639C0" w:rsidRDefault="0064371D" w:rsidP="0064371D">
      <w:pPr>
        <w:numPr>
          <w:ilvl w:val="0"/>
          <w:numId w:val="41"/>
        </w:numPr>
        <w:autoSpaceDE/>
        <w:autoSpaceDN/>
        <w:adjustRightInd/>
        <w:spacing w:line="240" w:lineRule="auto"/>
        <w:textAlignment w:val="auto"/>
        <w:rPr>
          <w:rFonts w:ascii="Calibri" w:hAnsi="Calibri" w:cs="Calibri"/>
        </w:rPr>
      </w:pPr>
      <w:r w:rsidRPr="000639C0">
        <w:rPr>
          <w:rFonts w:ascii="Calibri" w:hAnsi="Calibri" w:cs="Calibri"/>
        </w:rPr>
        <w:t>Bij de kring</w:t>
      </w:r>
    </w:p>
    <w:p w14:paraId="216D5FF0" w14:textId="77777777" w:rsidR="0064371D" w:rsidRPr="000639C0" w:rsidRDefault="0064371D" w:rsidP="0064371D">
      <w:pPr>
        <w:numPr>
          <w:ilvl w:val="0"/>
          <w:numId w:val="41"/>
        </w:numPr>
        <w:autoSpaceDE/>
        <w:autoSpaceDN/>
        <w:adjustRightInd/>
        <w:spacing w:line="240" w:lineRule="auto"/>
        <w:textAlignment w:val="auto"/>
        <w:rPr>
          <w:rFonts w:ascii="Calibri" w:hAnsi="Calibri" w:cs="Calibri"/>
        </w:rPr>
      </w:pPr>
      <w:r w:rsidRPr="000639C0">
        <w:rPr>
          <w:rFonts w:ascii="Calibri" w:hAnsi="Calibri" w:cs="Calibri"/>
        </w:rPr>
        <w:t>Bij de gerichte activiteiten</w:t>
      </w:r>
    </w:p>
    <w:p w14:paraId="7C063D18" w14:textId="77777777" w:rsidR="0064371D" w:rsidRPr="000639C0" w:rsidRDefault="0064371D" w:rsidP="0064371D">
      <w:pPr>
        <w:numPr>
          <w:ilvl w:val="0"/>
          <w:numId w:val="41"/>
        </w:numPr>
        <w:autoSpaceDE/>
        <w:autoSpaceDN/>
        <w:adjustRightInd/>
        <w:spacing w:line="240" w:lineRule="auto"/>
        <w:textAlignment w:val="auto"/>
        <w:rPr>
          <w:rFonts w:ascii="Calibri" w:hAnsi="Calibri" w:cs="Calibri"/>
        </w:rPr>
      </w:pPr>
      <w:r w:rsidRPr="000639C0">
        <w:rPr>
          <w:rFonts w:ascii="Calibri" w:hAnsi="Calibri" w:cs="Calibri"/>
        </w:rPr>
        <w:t>Bij het ophalen door vader/moeder</w:t>
      </w:r>
    </w:p>
    <w:p w14:paraId="1662C9CB" w14:textId="77777777" w:rsidR="0064371D" w:rsidRPr="000639C0" w:rsidRDefault="0064371D" w:rsidP="0064371D">
      <w:pPr>
        <w:rPr>
          <w:rFonts w:ascii="Calibri" w:hAnsi="Calibri" w:cs="Calibri"/>
        </w:rPr>
      </w:pPr>
    </w:p>
    <w:p w14:paraId="66E41ED3" w14:textId="77777777" w:rsidR="0064371D" w:rsidRPr="000639C0" w:rsidRDefault="0064371D" w:rsidP="0064371D">
      <w:pPr>
        <w:rPr>
          <w:rFonts w:ascii="Calibri" w:hAnsi="Calibri" w:cs="Calibri"/>
        </w:rPr>
      </w:pPr>
      <w:r w:rsidRPr="000639C0">
        <w:rPr>
          <w:rFonts w:ascii="Calibri" w:hAnsi="Calibri" w:cs="Calibri"/>
        </w:rPr>
        <w:t>In welke situaties komt het gedrag voor?</w:t>
      </w:r>
    </w:p>
    <w:p w14:paraId="587F79B0" w14:textId="77777777" w:rsidR="0064371D" w:rsidRPr="000639C0" w:rsidRDefault="0064371D" w:rsidP="0064371D">
      <w:pPr>
        <w:rPr>
          <w:rFonts w:ascii="Calibri" w:hAnsi="Calibri" w:cs="Calibri"/>
        </w:rPr>
      </w:pPr>
      <w:r w:rsidRPr="000639C0">
        <w:rPr>
          <w:rFonts w:ascii="Calibri" w:hAnsi="Calibri" w:cs="Calibri"/>
        </w:rPr>
        <w:t>(situaties in de groep)</w:t>
      </w:r>
    </w:p>
    <w:p w14:paraId="2D6C4A80"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het buiten spelen</w:t>
      </w:r>
    </w:p>
    <w:p w14:paraId="2E72EA1E"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het binnen spelen</w:t>
      </w:r>
    </w:p>
    <w:p w14:paraId="098C3DAB"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het spelen met één kind</w:t>
      </w:r>
    </w:p>
    <w:p w14:paraId="64268882"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het spelen met meerdere kinderen</w:t>
      </w:r>
    </w:p>
    <w:p w14:paraId="354FD6B1"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het spelen met een bepaald kind/bepaalde kinderen</w:t>
      </w:r>
    </w:p>
    <w:p w14:paraId="52EC1A9E"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het spelen met bepaald spelmateriaal</w:t>
      </w:r>
    </w:p>
    <w:p w14:paraId="46C602D4"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onrust in de groep</w:t>
      </w:r>
    </w:p>
    <w:p w14:paraId="35675A47"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lastRenderedPageBreak/>
        <w:t>Bij agressie in de groep</w:t>
      </w:r>
    </w:p>
    <w:p w14:paraId="58FF38C6" w14:textId="77777777" w:rsidR="0064371D" w:rsidRPr="000639C0" w:rsidRDefault="0064371D" w:rsidP="0064371D">
      <w:pPr>
        <w:numPr>
          <w:ilvl w:val="0"/>
          <w:numId w:val="42"/>
        </w:numPr>
        <w:autoSpaceDE/>
        <w:autoSpaceDN/>
        <w:adjustRightInd/>
        <w:spacing w:line="240" w:lineRule="auto"/>
        <w:textAlignment w:val="auto"/>
        <w:rPr>
          <w:rFonts w:ascii="Calibri" w:hAnsi="Calibri" w:cs="Calibri"/>
        </w:rPr>
      </w:pPr>
      <w:r w:rsidRPr="000639C0">
        <w:rPr>
          <w:rFonts w:ascii="Calibri" w:hAnsi="Calibri" w:cs="Calibri"/>
        </w:rPr>
        <w:t>Bij wisseling van leerkracht</w:t>
      </w:r>
    </w:p>
    <w:p w14:paraId="5231DBBF" w14:textId="77777777" w:rsidR="0064371D" w:rsidRPr="000639C0" w:rsidRDefault="0064371D" w:rsidP="0064371D">
      <w:pPr>
        <w:rPr>
          <w:rFonts w:ascii="Calibri" w:hAnsi="Calibri" w:cs="Calibri"/>
        </w:rPr>
      </w:pPr>
    </w:p>
    <w:p w14:paraId="5DC803BB" w14:textId="77777777" w:rsidR="0064371D" w:rsidRPr="000639C0" w:rsidRDefault="0064371D" w:rsidP="0064371D">
      <w:pPr>
        <w:rPr>
          <w:rFonts w:ascii="Calibri" w:hAnsi="Calibri" w:cs="Calibri"/>
        </w:rPr>
      </w:pPr>
      <w:r w:rsidRPr="000639C0">
        <w:rPr>
          <w:rFonts w:ascii="Calibri" w:hAnsi="Calibri" w:cs="Calibri"/>
        </w:rPr>
        <w:t>Hoe reageer je als leerkracht op het opvallend gedrag?</w:t>
      </w:r>
    </w:p>
    <w:p w14:paraId="5D43F280" w14:textId="77777777" w:rsidR="0064371D" w:rsidRPr="000639C0" w:rsidRDefault="0064371D" w:rsidP="0064371D">
      <w:pPr>
        <w:numPr>
          <w:ilvl w:val="0"/>
          <w:numId w:val="43"/>
        </w:numPr>
        <w:autoSpaceDE/>
        <w:autoSpaceDN/>
        <w:adjustRightInd/>
        <w:spacing w:line="240" w:lineRule="auto"/>
        <w:textAlignment w:val="auto"/>
        <w:rPr>
          <w:rFonts w:ascii="Calibri" w:hAnsi="Calibri" w:cs="Calibri"/>
        </w:rPr>
      </w:pPr>
      <w:r w:rsidRPr="000639C0">
        <w:rPr>
          <w:rFonts w:ascii="Calibri" w:hAnsi="Calibri" w:cs="Calibri"/>
        </w:rPr>
        <w:t>Afremmend, stimulerend, bestraffend etc.</w:t>
      </w:r>
    </w:p>
    <w:p w14:paraId="12BB02FA" w14:textId="77777777" w:rsidR="0064371D" w:rsidRPr="000639C0" w:rsidRDefault="0064371D" w:rsidP="0064371D">
      <w:pPr>
        <w:numPr>
          <w:ilvl w:val="0"/>
          <w:numId w:val="43"/>
        </w:numPr>
        <w:autoSpaceDE/>
        <w:autoSpaceDN/>
        <w:adjustRightInd/>
        <w:spacing w:line="240" w:lineRule="auto"/>
        <w:textAlignment w:val="auto"/>
        <w:rPr>
          <w:rFonts w:ascii="Calibri" w:hAnsi="Calibri" w:cs="Calibri"/>
        </w:rPr>
      </w:pPr>
      <w:r w:rsidRPr="000639C0">
        <w:rPr>
          <w:rFonts w:ascii="Calibri" w:hAnsi="Calibri" w:cs="Calibri"/>
        </w:rPr>
        <w:t>Zijn er verschillen tussen de verschillende leerkrachten?</w:t>
      </w:r>
    </w:p>
    <w:p w14:paraId="2B6DE892" w14:textId="77777777" w:rsidR="0064371D" w:rsidRPr="000639C0" w:rsidRDefault="0064371D" w:rsidP="0064371D">
      <w:pPr>
        <w:rPr>
          <w:rFonts w:ascii="Calibri" w:hAnsi="Calibri" w:cs="Calibri"/>
          <w:b/>
        </w:rPr>
      </w:pPr>
    </w:p>
    <w:p w14:paraId="327FE1E9" w14:textId="77777777" w:rsidR="0064371D" w:rsidRPr="000639C0" w:rsidRDefault="0064371D" w:rsidP="0064371D">
      <w:pPr>
        <w:numPr>
          <w:ilvl w:val="0"/>
          <w:numId w:val="34"/>
        </w:numPr>
        <w:autoSpaceDE/>
        <w:autoSpaceDN/>
        <w:adjustRightInd/>
        <w:spacing w:line="240" w:lineRule="auto"/>
        <w:textAlignment w:val="auto"/>
        <w:rPr>
          <w:rFonts w:ascii="Calibri" w:hAnsi="Calibri" w:cs="Calibri"/>
          <w:b/>
        </w:rPr>
      </w:pPr>
      <w:r w:rsidRPr="000639C0">
        <w:rPr>
          <w:rFonts w:ascii="Calibri" w:hAnsi="Calibri" w:cs="Calibri"/>
          <w:b/>
        </w:rPr>
        <w:t>Gegevens over de woon-/ thuissituatie</w:t>
      </w:r>
    </w:p>
    <w:p w14:paraId="6F0A7C50" w14:textId="77777777" w:rsidR="0064371D" w:rsidRPr="000639C0" w:rsidRDefault="0064371D" w:rsidP="0064371D">
      <w:pPr>
        <w:numPr>
          <w:ilvl w:val="0"/>
          <w:numId w:val="44"/>
        </w:numPr>
        <w:autoSpaceDE/>
        <w:autoSpaceDN/>
        <w:adjustRightInd/>
        <w:spacing w:line="240" w:lineRule="auto"/>
        <w:ind w:left="426" w:hanging="76"/>
        <w:textAlignment w:val="auto"/>
        <w:rPr>
          <w:rFonts w:ascii="Calibri" w:hAnsi="Calibri" w:cs="Calibri"/>
        </w:rPr>
      </w:pPr>
      <w:r w:rsidRPr="000639C0">
        <w:rPr>
          <w:rFonts w:ascii="Calibri" w:hAnsi="Calibri" w:cs="Calibri"/>
        </w:rPr>
        <w:t>Antwoorden op de vragen over de thuissituatie kunnen doorgaans verkregen worden:</w:t>
      </w:r>
    </w:p>
    <w:p w14:paraId="004FECA5" w14:textId="77777777" w:rsidR="0064371D" w:rsidRPr="000639C0" w:rsidRDefault="0064371D" w:rsidP="0064371D">
      <w:pPr>
        <w:numPr>
          <w:ilvl w:val="0"/>
          <w:numId w:val="45"/>
        </w:numPr>
        <w:autoSpaceDE/>
        <w:autoSpaceDN/>
        <w:adjustRightInd/>
        <w:spacing w:line="240" w:lineRule="auto"/>
        <w:textAlignment w:val="auto"/>
        <w:rPr>
          <w:rFonts w:ascii="Calibri" w:hAnsi="Calibri" w:cs="Calibri"/>
        </w:rPr>
      </w:pPr>
      <w:r w:rsidRPr="000639C0">
        <w:rPr>
          <w:rFonts w:ascii="Calibri" w:hAnsi="Calibri" w:cs="Calibri"/>
        </w:rPr>
        <w:t>Tijdens de contacten met de ouders bij het wegbrengen/ophalen</w:t>
      </w:r>
    </w:p>
    <w:p w14:paraId="153638DB" w14:textId="77777777" w:rsidR="0064371D" w:rsidRPr="000639C0" w:rsidRDefault="0064371D" w:rsidP="0064371D">
      <w:pPr>
        <w:numPr>
          <w:ilvl w:val="0"/>
          <w:numId w:val="45"/>
        </w:numPr>
        <w:autoSpaceDE/>
        <w:autoSpaceDN/>
        <w:adjustRightInd/>
        <w:spacing w:line="240" w:lineRule="auto"/>
        <w:textAlignment w:val="auto"/>
        <w:rPr>
          <w:rFonts w:ascii="Calibri" w:hAnsi="Calibri" w:cs="Calibri"/>
        </w:rPr>
      </w:pPr>
      <w:r w:rsidRPr="000639C0">
        <w:rPr>
          <w:rFonts w:ascii="Calibri" w:hAnsi="Calibri" w:cs="Calibri"/>
        </w:rPr>
        <w:t>Via huisbezoek</w:t>
      </w:r>
    </w:p>
    <w:p w14:paraId="5C2FE4E7" w14:textId="77777777" w:rsidR="0064371D" w:rsidRPr="000639C0" w:rsidRDefault="0064371D" w:rsidP="0064371D">
      <w:pPr>
        <w:rPr>
          <w:rFonts w:ascii="Calibri" w:hAnsi="Calibri" w:cs="Calibri"/>
        </w:rPr>
      </w:pPr>
    </w:p>
    <w:p w14:paraId="346D54BB" w14:textId="77777777" w:rsidR="0064371D" w:rsidRPr="000639C0" w:rsidRDefault="0064371D" w:rsidP="0064371D">
      <w:pPr>
        <w:numPr>
          <w:ilvl w:val="0"/>
          <w:numId w:val="44"/>
        </w:numPr>
        <w:autoSpaceDE/>
        <w:autoSpaceDN/>
        <w:adjustRightInd/>
        <w:spacing w:line="240" w:lineRule="auto"/>
        <w:ind w:hanging="76"/>
        <w:textAlignment w:val="auto"/>
        <w:rPr>
          <w:rFonts w:ascii="Calibri" w:hAnsi="Calibri" w:cs="Calibri"/>
        </w:rPr>
      </w:pPr>
      <w:r w:rsidRPr="000639C0">
        <w:rPr>
          <w:rFonts w:ascii="Calibri" w:hAnsi="Calibri" w:cs="Calibri"/>
        </w:rPr>
        <w:t>Contact leerkracht - ouders</w:t>
      </w:r>
    </w:p>
    <w:p w14:paraId="61585BAE" w14:textId="77777777" w:rsidR="0064371D" w:rsidRPr="000639C0" w:rsidRDefault="0064371D" w:rsidP="0064371D">
      <w:pPr>
        <w:ind w:left="708"/>
        <w:rPr>
          <w:rFonts w:ascii="Calibri" w:hAnsi="Calibri" w:cs="Calibri"/>
        </w:rPr>
      </w:pPr>
      <w:r w:rsidRPr="000639C0">
        <w:rPr>
          <w:rFonts w:ascii="Calibri" w:hAnsi="Calibri" w:cs="Calibri"/>
        </w:rPr>
        <w:t>Aard van het contact in het algemeen en met betrekking tot de vragen/zorgen rond het kind: persoonlijk/formeel, gelijkwaardig/ongelijkwaardig, vertrouwd/afstandelijk, open/met reserve.</w:t>
      </w:r>
    </w:p>
    <w:p w14:paraId="15C20292" w14:textId="77777777" w:rsidR="0064371D" w:rsidRPr="000639C0" w:rsidRDefault="0064371D" w:rsidP="0064371D">
      <w:pPr>
        <w:rPr>
          <w:rFonts w:ascii="Calibri" w:hAnsi="Calibri" w:cs="Calibri"/>
        </w:rPr>
      </w:pPr>
    </w:p>
    <w:p w14:paraId="4EE96524" w14:textId="77777777" w:rsidR="0064371D" w:rsidRPr="000639C0" w:rsidRDefault="0064371D" w:rsidP="0064371D">
      <w:pPr>
        <w:ind w:left="360"/>
        <w:rPr>
          <w:rFonts w:ascii="Calibri" w:hAnsi="Calibri" w:cs="Calibri"/>
          <w:b/>
        </w:rPr>
      </w:pPr>
      <w:r w:rsidRPr="000639C0">
        <w:rPr>
          <w:rFonts w:ascii="Calibri" w:hAnsi="Calibri" w:cs="Calibri"/>
        </w:rPr>
        <w:t>Als het gezien de omstandigheden of de verhouding leiding-ouders (nog) niet mogelijk is om tussendoor de ouders over de thuissituatie vragen te stellen, kan er voor gekozen worden om in een later stadium dit onderdeel van het invulformulier in te vullen, bijvoorbeeld tijdens een apart gesprek met ouders (de volgende stap in het stappenschema).</w:t>
      </w:r>
      <w:r w:rsidRPr="000639C0">
        <w:rPr>
          <w:rFonts w:ascii="Calibri" w:hAnsi="Calibri" w:cs="Calibri"/>
          <w:b/>
        </w:rPr>
        <w:t xml:space="preserve"> </w:t>
      </w:r>
    </w:p>
    <w:p w14:paraId="6ADA0891" w14:textId="77777777" w:rsidR="0064371D" w:rsidRPr="000639C0" w:rsidRDefault="0064371D" w:rsidP="0064371D">
      <w:pPr>
        <w:rPr>
          <w:rFonts w:ascii="Calibri" w:hAnsi="Calibri" w:cs="Calibri"/>
        </w:rPr>
      </w:pPr>
    </w:p>
    <w:p w14:paraId="4987917F" w14:textId="77777777" w:rsidR="0064371D" w:rsidRPr="000639C0" w:rsidRDefault="0064371D" w:rsidP="0064371D">
      <w:pPr>
        <w:numPr>
          <w:ilvl w:val="0"/>
          <w:numId w:val="34"/>
        </w:numPr>
        <w:autoSpaceDE/>
        <w:autoSpaceDN/>
        <w:adjustRightInd/>
        <w:spacing w:line="240" w:lineRule="auto"/>
        <w:textAlignment w:val="auto"/>
        <w:rPr>
          <w:rFonts w:ascii="Calibri" w:hAnsi="Calibri" w:cs="Calibri"/>
          <w:b/>
        </w:rPr>
      </w:pPr>
      <w:r w:rsidRPr="000639C0">
        <w:rPr>
          <w:rFonts w:ascii="Calibri" w:hAnsi="Calibri" w:cs="Calibri"/>
          <w:b/>
        </w:rPr>
        <w:t>Factoren kind, ouders, basisschool</w:t>
      </w:r>
    </w:p>
    <w:p w14:paraId="70E5817C" w14:textId="77777777" w:rsidR="0064371D" w:rsidRPr="000639C0" w:rsidRDefault="0064371D" w:rsidP="0064371D">
      <w:pPr>
        <w:keepNext/>
        <w:outlineLvl w:val="0"/>
        <w:rPr>
          <w:rFonts w:ascii="Calibri" w:hAnsi="Calibri" w:cs="Calibri"/>
          <w:b/>
        </w:rPr>
      </w:pPr>
    </w:p>
    <w:p w14:paraId="2FA575C6" w14:textId="77777777" w:rsidR="0064371D" w:rsidRPr="000639C0" w:rsidRDefault="0064371D" w:rsidP="0064371D">
      <w:pPr>
        <w:rPr>
          <w:rFonts w:ascii="Calibri" w:eastAsia="Cambria" w:hAnsi="Calibri" w:cs="Calibri"/>
        </w:rPr>
      </w:pPr>
      <w:proofErr w:type="spellStart"/>
      <w:r w:rsidRPr="000639C0">
        <w:rPr>
          <w:rFonts w:ascii="Calibri" w:eastAsia="Cambria" w:hAnsi="Calibri" w:cs="Calibri"/>
        </w:rPr>
        <w:t>Transactioneel</w:t>
      </w:r>
      <w:proofErr w:type="spellEnd"/>
      <w:r w:rsidRPr="000639C0">
        <w:rPr>
          <w:rFonts w:ascii="Calibri" w:eastAsia="Cambria" w:hAnsi="Calibri" w:cs="Calibri"/>
        </w:rPr>
        <w:t xml:space="preserve"> model</w:t>
      </w:r>
    </w:p>
    <w:p w14:paraId="79A3ECFD" w14:textId="77777777" w:rsidR="0064371D" w:rsidRPr="000639C0" w:rsidRDefault="0064371D" w:rsidP="0064371D">
      <w:pPr>
        <w:rPr>
          <w:rFonts w:ascii="Calibri" w:eastAsia="Cambria" w:hAnsi="Calibri" w:cs="Calibri"/>
        </w:rPr>
      </w:pPr>
    </w:p>
    <w:p w14:paraId="20C7B1BB" w14:textId="77777777" w:rsidR="0064371D" w:rsidRPr="000639C0" w:rsidRDefault="0064371D" w:rsidP="0064371D">
      <w:pPr>
        <w:rPr>
          <w:rFonts w:ascii="Calibri" w:eastAsia="Cambria" w:hAnsi="Calibri" w:cs="Calibri"/>
        </w:rPr>
      </w:pPr>
      <w:r w:rsidRPr="000639C0">
        <w:rPr>
          <w:rFonts w:ascii="Calibri" w:eastAsia="Cambria" w:hAnsi="Calibri" w:cs="Calibri"/>
        </w:rPr>
        <w:tab/>
        <w:t xml:space="preserve">  Ouder(s)/leidster(s)</w:t>
      </w:r>
    </w:p>
    <w:p w14:paraId="27FA0450" w14:textId="77777777" w:rsidR="0064371D" w:rsidRPr="000639C0" w:rsidRDefault="0064371D" w:rsidP="0064371D">
      <w:pPr>
        <w:rPr>
          <w:rFonts w:ascii="Calibri" w:eastAsia="Cambria" w:hAnsi="Calibri" w:cs="Calibri"/>
        </w:rPr>
      </w:pPr>
      <w:r w:rsidRPr="000639C0">
        <w:rPr>
          <w:rFonts w:ascii="Calibri" w:eastAsia="Cambria" w:hAnsi="Calibri" w:cs="Calibri"/>
        </w:rPr>
        <w:t xml:space="preserve">Kind </w:t>
      </w:r>
      <w:r w:rsidRPr="000639C0">
        <w:rPr>
          <w:rFonts w:ascii="Calibri" w:eastAsia="Cambria" w:hAnsi="Calibri" w:cs="Calibri"/>
        </w:rPr>
        <w:sym w:font="Wingdings" w:char="F0DF"/>
      </w:r>
      <w:r w:rsidRPr="000639C0">
        <w:rPr>
          <w:rFonts w:ascii="Calibri" w:eastAsia="Cambria" w:hAnsi="Calibri" w:cs="Calibri"/>
        </w:rPr>
        <w:t xml:space="preserve">                                     </w:t>
      </w:r>
      <w:r w:rsidRPr="000639C0">
        <w:rPr>
          <w:rFonts w:ascii="Calibri" w:eastAsia="Cambria" w:hAnsi="Calibri" w:cs="Calibri"/>
        </w:rPr>
        <w:sym w:font="Wingdings" w:char="F0E0"/>
      </w:r>
      <w:r w:rsidRPr="000639C0">
        <w:rPr>
          <w:rFonts w:ascii="Calibri" w:eastAsia="Cambria" w:hAnsi="Calibri" w:cs="Calibri"/>
        </w:rPr>
        <w:t xml:space="preserve"> omgeving</w:t>
      </w:r>
    </w:p>
    <w:p w14:paraId="3D843F70" w14:textId="77777777" w:rsidR="0064371D" w:rsidRPr="000639C0" w:rsidRDefault="0064371D" w:rsidP="0064371D">
      <w:pPr>
        <w:rPr>
          <w:rFonts w:ascii="Calibri" w:eastAsia="Cambria" w:hAnsi="Calibri" w:cs="Calibri"/>
        </w:rPr>
      </w:pPr>
      <w:r w:rsidRPr="000639C0">
        <w:rPr>
          <w:rFonts w:ascii="Calibri" w:eastAsia="Cambria" w:hAnsi="Calibri" w:cs="Calibri"/>
        </w:rPr>
        <w:t>Aard</w:t>
      </w:r>
      <w:r w:rsidRPr="000639C0">
        <w:rPr>
          <w:rFonts w:ascii="Calibri" w:eastAsia="Cambria" w:hAnsi="Calibri" w:cs="Calibri"/>
        </w:rPr>
        <w:tab/>
        <w:t>wisselwerking</w:t>
      </w:r>
      <w:r w:rsidRPr="000639C0">
        <w:rPr>
          <w:rFonts w:ascii="Calibri" w:eastAsia="Cambria" w:hAnsi="Calibri" w:cs="Calibri"/>
        </w:rPr>
        <w:tab/>
        <w:t>gezin, buurt, basisschool</w:t>
      </w:r>
    </w:p>
    <w:p w14:paraId="15828561" w14:textId="77777777" w:rsidR="0064371D" w:rsidRPr="000639C0" w:rsidRDefault="0064371D" w:rsidP="0064371D">
      <w:pPr>
        <w:rPr>
          <w:rFonts w:ascii="Calibri" w:eastAsia="Cambria" w:hAnsi="Calibri" w:cs="Calibri"/>
        </w:rPr>
      </w:pPr>
    </w:p>
    <w:p w14:paraId="4B439DF9" w14:textId="77777777" w:rsidR="0064371D" w:rsidRPr="000639C0" w:rsidRDefault="0064371D" w:rsidP="0064371D">
      <w:pPr>
        <w:rPr>
          <w:rFonts w:ascii="Calibri" w:eastAsia="Cambria" w:hAnsi="Calibri" w:cs="Calibri"/>
        </w:rPr>
      </w:pPr>
      <w:r w:rsidRPr="000639C0">
        <w:rPr>
          <w:rFonts w:ascii="Calibri" w:eastAsia="Cambria" w:hAnsi="Calibri" w:cs="Calibri"/>
        </w:rPr>
        <w:t>Het kind heeft invloed op de omgeving.</w:t>
      </w:r>
    </w:p>
    <w:p w14:paraId="7C103B16" w14:textId="77777777" w:rsidR="0064371D" w:rsidRPr="000639C0" w:rsidRDefault="0064371D" w:rsidP="0064371D">
      <w:pPr>
        <w:rPr>
          <w:rFonts w:ascii="Calibri" w:eastAsia="Cambria" w:hAnsi="Calibri" w:cs="Calibri"/>
        </w:rPr>
      </w:pPr>
      <w:r w:rsidRPr="000639C0">
        <w:rPr>
          <w:rFonts w:ascii="Calibri" w:eastAsia="Cambria" w:hAnsi="Calibri" w:cs="Calibri"/>
        </w:rPr>
        <w:t>De omgeving heeft invloed op het kind.</w:t>
      </w:r>
    </w:p>
    <w:p w14:paraId="15B7AED6" w14:textId="77777777" w:rsidR="0064371D" w:rsidRPr="000639C0" w:rsidRDefault="0064371D" w:rsidP="0064371D">
      <w:pPr>
        <w:rPr>
          <w:rFonts w:ascii="Calibri" w:eastAsia="Cambria" w:hAnsi="Calibri" w:cs="Calibri"/>
        </w:rPr>
      </w:pPr>
    </w:p>
    <w:p w14:paraId="42BAF453" w14:textId="77777777" w:rsidR="0064371D" w:rsidRPr="000639C0" w:rsidRDefault="0064371D" w:rsidP="0064371D">
      <w:pPr>
        <w:keepNext/>
        <w:outlineLvl w:val="5"/>
        <w:rPr>
          <w:rFonts w:ascii="Calibri" w:hAnsi="Calibri" w:cs="Calibri"/>
          <w:b/>
        </w:rPr>
      </w:pPr>
      <w:r w:rsidRPr="000639C0">
        <w:rPr>
          <w:rFonts w:ascii="Calibri" w:hAnsi="Calibri" w:cs="Calibri"/>
          <w:b/>
        </w:rPr>
        <w:t>Kind</w:t>
      </w:r>
    </w:p>
    <w:p w14:paraId="193BF0EB" w14:textId="77777777" w:rsidR="0064371D" w:rsidRPr="000639C0" w:rsidRDefault="0064371D" w:rsidP="0064371D">
      <w:pPr>
        <w:numPr>
          <w:ilvl w:val="0"/>
          <w:numId w:val="46"/>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Achtergrondkenmerken (leeftijd, geslacht, eigen/pleeg-/adoptiekind, plaats in gezin)</w:t>
      </w:r>
    </w:p>
    <w:p w14:paraId="2B9615E7" w14:textId="77777777" w:rsidR="0064371D" w:rsidRPr="000639C0" w:rsidRDefault="0064371D" w:rsidP="0064371D">
      <w:pPr>
        <w:numPr>
          <w:ilvl w:val="0"/>
          <w:numId w:val="46"/>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Temperament (regelmaat biologische ritmen, stemming, wijze van reageren op nieuwe ervaringen en prikkels, vermogen zich aan te passen, mate van aandacht en afleidbaarheid)</w:t>
      </w:r>
    </w:p>
    <w:p w14:paraId="37D3110A" w14:textId="77777777" w:rsidR="0064371D" w:rsidRPr="000639C0" w:rsidRDefault="0064371D" w:rsidP="0064371D">
      <w:pPr>
        <w:numPr>
          <w:ilvl w:val="0"/>
          <w:numId w:val="46"/>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Erfelijke aanleg</w:t>
      </w:r>
    </w:p>
    <w:p w14:paraId="37418978" w14:textId="77777777" w:rsidR="0064371D" w:rsidRPr="000639C0" w:rsidRDefault="0064371D" w:rsidP="0064371D">
      <w:pPr>
        <w:numPr>
          <w:ilvl w:val="0"/>
          <w:numId w:val="46"/>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Biologische factoren (invloeden voor, tijdens en na de geboorte zoals medicijngebruik tijdens zwangerschap, vroeggeboorte, ziektes, handicaps)</w:t>
      </w:r>
    </w:p>
    <w:p w14:paraId="68439C74" w14:textId="77777777" w:rsidR="0064371D" w:rsidRPr="000639C0" w:rsidRDefault="0064371D" w:rsidP="0064371D">
      <w:pPr>
        <w:numPr>
          <w:ilvl w:val="0"/>
          <w:numId w:val="46"/>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Intelligentie</w:t>
      </w:r>
    </w:p>
    <w:p w14:paraId="04D60282" w14:textId="77777777" w:rsidR="0064371D" w:rsidRPr="000639C0" w:rsidRDefault="0064371D" w:rsidP="0064371D">
      <w:pPr>
        <w:numPr>
          <w:ilvl w:val="0"/>
          <w:numId w:val="46"/>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Ontwikkelingsfase</w:t>
      </w:r>
    </w:p>
    <w:p w14:paraId="212AEC14" w14:textId="77777777" w:rsidR="0064371D" w:rsidRPr="000639C0" w:rsidRDefault="0064371D" w:rsidP="0064371D">
      <w:pPr>
        <w:rPr>
          <w:rFonts w:ascii="Calibri" w:eastAsia="Cambria" w:hAnsi="Calibri" w:cs="Calibri"/>
        </w:rPr>
      </w:pPr>
    </w:p>
    <w:p w14:paraId="06AF6D3F" w14:textId="77777777" w:rsidR="0064371D" w:rsidRPr="000639C0" w:rsidRDefault="0064371D" w:rsidP="0064371D">
      <w:pPr>
        <w:keepNext/>
        <w:outlineLvl w:val="5"/>
        <w:rPr>
          <w:rFonts w:ascii="Calibri" w:hAnsi="Calibri" w:cs="Calibri"/>
          <w:b/>
        </w:rPr>
      </w:pPr>
      <w:r w:rsidRPr="000639C0">
        <w:rPr>
          <w:rFonts w:ascii="Calibri" w:hAnsi="Calibri" w:cs="Calibri"/>
          <w:b/>
        </w:rPr>
        <w:t>Ouders</w:t>
      </w:r>
    </w:p>
    <w:p w14:paraId="12FEC349"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Gezondheid, welbevinden</w:t>
      </w:r>
    </w:p>
    <w:p w14:paraId="5296803D"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Karakter/temperament</w:t>
      </w:r>
    </w:p>
    <w:p w14:paraId="72C29141"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Eigen (opvoedings-) geschiedenis</w:t>
      </w:r>
    </w:p>
    <w:p w14:paraId="2D4B5670"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Kennis over de ontwikkeling van het kind</w:t>
      </w:r>
    </w:p>
    <w:p w14:paraId="3E3FC8DA"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Opvattingen over ouderschap (samenhangend met cultuur, milieu, opleidingsniveau</w:t>
      </w:r>
    </w:p>
    <w:p w14:paraId="30091595"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Opvoedingsgedrag (verzorging, emotionele ondersteuning, grenzen en regels stellen, uitleg geven)</w:t>
      </w:r>
    </w:p>
    <w:p w14:paraId="678DCC6B"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Verwachtingen t.a.v. het kind</w:t>
      </w:r>
    </w:p>
    <w:p w14:paraId="45E8162A" w14:textId="77777777" w:rsidR="0064371D" w:rsidRPr="000639C0" w:rsidRDefault="0064371D" w:rsidP="0064371D">
      <w:pPr>
        <w:numPr>
          <w:ilvl w:val="0"/>
          <w:numId w:val="47"/>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Beleving ouderschap (mate van tevredenheid met de situatie, gevoel of je een goede ouder bent)</w:t>
      </w:r>
    </w:p>
    <w:p w14:paraId="73A7154F" w14:textId="77777777" w:rsidR="0064371D" w:rsidRPr="000639C0" w:rsidRDefault="0064371D" w:rsidP="0064371D">
      <w:pPr>
        <w:rPr>
          <w:rFonts w:ascii="Calibri" w:eastAsia="Cambria" w:hAnsi="Calibri" w:cs="Calibri"/>
        </w:rPr>
      </w:pPr>
    </w:p>
    <w:p w14:paraId="6BE95F8C" w14:textId="77777777" w:rsidR="0064371D" w:rsidRPr="000639C0" w:rsidRDefault="0064371D" w:rsidP="0064371D">
      <w:pPr>
        <w:keepNext/>
        <w:outlineLvl w:val="5"/>
        <w:rPr>
          <w:rFonts w:ascii="Calibri" w:hAnsi="Calibri" w:cs="Calibri"/>
          <w:b/>
        </w:rPr>
      </w:pPr>
      <w:r w:rsidRPr="000639C0">
        <w:rPr>
          <w:rFonts w:ascii="Calibri" w:hAnsi="Calibri" w:cs="Calibri"/>
          <w:b/>
        </w:rPr>
        <w:t>Gezin</w:t>
      </w:r>
    </w:p>
    <w:p w14:paraId="730374C5"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Gezinsomvang en –samenstelling</w:t>
      </w:r>
    </w:p>
    <w:p w14:paraId="66A38D98"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Gezinsklimaat/structuur</w:t>
      </w:r>
      <w:r w:rsidRPr="000639C0">
        <w:rPr>
          <w:rFonts w:ascii="Calibri" w:eastAsia="Cambria" w:hAnsi="Calibri" w:cs="Calibri"/>
          <w:b/>
        </w:rPr>
        <w:t xml:space="preserve"> </w:t>
      </w:r>
      <w:r w:rsidRPr="000639C0">
        <w:rPr>
          <w:rFonts w:ascii="Calibri" w:eastAsia="Cambria" w:hAnsi="Calibri" w:cs="Calibri"/>
        </w:rPr>
        <w:t>(open/gesloten)</w:t>
      </w:r>
    </w:p>
    <w:p w14:paraId="2B7BECF1"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Kwaliteit partnerrelatie</w:t>
      </w:r>
    </w:p>
    <w:p w14:paraId="4C3DA288"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lastRenderedPageBreak/>
        <w:t>SES (sociaal economische status)</w:t>
      </w:r>
    </w:p>
    <w:p w14:paraId="73911218"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Woonruimte</w:t>
      </w:r>
    </w:p>
    <w:p w14:paraId="1F7028FE"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Woonomgeving</w:t>
      </w:r>
    </w:p>
    <w:p w14:paraId="2CE15EEF"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Speelmogelijkheden</w:t>
      </w:r>
    </w:p>
    <w:p w14:paraId="5D03B550"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Sociaal netwerk kind en ouders</w:t>
      </w:r>
    </w:p>
    <w:p w14:paraId="724FAAA1"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r w:rsidRPr="000639C0">
        <w:rPr>
          <w:rFonts w:ascii="Calibri" w:eastAsia="Cambria" w:hAnsi="Calibri" w:cs="Calibri"/>
        </w:rPr>
        <w:t>Ingrijpende gebeurtenissen (verhuizing, sterfgeval, nieuw broertje/zusje, zieke ouder)</w:t>
      </w:r>
    </w:p>
    <w:p w14:paraId="7551EA41" w14:textId="77777777" w:rsidR="0064371D" w:rsidRPr="000639C0" w:rsidRDefault="0064371D" w:rsidP="0064371D">
      <w:pPr>
        <w:numPr>
          <w:ilvl w:val="0"/>
          <w:numId w:val="48"/>
        </w:numPr>
        <w:autoSpaceDE/>
        <w:autoSpaceDN/>
        <w:adjustRightInd/>
        <w:spacing w:line="240" w:lineRule="auto"/>
        <w:textAlignment w:val="auto"/>
        <w:rPr>
          <w:rFonts w:ascii="Calibri" w:eastAsia="Cambria" w:hAnsi="Calibri" w:cs="Calibri"/>
          <w:b/>
        </w:rPr>
      </w:pPr>
    </w:p>
    <w:p w14:paraId="6294C4E9" w14:textId="77777777" w:rsidR="0064371D" w:rsidRPr="000639C0" w:rsidRDefault="0064371D" w:rsidP="0064371D">
      <w:pPr>
        <w:keepNext/>
        <w:outlineLvl w:val="5"/>
        <w:rPr>
          <w:rFonts w:ascii="Calibri" w:hAnsi="Calibri" w:cs="Calibri"/>
          <w:b/>
        </w:rPr>
      </w:pPr>
      <w:r w:rsidRPr="000639C0">
        <w:rPr>
          <w:rFonts w:ascii="Calibri" w:hAnsi="Calibri" w:cs="Calibri"/>
          <w:b/>
        </w:rPr>
        <w:t xml:space="preserve">Basisschool </w:t>
      </w:r>
    </w:p>
    <w:p w14:paraId="0052FDE2" w14:textId="77777777" w:rsidR="0064371D" w:rsidRPr="000639C0" w:rsidRDefault="0064371D" w:rsidP="0064371D">
      <w:pPr>
        <w:numPr>
          <w:ilvl w:val="0"/>
          <w:numId w:val="49"/>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Ruimte (qua oppervlak, indeling, veilige hoekjes, akoestiek, temperatuur, hygiëne)</w:t>
      </w:r>
    </w:p>
    <w:p w14:paraId="0AE27569" w14:textId="77777777" w:rsidR="0064371D" w:rsidRPr="000639C0" w:rsidRDefault="0064371D" w:rsidP="0064371D">
      <w:pPr>
        <w:numPr>
          <w:ilvl w:val="0"/>
          <w:numId w:val="49"/>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Materiaal (hoeveelheid, variatie, wijze van aanbieden, bereikbaarheid, degelijkheid veiligheid)</w:t>
      </w:r>
    </w:p>
    <w:p w14:paraId="2CBEFA5D" w14:textId="77777777" w:rsidR="0064371D" w:rsidRPr="000639C0" w:rsidRDefault="0064371D" w:rsidP="0064371D">
      <w:pPr>
        <w:numPr>
          <w:ilvl w:val="0"/>
          <w:numId w:val="49"/>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Leiding:</w:t>
      </w:r>
    </w:p>
    <w:p w14:paraId="35979300" w14:textId="77777777" w:rsidR="0064371D" w:rsidRPr="000639C0" w:rsidRDefault="0064371D" w:rsidP="0064371D">
      <w:pPr>
        <w:numPr>
          <w:ilvl w:val="0"/>
          <w:numId w:val="50"/>
        </w:numPr>
        <w:tabs>
          <w:tab w:val="num" w:pos="1068"/>
        </w:tabs>
        <w:autoSpaceDE/>
        <w:autoSpaceDN/>
        <w:adjustRightInd/>
        <w:spacing w:line="240" w:lineRule="auto"/>
        <w:ind w:left="1068"/>
        <w:textAlignment w:val="auto"/>
        <w:rPr>
          <w:rFonts w:ascii="Calibri" w:eastAsia="Cambria" w:hAnsi="Calibri" w:cs="Calibri"/>
        </w:rPr>
      </w:pPr>
      <w:r w:rsidRPr="000639C0">
        <w:rPr>
          <w:rFonts w:ascii="Calibri" w:eastAsia="Cambria" w:hAnsi="Calibri" w:cs="Calibri"/>
        </w:rPr>
        <w:t>Aantal leerkrachten en helpers in verhouding tot groepsgrootte/groepssamenstelling</w:t>
      </w:r>
    </w:p>
    <w:p w14:paraId="12EF2DB3" w14:textId="77777777" w:rsidR="0064371D" w:rsidRPr="000639C0" w:rsidRDefault="0064371D" w:rsidP="0064371D">
      <w:pPr>
        <w:numPr>
          <w:ilvl w:val="0"/>
          <w:numId w:val="50"/>
        </w:numPr>
        <w:tabs>
          <w:tab w:val="num" w:pos="1068"/>
        </w:tabs>
        <w:autoSpaceDE/>
        <w:autoSpaceDN/>
        <w:adjustRightInd/>
        <w:spacing w:line="240" w:lineRule="auto"/>
        <w:ind w:left="1068"/>
        <w:textAlignment w:val="auto"/>
        <w:rPr>
          <w:rFonts w:ascii="Calibri" w:eastAsia="Cambria" w:hAnsi="Calibri" w:cs="Calibri"/>
        </w:rPr>
      </w:pPr>
      <w:r w:rsidRPr="000639C0">
        <w:rPr>
          <w:rFonts w:ascii="Calibri" w:eastAsia="Cambria" w:hAnsi="Calibri" w:cs="Calibri"/>
        </w:rPr>
        <w:t>Deskundigheid (opleiding, ervaring)</w:t>
      </w:r>
    </w:p>
    <w:p w14:paraId="7CB8DAC7" w14:textId="77777777" w:rsidR="0064371D" w:rsidRPr="000639C0" w:rsidRDefault="0064371D" w:rsidP="0064371D">
      <w:pPr>
        <w:numPr>
          <w:ilvl w:val="0"/>
          <w:numId w:val="50"/>
        </w:numPr>
        <w:tabs>
          <w:tab w:val="num" w:pos="1068"/>
        </w:tabs>
        <w:autoSpaceDE/>
        <w:autoSpaceDN/>
        <w:adjustRightInd/>
        <w:spacing w:line="240" w:lineRule="auto"/>
        <w:ind w:left="1068"/>
        <w:textAlignment w:val="auto"/>
        <w:rPr>
          <w:rFonts w:ascii="Calibri" w:eastAsia="Cambria" w:hAnsi="Calibri" w:cs="Calibri"/>
        </w:rPr>
      </w:pPr>
      <w:r w:rsidRPr="000639C0">
        <w:rPr>
          <w:rFonts w:ascii="Calibri" w:eastAsia="Cambria" w:hAnsi="Calibri" w:cs="Calibri"/>
        </w:rPr>
        <w:t>Samenwerking en taakverdeling</w:t>
      </w:r>
    </w:p>
    <w:p w14:paraId="5AAE11AE" w14:textId="77777777" w:rsidR="0064371D" w:rsidRPr="000639C0" w:rsidRDefault="0064371D" w:rsidP="0064371D">
      <w:pPr>
        <w:numPr>
          <w:ilvl w:val="0"/>
          <w:numId w:val="50"/>
        </w:numPr>
        <w:tabs>
          <w:tab w:val="num" w:pos="1068"/>
        </w:tabs>
        <w:autoSpaceDE/>
        <w:autoSpaceDN/>
        <w:adjustRightInd/>
        <w:spacing w:line="240" w:lineRule="auto"/>
        <w:ind w:left="1068"/>
        <w:textAlignment w:val="auto"/>
        <w:rPr>
          <w:rFonts w:ascii="Calibri" w:eastAsia="Cambria" w:hAnsi="Calibri" w:cs="Calibri"/>
        </w:rPr>
      </w:pPr>
      <w:r w:rsidRPr="000639C0">
        <w:rPr>
          <w:rFonts w:ascii="Calibri" w:eastAsia="Cambria" w:hAnsi="Calibri" w:cs="Calibri"/>
        </w:rPr>
        <w:t>Eigen (opvoedings-)geschiedenis</w:t>
      </w:r>
    </w:p>
    <w:p w14:paraId="62E9371F" w14:textId="77777777" w:rsidR="0064371D" w:rsidRPr="000639C0" w:rsidRDefault="0064371D" w:rsidP="0064371D">
      <w:pPr>
        <w:numPr>
          <w:ilvl w:val="0"/>
          <w:numId w:val="50"/>
        </w:numPr>
        <w:tabs>
          <w:tab w:val="num" w:pos="1068"/>
        </w:tabs>
        <w:autoSpaceDE/>
        <w:autoSpaceDN/>
        <w:adjustRightInd/>
        <w:spacing w:line="240" w:lineRule="auto"/>
        <w:ind w:left="1068"/>
        <w:textAlignment w:val="auto"/>
        <w:rPr>
          <w:rFonts w:ascii="Calibri" w:eastAsia="Cambria" w:hAnsi="Calibri" w:cs="Calibri"/>
        </w:rPr>
      </w:pPr>
      <w:r w:rsidRPr="000639C0">
        <w:rPr>
          <w:rFonts w:ascii="Calibri" w:eastAsia="Cambria" w:hAnsi="Calibri" w:cs="Calibri"/>
        </w:rPr>
        <w:t>Opvattingen over (groeps-)opvoeding</w:t>
      </w:r>
    </w:p>
    <w:p w14:paraId="27F48438" w14:textId="77777777" w:rsidR="0064371D" w:rsidRPr="000639C0" w:rsidRDefault="0064371D" w:rsidP="0064371D">
      <w:pPr>
        <w:numPr>
          <w:ilvl w:val="0"/>
          <w:numId w:val="50"/>
        </w:numPr>
        <w:tabs>
          <w:tab w:val="num" w:pos="1068"/>
        </w:tabs>
        <w:autoSpaceDE/>
        <w:autoSpaceDN/>
        <w:adjustRightInd/>
        <w:spacing w:line="240" w:lineRule="auto"/>
        <w:ind w:left="1068"/>
        <w:textAlignment w:val="auto"/>
        <w:rPr>
          <w:rFonts w:ascii="Calibri" w:eastAsia="Cambria" w:hAnsi="Calibri" w:cs="Calibri"/>
        </w:rPr>
      </w:pPr>
      <w:r w:rsidRPr="000639C0">
        <w:rPr>
          <w:rFonts w:ascii="Calibri" w:eastAsia="Cambria" w:hAnsi="Calibri" w:cs="Calibri"/>
        </w:rPr>
        <w:t>Opvoedingsgedrag (verzorging, emotionele ondersteuning, grenzen en regels stellen, uitleg geven)</w:t>
      </w:r>
    </w:p>
    <w:p w14:paraId="6A8117A8" w14:textId="77777777" w:rsidR="0064371D" w:rsidRPr="000639C0" w:rsidRDefault="0064371D" w:rsidP="0064371D">
      <w:pPr>
        <w:numPr>
          <w:ilvl w:val="0"/>
          <w:numId w:val="51"/>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Samenstelling van de groep (groepsgrootte, veel opvallende kinderen, sfeer in de groep, kenmerken individuele kinderen, wisselingen)</w:t>
      </w:r>
    </w:p>
    <w:p w14:paraId="75757486" w14:textId="77777777" w:rsidR="0064371D" w:rsidRPr="000639C0" w:rsidRDefault="0064371D" w:rsidP="0064371D">
      <w:pPr>
        <w:numPr>
          <w:ilvl w:val="0"/>
          <w:numId w:val="51"/>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Beleid naar ouders (mate van openheid naar ouders, respect voor de ouders, afstemming met ouders wat betreft aanpak kind)</w:t>
      </w:r>
    </w:p>
    <w:p w14:paraId="3604397B" w14:textId="77777777" w:rsidR="0064371D" w:rsidRPr="000639C0" w:rsidRDefault="0064371D" w:rsidP="0064371D">
      <w:pPr>
        <w:numPr>
          <w:ilvl w:val="0"/>
          <w:numId w:val="51"/>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Bestuur</w:t>
      </w:r>
    </w:p>
    <w:p w14:paraId="5B1E06D0" w14:textId="77777777" w:rsidR="0064371D" w:rsidRPr="000639C0" w:rsidRDefault="0064371D" w:rsidP="0064371D">
      <w:pPr>
        <w:numPr>
          <w:ilvl w:val="0"/>
          <w:numId w:val="51"/>
        </w:numPr>
        <w:autoSpaceDE/>
        <w:autoSpaceDN/>
        <w:adjustRightInd/>
        <w:spacing w:line="240" w:lineRule="auto"/>
        <w:textAlignment w:val="auto"/>
        <w:rPr>
          <w:rFonts w:ascii="Calibri" w:eastAsia="Cambria" w:hAnsi="Calibri" w:cs="Calibri"/>
        </w:rPr>
      </w:pPr>
      <w:r w:rsidRPr="000639C0">
        <w:rPr>
          <w:rFonts w:ascii="Calibri" w:eastAsia="Cambria" w:hAnsi="Calibri" w:cs="Calibri"/>
        </w:rPr>
        <w:t>Financiële middelen</w:t>
      </w:r>
    </w:p>
    <w:p w14:paraId="29F83F51" w14:textId="77777777" w:rsidR="0064371D" w:rsidRPr="000639C0" w:rsidRDefault="0064371D" w:rsidP="0064371D">
      <w:pPr>
        <w:rPr>
          <w:rFonts w:ascii="Calibri" w:eastAsia="Cambria" w:hAnsi="Calibri" w:cs="Calibri"/>
        </w:rPr>
      </w:pPr>
    </w:p>
    <w:p w14:paraId="33A1D387" w14:textId="77777777" w:rsidR="0064371D" w:rsidRPr="000639C0" w:rsidRDefault="0064371D" w:rsidP="0064371D">
      <w:pPr>
        <w:keepNext/>
        <w:outlineLvl w:val="5"/>
        <w:rPr>
          <w:rFonts w:ascii="Calibri" w:hAnsi="Calibri" w:cs="Calibri"/>
          <w:b/>
        </w:rPr>
      </w:pPr>
      <w:r w:rsidRPr="000639C0">
        <w:rPr>
          <w:rFonts w:ascii="Calibri" w:hAnsi="Calibri" w:cs="Calibri"/>
          <w:b/>
        </w:rPr>
        <w:t>G. Vervolg</w:t>
      </w:r>
    </w:p>
    <w:p w14:paraId="623CB85C" w14:textId="77777777" w:rsidR="0064371D" w:rsidRPr="000639C0" w:rsidRDefault="0064371D" w:rsidP="0064371D">
      <w:pPr>
        <w:rPr>
          <w:rFonts w:ascii="Calibri" w:hAnsi="Calibri" w:cs="Calibri"/>
        </w:rPr>
      </w:pPr>
      <w:r w:rsidRPr="000639C0">
        <w:rPr>
          <w:rFonts w:ascii="Calibri" w:hAnsi="Calibri" w:cs="Calibri"/>
        </w:rPr>
        <w:t>Aan de hand van de gegevens en factoren, die hierboven beschreven zijn, en het overleg met collega’s/ouders is het belangrijk te bepalen wat op korte en eventueel langere termijn gedaan wordt en met welk doel. De mogelijkheden voor handelen staan in het stappenschema.</w:t>
      </w:r>
    </w:p>
    <w:p w14:paraId="4E7984DA" w14:textId="77777777" w:rsidR="0064371D" w:rsidRPr="000639C0" w:rsidRDefault="0064371D" w:rsidP="0064371D">
      <w:pPr>
        <w:rPr>
          <w:rFonts w:ascii="Calibri" w:eastAsia="Cambria" w:hAnsi="Calibri" w:cs="Calibri"/>
        </w:rPr>
      </w:pPr>
      <w:r w:rsidRPr="000639C0">
        <w:rPr>
          <w:rFonts w:ascii="Calibri" w:eastAsia="Cambria" w:hAnsi="Calibri" w:cs="Calibri"/>
        </w:rPr>
        <w:t>Punt G. kan na afloop van een gesprek met ouders worden ingevuld. Ook kan ervoor gekozen worden om dit onderdeel samen met de ouders in te vullen.</w:t>
      </w:r>
    </w:p>
    <w:p w14:paraId="26EA7A76" w14:textId="77777777" w:rsidR="0064371D" w:rsidRPr="000639C0" w:rsidRDefault="0064371D" w:rsidP="0064371D">
      <w:pPr>
        <w:rPr>
          <w:rFonts w:ascii="Calibri" w:eastAsia="Cambria" w:hAnsi="Calibri" w:cs="Calibri"/>
        </w:rPr>
      </w:pPr>
    </w:p>
    <w:p w14:paraId="0C68BD7D" w14:textId="77777777" w:rsidR="0064371D" w:rsidRPr="000639C0" w:rsidRDefault="0064371D" w:rsidP="0064371D">
      <w:pPr>
        <w:rPr>
          <w:rFonts w:ascii="Calibri" w:eastAsia="Cambria" w:hAnsi="Calibri" w:cs="Calibri"/>
        </w:rPr>
      </w:pPr>
      <w:r w:rsidRPr="000639C0">
        <w:rPr>
          <w:rFonts w:ascii="Calibri" w:eastAsia="Cambria" w:hAnsi="Calibri" w:cs="Calibri"/>
        </w:rPr>
        <w:t>Voorbeelden:</w:t>
      </w:r>
    </w:p>
    <w:p w14:paraId="293A15DD" w14:textId="77777777" w:rsidR="0064371D" w:rsidRPr="000639C0" w:rsidRDefault="0064371D" w:rsidP="0064371D">
      <w:pPr>
        <w:rPr>
          <w:rFonts w:ascii="Calibri" w:eastAsia="Cambria" w:hAnsi="Calibri" w:cs="Calibri"/>
        </w:rPr>
      </w:pPr>
      <w:r w:rsidRPr="000639C0">
        <w:rPr>
          <w:rFonts w:ascii="Calibri" w:eastAsia="Cambria" w:hAnsi="Calibri" w:cs="Calibri"/>
        </w:rPr>
        <w:t>Als verdere observatie zinvol is, kan bij ‘vervolg’ beschreven worden wat geobserveerd gaat worden, met welk doel, wie het doet, en op welke manier.</w:t>
      </w:r>
    </w:p>
    <w:p w14:paraId="7A810DBA" w14:textId="3D52C867" w:rsidR="00AB6080" w:rsidRPr="00AB6080" w:rsidRDefault="0064371D" w:rsidP="00AB6080">
      <w:r w:rsidRPr="000639C0">
        <w:rPr>
          <w:rFonts w:ascii="Calibri" w:eastAsia="Cambria" w:hAnsi="Calibri" w:cs="Calibri"/>
        </w:rPr>
        <w:t xml:space="preserve">Ligt het knelpunt voornamelijk in de instelling, bijvoorbeeld in de regels van de groep, dan kan bij ‘vervolg’ beschreven worden welke regels (tijdelijk) worden aangepast. </w:t>
      </w:r>
    </w:p>
    <w:p w14:paraId="43F88956" w14:textId="77777777" w:rsidR="00AB6080" w:rsidRPr="00AB6080" w:rsidRDefault="00AB6080" w:rsidP="00AB6080"/>
    <w:p w14:paraId="30B99052" w14:textId="77777777" w:rsidR="00AB6080" w:rsidRPr="00AB6080" w:rsidRDefault="00AB6080" w:rsidP="00AB6080">
      <w:pPr>
        <w:jc w:val="center"/>
      </w:pPr>
    </w:p>
    <w:sectPr w:rsidR="00AB6080" w:rsidRPr="00AB6080" w:rsidSect="00130B4C">
      <w:type w:val="continuous"/>
      <w:pgSz w:w="11906" w:h="16838"/>
      <w:pgMar w:top="2325" w:right="1021" w:bottom="1021" w:left="102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656E6" w14:textId="77777777" w:rsidR="00374F88" w:rsidRDefault="00374F88" w:rsidP="00130B4C">
      <w:r>
        <w:separator/>
      </w:r>
    </w:p>
  </w:endnote>
  <w:endnote w:type="continuationSeparator" w:id="0">
    <w:p w14:paraId="66EB9CD0" w14:textId="77777777" w:rsidR="00374F88" w:rsidRDefault="00374F88" w:rsidP="0013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OfficinaSans-Bold">
    <w:altName w:val="Calibri"/>
    <w:panose1 w:val="00000000000000000000"/>
    <w:charset w:val="00"/>
    <w:family w:val="auto"/>
    <w:notTrueType/>
    <w:pitch w:val="variable"/>
    <w:sig w:usb0="00000003" w:usb1="00000000" w:usb2="00000000" w:usb3="00000000" w:csb0="00000001" w:csb1="00000000"/>
  </w:font>
  <w:font w:name="ITC Officina Sans Book">
    <w:altName w:val="Calibri"/>
    <w:panose1 w:val="00000000000000000000"/>
    <w:charset w:val="00"/>
    <w:family w:val="auto"/>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OfficinaSans-Book">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56947247"/>
      <w:docPartObj>
        <w:docPartGallery w:val="Page Numbers (Bottom of Page)"/>
        <w:docPartUnique/>
      </w:docPartObj>
    </w:sdtPr>
    <w:sdtEndPr>
      <w:rPr>
        <w:rStyle w:val="Paginanummer"/>
      </w:rPr>
    </w:sdtEndPr>
    <w:sdtContent>
      <w:p w14:paraId="4B1AD028" w14:textId="77777777" w:rsidR="00130B4C" w:rsidRDefault="00130B4C" w:rsidP="00130B4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5EB06020" w14:textId="77777777" w:rsidR="00130B4C" w:rsidRDefault="00130B4C" w:rsidP="00130B4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227E" w14:textId="77777777" w:rsidR="00130B4C" w:rsidRPr="00130B4C" w:rsidRDefault="00130B4C" w:rsidP="00130B4C">
    <w:pPr>
      <w:ind w:right="360"/>
      <w:jc w:val="center"/>
      <w:rPr>
        <w:rFonts w:ascii="OfficinaSans-Book" w:hAnsi="OfficinaSans-Book" w:cs="OfficinaSans-Book"/>
        <w:sz w:val="16"/>
        <w:szCs w:val="16"/>
      </w:rPr>
    </w:pPr>
    <w:r w:rsidRPr="00130B4C">
      <w:rPr>
        <w:rFonts w:ascii="OfficinaSans-Book" w:hAnsi="OfficinaSans-Book" w:cs="OfficinaSans-Book"/>
        <w:color w:val="CBBA16"/>
        <w:sz w:val="16"/>
        <w:szCs w:val="16"/>
      </w:rPr>
      <w:t>Stichting Primo Schiedam</w:t>
    </w:r>
    <w:r w:rsidRPr="00130B4C">
      <w:rPr>
        <w:rFonts w:ascii="OfficinaSans-Book" w:hAnsi="OfficinaSans-Book" w:cs="OfficinaSans-Book"/>
        <w:sz w:val="16"/>
        <w:szCs w:val="16"/>
      </w:rPr>
      <w:t xml:space="preserve"> Burgemeester van Lierplein 77, 3134 ZB Vlaardingen</w:t>
    </w:r>
    <w:r w:rsidR="007532D2">
      <w:rPr>
        <w:rFonts w:ascii="OfficinaSans-Book" w:hAnsi="OfficinaSans-Book" w:cs="OfficinaSans-Book"/>
        <w:sz w:val="16"/>
        <w:szCs w:val="16"/>
      </w:rPr>
      <w:t xml:space="preserve"> </w:t>
    </w:r>
    <w:r w:rsidRPr="00130B4C">
      <w:rPr>
        <w:rFonts w:ascii="OfficinaSans-Book" w:hAnsi="OfficinaSans-Book" w:cs="OfficinaSans-Book"/>
        <w:sz w:val="16"/>
        <w:szCs w:val="16"/>
      </w:rPr>
      <w:t xml:space="preserve"> 010 426 04 46</w:t>
    </w:r>
    <w:r w:rsidR="007532D2">
      <w:rPr>
        <w:rFonts w:ascii="OfficinaSans-Book" w:hAnsi="OfficinaSans-Book" w:cs="OfficinaSans-Book"/>
        <w:sz w:val="16"/>
        <w:szCs w:val="16"/>
      </w:rPr>
      <w:t xml:space="preserve"> </w:t>
    </w:r>
    <w:r w:rsidRPr="00130B4C">
      <w:rPr>
        <w:rFonts w:ascii="OfficinaSans-Book" w:hAnsi="OfficinaSans-Book" w:cs="OfficinaSans-Book"/>
        <w:sz w:val="16"/>
        <w:szCs w:val="16"/>
      </w:rPr>
      <w:t xml:space="preserve"> info@primoschiedam.nl, www.primoschiedam.nl</w:t>
    </w:r>
  </w:p>
  <w:sdt>
    <w:sdtPr>
      <w:rPr>
        <w:rStyle w:val="Paginanummer"/>
      </w:rPr>
      <w:id w:val="258954717"/>
      <w:docPartObj>
        <w:docPartGallery w:val="Page Numbers (Bottom of Page)"/>
        <w:docPartUnique/>
      </w:docPartObj>
    </w:sdtPr>
    <w:sdtEndPr>
      <w:rPr>
        <w:rStyle w:val="Paginanummer"/>
      </w:rPr>
    </w:sdtEndPr>
    <w:sdtContent>
      <w:p w14:paraId="10AC0728" w14:textId="77777777" w:rsidR="00130B4C" w:rsidRDefault="00130B4C" w:rsidP="00130B4C">
        <w:pPr>
          <w:pStyle w:val="Voettekst"/>
          <w:framePr w:wrap="none" w:vAnchor="text" w:hAnchor="page" w:x="11381" w:y="366"/>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329B32AB" w14:textId="77777777" w:rsidR="004F04E5" w:rsidRPr="00130B4C" w:rsidRDefault="004F04E5" w:rsidP="00130B4C">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D269" w14:textId="77777777" w:rsidR="00AB6080" w:rsidRPr="00130B4C" w:rsidRDefault="00AB6080" w:rsidP="00AB6080">
    <w:pPr>
      <w:ind w:right="360"/>
      <w:jc w:val="center"/>
      <w:rPr>
        <w:rFonts w:ascii="OfficinaSans-Book" w:hAnsi="OfficinaSans-Book" w:cs="OfficinaSans-Book"/>
        <w:sz w:val="16"/>
        <w:szCs w:val="16"/>
      </w:rPr>
    </w:pPr>
    <w:r>
      <w:rPr>
        <w:rFonts w:ascii="OfficinaSans-Book" w:hAnsi="OfficinaSans-Book" w:cs="OfficinaSans-Book"/>
        <w:color w:val="CBBA16"/>
        <w:sz w:val="16"/>
        <w:szCs w:val="16"/>
      </w:rPr>
      <w:t>Stic</w:t>
    </w:r>
    <w:r w:rsidRPr="00130B4C">
      <w:rPr>
        <w:rFonts w:ascii="OfficinaSans-Book" w:hAnsi="OfficinaSans-Book" w:cs="OfficinaSans-Book"/>
        <w:color w:val="CBBA16"/>
        <w:sz w:val="16"/>
        <w:szCs w:val="16"/>
      </w:rPr>
      <w:t>hting Primo Schiedam</w:t>
    </w:r>
    <w:r w:rsidRPr="00130B4C">
      <w:rPr>
        <w:rFonts w:ascii="OfficinaSans-Book" w:hAnsi="OfficinaSans-Book" w:cs="OfficinaSans-Book"/>
        <w:sz w:val="16"/>
        <w:szCs w:val="16"/>
      </w:rPr>
      <w:t xml:space="preserve"> Burgemeester van Lierplein 77, 3134 ZB Vlaardingen</w:t>
    </w:r>
    <w:r w:rsidR="007532D2">
      <w:rPr>
        <w:rFonts w:ascii="OfficinaSans-Book" w:hAnsi="OfficinaSans-Book" w:cs="OfficinaSans-Book"/>
        <w:sz w:val="16"/>
        <w:szCs w:val="16"/>
      </w:rPr>
      <w:t xml:space="preserve"> </w:t>
    </w:r>
    <w:r w:rsidRPr="00130B4C">
      <w:rPr>
        <w:rFonts w:ascii="OfficinaSans-Book" w:hAnsi="OfficinaSans-Book" w:cs="OfficinaSans-Book"/>
        <w:sz w:val="16"/>
        <w:szCs w:val="16"/>
      </w:rPr>
      <w:t xml:space="preserve"> 010 426 04 46</w:t>
    </w:r>
    <w:r w:rsidR="007532D2">
      <w:rPr>
        <w:rFonts w:ascii="OfficinaSans-Book" w:hAnsi="OfficinaSans-Book" w:cs="OfficinaSans-Book"/>
        <w:sz w:val="16"/>
        <w:szCs w:val="16"/>
      </w:rPr>
      <w:t xml:space="preserve"> </w:t>
    </w:r>
    <w:r w:rsidRPr="00130B4C">
      <w:rPr>
        <w:rFonts w:ascii="OfficinaSans-Book" w:hAnsi="OfficinaSans-Book" w:cs="OfficinaSans-Book"/>
        <w:sz w:val="16"/>
        <w:szCs w:val="16"/>
      </w:rPr>
      <w:t xml:space="preserve"> info@primoschiedam.nl, www.primoschiedam.nl</w:t>
    </w:r>
  </w:p>
  <w:sdt>
    <w:sdtPr>
      <w:rPr>
        <w:rStyle w:val="Paginanummer"/>
      </w:rPr>
      <w:id w:val="824785558"/>
      <w:docPartObj>
        <w:docPartGallery w:val="Page Numbers (Bottom of Page)"/>
        <w:docPartUnique/>
      </w:docPartObj>
    </w:sdtPr>
    <w:sdtEndPr>
      <w:rPr>
        <w:rStyle w:val="Paginanummer"/>
      </w:rPr>
    </w:sdtEndPr>
    <w:sdtContent>
      <w:p w14:paraId="2A1CD6C5" w14:textId="77777777" w:rsidR="00AB6080" w:rsidRDefault="00AB6080" w:rsidP="00AB6080">
        <w:pPr>
          <w:pStyle w:val="Voettekst"/>
          <w:framePr w:wrap="none" w:vAnchor="text" w:hAnchor="page" w:x="11410" w:y="318"/>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t>2</w:t>
        </w:r>
        <w:r>
          <w:rPr>
            <w:rStyle w:val="Paginanummer"/>
          </w:rPr>
          <w:fldChar w:fldCharType="end"/>
        </w:r>
      </w:p>
    </w:sdtContent>
  </w:sdt>
  <w:p w14:paraId="2F680821" w14:textId="77777777" w:rsidR="00AB6080" w:rsidRDefault="00AB60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75AEC" w14:textId="77777777" w:rsidR="00374F88" w:rsidRDefault="00374F88" w:rsidP="00130B4C">
      <w:r>
        <w:separator/>
      </w:r>
    </w:p>
  </w:footnote>
  <w:footnote w:type="continuationSeparator" w:id="0">
    <w:p w14:paraId="79DF8770" w14:textId="77777777" w:rsidR="00374F88" w:rsidRDefault="00374F88" w:rsidP="00130B4C">
      <w:r>
        <w:continuationSeparator/>
      </w:r>
    </w:p>
  </w:footnote>
  <w:footnote w:id="1">
    <w:p w14:paraId="433415F4" w14:textId="77777777" w:rsidR="0064371D" w:rsidRDefault="0064371D" w:rsidP="0064371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F224" w14:textId="77777777" w:rsidR="00130B4C" w:rsidRDefault="00130B4C" w:rsidP="00130B4C">
    <w:pPr>
      <w:pStyle w:val="Koptekst"/>
    </w:pPr>
    <w:r w:rsidRPr="00130B4C">
      <w:rPr>
        <w:noProof/>
      </w:rPr>
      <w:drawing>
        <wp:anchor distT="0" distB="0" distL="114300" distR="114300" simplePos="0" relativeHeight="251659264" behindDoc="0" locked="0" layoutInCell="1" allowOverlap="1" wp14:anchorId="0E3E150D" wp14:editId="7EBA3BCE">
          <wp:simplePos x="0" y="0"/>
          <wp:positionH relativeFrom="column">
            <wp:posOffset>6298565</wp:posOffset>
          </wp:positionH>
          <wp:positionV relativeFrom="paragraph">
            <wp:posOffset>-1275715</wp:posOffset>
          </wp:positionV>
          <wp:extent cx="3124200" cy="1973816"/>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24200" cy="197381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D888" w14:textId="77777777" w:rsidR="00130B4C" w:rsidRPr="00130B4C" w:rsidRDefault="00130B4C">
    <w:pPr>
      <w:pStyle w:val="Koptekst"/>
      <w:rPr>
        <w:b/>
        <w:bCs/>
      </w:rPr>
    </w:pPr>
    <w:r w:rsidRPr="00130B4C">
      <w:rPr>
        <w:b/>
        <w:bCs/>
        <w:noProof/>
      </w:rPr>
      <w:drawing>
        <wp:anchor distT="0" distB="0" distL="114300" distR="114300" simplePos="0" relativeHeight="251660288" behindDoc="1" locked="0" layoutInCell="1" allowOverlap="1" wp14:anchorId="499554DB" wp14:editId="00E53BB1">
          <wp:simplePos x="0" y="0"/>
          <wp:positionH relativeFrom="column">
            <wp:posOffset>-1701800</wp:posOffset>
          </wp:positionH>
          <wp:positionV relativeFrom="page">
            <wp:posOffset>-1079500</wp:posOffset>
          </wp:positionV>
          <wp:extent cx="3657600" cy="23241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657600" cy="2324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1AE"/>
    <w:multiLevelType w:val="singleLevel"/>
    <w:tmpl w:val="BE288EDE"/>
    <w:lvl w:ilvl="0">
      <w:start w:val="1"/>
      <w:numFmt w:val="bullet"/>
      <w:lvlText w:val="-"/>
      <w:lvlJc w:val="left"/>
      <w:pPr>
        <w:tabs>
          <w:tab w:val="num" w:pos="720"/>
        </w:tabs>
        <w:ind w:left="720" w:hanging="360"/>
      </w:pPr>
      <w:rPr>
        <w:rFonts w:hint="default"/>
      </w:rPr>
    </w:lvl>
  </w:abstractNum>
  <w:abstractNum w:abstractNumId="1" w15:restartNumberingAfterBreak="0">
    <w:nsid w:val="03643F0D"/>
    <w:multiLevelType w:val="singleLevel"/>
    <w:tmpl w:val="BE288EDE"/>
    <w:lvl w:ilvl="0">
      <w:start w:val="1"/>
      <w:numFmt w:val="bullet"/>
      <w:lvlText w:val="-"/>
      <w:lvlJc w:val="left"/>
      <w:pPr>
        <w:tabs>
          <w:tab w:val="num" w:pos="720"/>
        </w:tabs>
        <w:ind w:left="720" w:hanging="360"/>
      </w:pPr>
      <w:rPr>
        <w:rFonts w:ascii="Times New Roman" w:hAnsi="Times New Roman" w:hint="default"/>
      </w:rPr>
    </w:lvl>
  </w:abstractNum>
  <w:abstractNum w:abstractNumId="2" w15:restartNumberingAfterBreak="0">
    <w:nsid w:val="05095ABB"/>
    <w:multiLevelType w:val="hybridMultilevel"/>
    <w:tmpl w:val="F2345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122279"/>
    <w:multiLevelType w:val="multilevel"/>
    <w:tmpl w:val="870091EE"/>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9D6A07"/>
    <w:multiLevelType w:val="multilevel"/>
    <w:tmpl w:val="CED8C09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C20C7"/>
    <w:multiLevelType w:val="hybridMultilevel"/>
    <w:tmpl w:val="FF260B66"/>
    <w:lvl w:ilvl="0" w:tplc="803C156A">
      <w:numFmt w:val="bullet"/>
      <w:lvlText w:val="-"/>
      <w:lvlJc w:val="left"/>
      <w:pPr>
        <w:tabs>
          <w:tab w:val="num" w:pos="1065"/>
        </w:tabs>
        <w:ind w:left="1065" w:hanging="705"/>
      </w:pPr>
      <w:rPr>
        <w:rFonts w:ascii="Comic Sans MS" w:eastAsia="Times New Roman" w:hAnsi="Comic Sans MS" w:cs="Times New Roman" w:hint="default"/>
        <w:b/>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4D479C"/>
    <w:multiLevelType w:val="singleLevel"/>
    <w:tmpl w:val="F3AC9992"/>
    <w:lvl w:ilvl="0">
      <w:start w:val="1"/>
      <w:numFmt w:val="decimal"/>
      <w:lvlText w:val="%1."/>
      <w:lvlJc w:val="left"/>
      <w:pPr>
        <w:tabs>
          <w:tab w:val="num" w:pos="720"/>
        </w:tabs>
        <w:ind w:left="720" w:hanging="360"/>
      </w:pPr>
      <w:rPr>
        <w:rFonts w:hint="default"/>
      </w:rPr>
    </w:lvl>
  </w:abstractNum>
  <w:abstractNum w:abstractNumId="7" w15:restartNumberingAfterBreak="0">
    <w:nsid w:val="0B590270"/>
    <w:multiLevelType w:val="singleLevel"/>
    <w:tmpl w:val="04130015"/>
    <w:lvl w:ilvl="0">
      <w:start w:val="1"/>
      <w:numFmt w:val="upperLetter"/>
      <w:lvlText w:val="%1."/>
      <w:lvlJc w:val="left"/>
      <w:pPr>
        <w:tabs>
          <w:tab w:val="num" w:pos="360"/>
        </w:tabs>
        <w:ind w:left="360" w:hanging="360"/>
      </w:pPr>
      <w:rPr>
        <w:rFonts w:hint="default"/>
      </w:rPr>
    </w:lvl>
  </w:abstractNum>
  <w:abstractNum w:abstractNumId="8" w15:restartNumberingAfterBreak="0">
    <w:nsid w:val="0EBE383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0F6F6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310C3"/>
    <w:multiLevelType w:val="hybridMultilevel"/>
    <w:tmpl w:val="966C5270"/>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CD9690D"/>
    <w:multiLevelType w:val="multilevel"/>
    <w:tmpl w:val="C7B858C8"/>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16A27D0"/>
    <w:multiLevelType w:val="hybridMultilevel"/>
    <w:tmpl w:val="785AAA08"/>
    <w:lvl w:ilvl="0" w:tplc="04130001">
      <w:start w:val="1"/>
      <w:numFmt w:val="bullet"/>
      <w:lvlText w:val=""/>
      <w:lvlJc w:val="left"/>
      <w:pPr>
        <w:tabs>
          <w:tab w:val="num" w:pos="1440"/>
        </w:tabs>
        <w:ind w:left="1440" w:hanging="360"/>
      </w:pPr>
      <w:rPr>
        <w:rFonts w:ascii="Symbol" w:hAnsi="Symbol" w:hint="default"/>
      </w:rPr>
    </w:lvl>
    <w:lvl w:ilvl="1" w:tplc="0413000F">
      <w:start w:val="1"/>
      <w:numFmt w:val="decimal"/>
      <w:lvlText w:val="%2."/>
      <w:lvlJc w:val="left"/>
      <w:pPr>
        <w:tabs>
          <w:tab w:val="num" w:pos="2160"/>
        </w:tabs>
        <w:ind w:left="2160" w:hanging="360"/>
      </w:pPr>
      <w:rPr>
        <w:rFonts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71807A1"/>
    <w:multiLevelType w:val="singleLevel"/>
    <w:tmpl w:val="BE288EDE"/>
    <w:lvl w:ilvl="0">
      <w:start w:val="1"/>
      <w:numFmt w:val="bullet"/>
      <w:lvlText w:val="-"/>
      <w:lvlJc w:val="left"/>
      <w:pPr>
        <w:tabs>
          <w:tab w:val="num" w:pos="720"/>
        </w:tabs>
        <w:ind w:left="720" w:hanging="360"/>
      </w:pPr>
      <w:rPr>
        <w:rFonts w:hint="default"/>
      </w:rPr>
    </w:lvl>
  </w:abstractNum>
  <w:abstractNum w:abstractNumId="14" w15:restartNumberingAfterBreak="0">
    <w:nsid w:val="27407AA0"/>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D915B25"/>
    <w:multiLevelType w:val="multilevel"/>
    <w:tmpl w:val="EC5AD15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564890"/>
    <w:multiLevelType w:val="singleLevel"/>
    <w:tmpl w:val="04130015"/>
    <w:lvl w:ilvl="0">
      <w:start w:val="1"/>
      <w:numFmt w:val="upperLetter"/>
      <w:lvlText w:val="%1."/>
      <w:lvlJc w:val="left"/>
      <w:pPr>
        <w:tabs>
          <w:tab w:val="num" w:pos="360"/>
        </w:tabs>
        <w:ind w:left="360" w:hanging="360"/>
      </w:pPr>
      <w:rPr>
        <w:rFonts w:hint="default"/>
      </w:rPr>
    </w:lvl>
  </w:abstractNum>
  <w:abstractNum w:abstractNumId="17" w15:restartNumberingAfterBreak="0">
    <w:nsid w:val="337D12F8"/>
    <w:multiLevelType w:val="singleLevel"/>
    <w:tmpl w:val="BE288EDE"/>
    <w:lvl w:ilvl="0">
      <w:start w:val="1"/>
      <w:numFmt w:val="bullet"/>
      <w:lvlText w:val="-"/>
      <w:lvlJc w:val="left"/>
      <w:pPr>
        <w:tabs>
          <w:tab w:val="num" w:pos="720"/>
        </w:tabs>
        <w:ind w:left="720" w:hanging="360"/>
      </w:pPr>
      <w:rPr>
        <w:rFonts w:hint="default"/>
      </w:rPr>
    </w:lvl>
  </w:abstractNum>
  <w:abstractNum w:abstractNumId="18" w15:restartNumberingAfterBreak="0">
    <w:nsid w:val="35222475"/>
    <w:multiLevelType w:val="multilevel"/>
    <w:tmpl w:val="6D409AF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54705D"/>
    <w:multiLevelType w:val="singleLevel"/>
    <w:tmpl w:val="88B04FEC"/>
    <w:lvl w:ilvl="0">
      <w:start w:val="6"/>
      <w:numFmt w:val="decimal"/>
      <w:lvlText w:val="%1."/>
      <w:lvlJc w:val="left"/>
      <w:pPr>
        <w:tabs>
          <w:tab w:val="num" w:pos="360"/>
        </w:tabs>
        <w:ind w:left="360" w:hanging="360"/>
      </w:pPr>
    </w:lvl>
  </w:abstractNum>
  <w:abstractNum w:abstractNumId="20" w15:restartNumberingAfterBreak="0">
    <w:nsid w:val="388038DF"/>
    <w:multiLevelType w:val="hybridMultilevel"/>
    <w:tmpl w:val="145EBB44"/>
    <w:lvl w:ilvl="0" w:tplc="04130001">
      <w:start w:val="1"/>
      <w:numFmt w:val="bullet"/>
      <w:lvlText w:val=""/>
      <w:lvlJc w:val="left"/>
      <w:pPr>
        <w:tabs>
          <w:tab w:val="num" w:pos="1620"/>
        </w:tabs>
        <w:ind w:left="1620" w:hanging="360"/>
      </w:pPr>
      <w:rPr>
        <w:rFonts w:ascii="Symbol" w:hAnsi="Symbol" w:hint="default"/>
      </w:rPr>
    </w:lvl>
    <w:lvl w:ilvl="1" w:tplc="04130003" w:tentative="1">
      <w:start w:val="1"/>
      <w:numFmt w:val="bullet"/>
      <w:lvlText w:val="o"/>
      <w:lvlJc w:val="left"/>
      <w:pPr>
        <w:tabs>
          <w:tab w:val="num" w:pos="2340"/>
        </w:tabs>
        <w:ind w:left="2340" w:hanging="360"/>
      </w:pPr>
      <w:rPr>
        <w:rFonts w:ascii="Courier New" w:hAnsi="Courier New" w:cs="Courier New" w:hint="default"/>
      </w:rPr>
    </w:lvl>
    <w:lvl w:ilvl="2" w:tplc="04130005" w:tentative="1">
      <w:start w:val="1"/>
      <w:numFmt w:val="bullet"/>
      <w:lvlText w:val=""/>
      <w:lvlJc w:val="left"/>
      <w:pPr>
        <w:tabs>
          <w:tab w:val="num" w:pos="3060"/>
        </w:tabs>
        <w:ind w:left="3060" w:hanging="360"/>
      </w:pPr>
      <w:rPr>
        <w:rFonts w:ascii="Wingdings" w:hAnsi="Wingdings" w:hint="default"/>
      </w:rPr>
    </w:lvl>
    <w:lvl w:ilvl="3" w:tplc="04130001" w:tentative="1">
      <w:start w:val="1"/>
      <w:numFmt w:val="bullet"/>
      <w:lvlText w:val=""/>
      <w:lvlJc w:val="left"/>
      <w:pPr>
        <w:tabs>
          <w:tab w:val="num" w:pos="3780"/>
        </w:tabs>
        <w:ind w:left="3780" w:hanging="360"/>
      </w:pPr>
      <w:rPr>
        <w:rFonts w:ascii="Symbol" w:hAnsi="Symbol" w:hint="default"/>
      </w:rPr>
    </w:lvl>
    <w:lvl w:ilvl="4" w:tplc="04130003" w:tentative="1">
      <w:start w:val="1"/>
      <w:numFmt w:val="bullet"/>
      <w:lvlText w:val="o"/>
      <w:lvlJc w:val="left"/>
      <w:pPr>
        <w:tabs>
          <w:tab w:val="num" w:pos="4500"/>
        </w:tabs>
        <w:ind w:left="4500" w:hanging="360"/>
      </w:pPr>
      <w:rPr>
        <w:rFonts w:ascii="Courier New" w:hAnsi="Courier New" w:cs="Courier New" w:hint="default"/>
      </w:rPr>
    </w:lvl>
    <w:lvl w:ilvl="5" w:tplc="04130005" w:tentative="1">
      <w:start w:val="1"/>
      <w:numFmt w:val="bullet"/>
      <w:lvlText w:val=""/>
      <w:lvlJc w:val="left"/>
      <w:pPr>
        <w:tabs>
          <w:tab w:val="num" w:pos="5220"/>
        </w:tabs>
        <w:ind w:left="5220" w:hanging="360"/>
      </w:pPr>
      <w:rPr>
        <w:rFonts w:ascii="Wingdings" w:hAnsi="Wingdings" w:hint="default"/>
      </w:rPr>
    </w:lvl>
    <w:lvl w:ilvl="6" w:tplc="04130001" w:tentative="1">
      <w:start w:val="1"/>
      <w:numFmt w:val="bullet"/>
      <w:lvlText w:val=""/>
      <w:lvlJc w:val="left"/>
      <w:pPr>
        <w:tabs>
          <w:tab w:val="num" w:pos="5940"/>
        </w:tabs>
        <w:ind w:left="5940" w:hanging="360"/>
      </w:pPr>
      <w:rPr>
        <w:rFonts w:ascii="Symbol" w:hAnsi="Symbol" w:hint="default"/>
      </w:rPr>
    </w:lvl>
    <w:lvl w:ilvl="7" w:tplc="04130003" w:tentative="1">
      <w:start w:val="1"/>
      <w:numFmt w:val="bullet"/>
      <w:lvlText w:val="o"/>
      <w:lvlJc w:val="left"/>
      <w:pPr>
        <w:tabs>
          <w:tab w:val="num" w:pos="6660"/>
        </w:tabs>
        <w:ind w:left="6660" w:hanging="360"/>
      </w:pPr>
      <w:rPr>
        <w:rFonts w:ascii="Courier New" w:hAnsi="Courier New" w:cs="Courier New" w:hint="default"/>
      </w:rPr>
    </w:lvl>
    <w:lvl w:ilvl="8" w:tplc="0413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3ADC4B6A"/>
    <w:multiLevelType w:val="singleLevel"/>
    <w:tmpl w:val="E95C23B4"/>
    <w:lvl w:ilvl="0">
      <w:start w:val="2"/>
      <w:numFmt w:val="bullet"/>
      <w:lvlText w:val=""/>
      <w:lvlJc w:val="left"/>
      <w:pPr>
        <w:tabs>
          <w:tab w:val="num" w:pos="720"/>
        </w:tabs>
        <w:ind w:left="720" w:hanging="360"/>
      </w:pPr>
      <w:rPr>
        <w:rFonts w:ascii="Symbol" w:hAnsi="Symbol" w:hint="default"/>
      </w:rPr>
    </w:lvl>
  </w:abstractNum>
  <w:abstractNum w:abstractNumId="22" w15:restartNumberingAfterBreak="0">
    <w:nsid w:val="41910D63"/>
    <w:multiLevelType w:val="singleLevel"/>
    <w:tmpl w:val="BE288EDE"/>
    <w:lvl w:ilvl="0">
      <w:start w:val="1"/>
      <w:numFmt w:val="bullet"/>
      <w:lvlText w:val="-"/>
      <w:lvlJc w:val="left"/>
      <w:pPr>
        <w:tabs>
          <w:tab w:val="num" w:pos="720"/>
        </w:tabs>
        <w:ind w:left="720" w:hanging="360"/>
      </w:pPr>
      <w:rPr>
        <w:rFonts w:hint="default"/>
      </w:rPr>
    </w:lvl>
  </w:abstractNum>
  <w:abstractNum w:abstractNumId="23" w15:restartNumberingAfterBreak="0">
    <w:nsid w:val="428113D7"/>
    <w:multiLevelType w:val="singleLevel"/>
    <w:tmpl w:val="BE288EDE"/>
    <w:lvl w:ilvl="0">
      <w:start w:val="1"/>
      <w:numFmt w:val="bullet"/>
      <w:lvlText w:val="-"/>
      <w:lvlJc w:val="left"/>
      <w:pPr>
        <w:tabs>
          <w:tab w:val="num" w:pos="720"/>
        </w:tabs>
        <w:ind w:left="720" w:hanging="360"/>
      </w:pPr>
      <w:rPr>
        <w:rFonts w:hint="default"/>
      </w:rPr>
    </w:lvl>
  </w:abstractNum>
  <w:abstractNum w:abstractNumId="24" w15:restartNumberingAfterBreak="0">
    <w:nsid w:val="449975B7"/>
    <w:multiLevelType w:val="multilevel"/>
    <w:tmpl w:val="9C8E63A2"/>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67A70CA"/>
    <w:multiLevelType w:val="multilevel"/>
    <w:tmpl w:val="86DC335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FA067A"/>
    <w:multiLevelType w:val="singleLevel"/>
    <w:tmpl w:val="BE288EDE"/>
    <w:lvl w:ilvl="0">
      <w:start w:val="1"/>
      <w:numFmt w:val="bullet"/>
      <w:lvlText w:val="-"/>
      <w:lvlJc w:val="left"/>
      <w:pPr>
        <w:tabs>
          <w:tab w:val="num" w:pos="720"/>
        </w:tabs>
        <w:ind w:left="720" w:hanging="360"/>
      </w:pPr>
      <w:rPr>
        <w:rFonts w:hint="default"/>
      </w:rPr>
    </w:lvl>
  </w:abstractNum>
  <w:abstractNum w:abstractNumId="27" w15:restartNumberingAfterBreak="0">
    <w:nsid w:val="48BF01B2"/>
    <w:multiLevelType w:val="hybridMultilevel"/>
    <w:tmpl w:val="77A2F416"/>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9797595"/>
    <w:multiLevelType w:val="singleLevel"/>
    <w:tmpl w:val="30547F90"/>
    <w:lvl w:ilvl="0">
      <w:start w:val="1"/>
      <w:numFmt w:val="decimal"/>
      <w:lvlText w:val="%1."/>
      <w:lvlJc w:val="left"/>
      <w:pPr>
        <w:tabs>
          <w:tab w:val="num" w:pos="720"/>
        </w:tabs>
        <w:ind w:left="720" w:hanging="360"/>
      </w:pPr>
      <w:rPr>
        <w:rFonts w:hint="default"/>
      </w:rPr>
    </w:lvl>
  </w:abstractNum>
  <w:abstractNum w:abstractNumId="29" w15:restartNumberingAfterBreak="0">
    <w:nsid w:val="4ABD6B19"/>
    <w:multiLevelType w:val="singleLevel"/>
    <w:tmpl w:val="BE288EDE"/>
    <w:lvl w:ilvl="0">
      <w:start w:val="1"/>
      <w:numFmt w:val="bullet"/>
      <w:lvlText w:val="-"/>
      <w:lvlJc w:val="left"/>
      <w:pPr>
        <w:tabs>
          <w:tab w:val="num" w:pos="720"/>
        </w:tabs>
        <w:ind w:left="720" w:hanging="360"/>
      </w:pPr>
      <w:rPr>
        <w:rFonts w:hint="default"/>
      </w:rPr>
    </w:lvl>
  </w:abstractNum>
  <w:abstractNum w:abstractNumId="30" w15:restartNumberingAfterBreak="0">
    <w:nsid w:val="4B567005"/>
    <w:multiLevelType w:val="singleLevel"/>
    <w:tmpl w:val="BE288EDE"/>
    <w:lvl w:ilvl="0">
      <w:start w:val="1"/>
      <w:numFmt w:val="bullet"/>
      <w:lvlText w:val="-"/>
      <w:lvlJc w:val="left"/>
      <w:pPr>
        <w:tabs>
          <w:tab w:val="num" w:pos="720"/>
        </w:tabs>
        <w:ind w:left="720" w:hanging="360"/>
      </w:pPr>
      <w:rPr>
        <w:rFonts w:hint="default"/>
      </w:rPr>
    </w:lvl>
  </w:abstractNum>
  <w:abstractNum w:abstractNumId="31" w15:restartNumberingAfterBreak="0">
    <w:nsid w:val="4D1A1E52"/>
    <w:multiLevelType w:val="singleLevel"/>
    <w:tmpl w:val="BE288EDE"/>
    <w:lvl w:ilvl="0">
      <w:start w:val="1"/>
      <w:numFmt w:val="bullet"/>
      <w:lvlText w:val="-"/>
      <w:lvlJc w:val="left"/>
      <w:pPr>
        <w:tabs>
          <w:tab w:val="num" w:pos="720"/>
        </w:tabs>
        <w:ind w:left="720" w:hanging="360"/>
      </w:pPr>
      <w:rPr>
        <w:rFonts w:hint="default"/>
      </w:rPr>
    </w:lvl>
  </w:abstractNum>
  <w:abstractNum w:abstractNumId="32" w15:restartNumberingAfterBreak="0">
    <w:nsid w:val="4DAE6126"/>
    <w:multiLevelType w:val="hybridMultilevel"/>
    <w:tmpl w:val="05AC1360"/>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4E9C7734"/>
    <w:multiLevelType w:val="multilevel"/>
    <w:tmpl w:val="CF5C92D0"/>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0AB67A4"/>
    <w:multiLevelType w:val="singleLevel"/>
    <w:tmpl w:val="BE288EDE"/>
    <w:lvl w:ilvl="0">
      <w:start w:val="1"/>
      <w:numFmt w:val="bullet"/>
      <w:lvlText w:val="-"/>
      <w:lvlJc w:val="left"/>
      <w:pPr>
        <w:tabs>
          <w:tab w:val="num" w:pos="720"/>
        </w:tabs>
        <w:ind w:left="720" w:hanging="360"/>
      </w:pPr>
      <w:rPr>
        <w:rFonts w:hint="default"/>
      </w:rPr>
    </w:lvl>
  </w:abstractNum>
  <w:abstractNum w:abstractNumId="35" w15:restartNumberingAfterBreak="0">
    <w:nsid w:val="53773951"/>
    <w:multiLevelType w:val="multilevel"/>
    <w:tmpl w:val="24CAD292"/>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AD26CD2"/>
    <w:multiLevelType w:val="multilevel"/>
    <w:tmpl w:val="2536E92A"/>
    <w:lvl w:ilvl="0">
      <w:start w:val="1"/>
      <w:numFmt w:val="bullet"/>
      <w:lvlText w:val=""/>
      <w:lvlJc w:val="left"/>
      <w:pPr>
        <w:tabs>
          <w:tab w:val="num" w:pos="360"/>
        </w:tabs>
        <w:ind w:left="357" w:hanging="357"/>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B871B4"/>
    <w:multiLevelType w:val="multilevel"/>
    <w:tmpl w:val="AB42AE2E"/>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15D6F65"/>
    <w:multiLevelType w:val="singleLevel"/>
    <w:tmpl w:val="BE288EDE"/>
    <w:lvl w:ilvl="0">
      <w:start w:val="1"/>
      <w:numFmt w:val="bullet"/>
      <w:lvlText w:val="-"/>
      <w:lvlJc w:val="left"/>
      <w:pPr>
        <w:tabs>
          <w:tab w:val="num" w:pos="720"/>
        </w:tabs>
        <w:ind w:left="720" w:hanging="360"/>
      </w:pPr>
      <w:rPr>
        <w:rFonts w:hint="default"/>
      </w:rPr>
    </w:lvl>
  </w:abstractNum>
  <w:abstractNum w:abstractNumId="39" w15:restartNumberingAfterBreak="0">
    <w:nsid w:val="64182D7F"/>
    <w:multiLevelType w:val="multilevel"/>
    <w:tmpl w:val="5E900F34"/>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5BD508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643557C"/>
    <w:multiLevelType w:val="singleLevel"/>
    <w:tmpl w:val="BE288EDE"/>
    <w:lvl w:ilvl="0">
      <w:start w:val="1"/>
      <w:numFmt w:val="bullet"/>
      <w:lvlText w:val="-"/>
      <w:lvlJc w:val="left"/>
      <w:pPr>
        <w:tabs>
          <w:tab w:val="num" w:pos="720"/>
        </w:tabs>
        <w:ind w:left="720" w:hanging="360"/>
      </w:pPr>
      <w:rPr>
        <w:rFonts w:hint="default"/>
      </w:rPr>
    </w:lvl>
  </w:abstractNum>
  <w:abstractNum w:abstractNumId="42" w15:restartNumberingAfterBreak="0">
    <w:nsid w:val="67057CB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E3F358E"/>
    <w:multiLevelType w:val="multilevel"/>
    <w:tmpl w:val="6E5643AE"/>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F893A24"/>
    <w:multiLevelType w:val="hybridMultilevel"/>
    <w:tmpl w:val="407071B8"/>
    <w:lvl w:ilvl="0" w:tplc="04130001">
      <w:start w:val="1"/>
      <w:numFmt w:val="bullet"/>
      <w:lvlText w:val=""/>
      <w:lvlJc w:val="left"/>
      <w:pPr>
        <w:tabs>
          <w:tab w:val="num" w:pos="1560"/>
        </w:tabs>
        <w:ind w:left="1560" w:hanging="360"/>
      </w:pPr>
      <w:rPr>
        <w:rFonts w:ascii="Symbol" w:hAnsi="Symbol" w:hint="default"/>
      </w:rPr>
    </w:lvl>
    <w:lvl w:ilvl="1" w:tplc="04130003" w:tentative="1">
      <w:start w:val="1"/>
      <w:numFmt w:val="bullet"/>
      <w:lvlText w:val="o"/>
      <w:lvlJc w:val="left"/>
      <w:pPr>
        <w:tabs>
          <w:tab w:val="num" w:pos="2280"/>
        </w:tabs>
        <w:ind w:left="2280" w:hanging="360"/>
      </w:pPr>
      <w:rPr>
        <w:rFonts w:ascii="Courier New" w:hAnsi="Courier New" w:cs="Courier New" w:hint="default"/>
      </w:rPr>
    </w:lvl>
    <w:lvl w:ilvl="2" w:tplc="04130005" w:tentative="1">
      <w:start w:val="1"/>
      <w:numFmt w:val="bullet"/>
      <w:lvlText w:val=""/>
      <w:lvlJc w:val="left"/>
      <w:pPr>
        <w:tabs>
          <w:tab w:val="num" w:pos="3000"/>
        </w:tabs>
        <w:ind w:left="3000" w:hanging="360"/>
      </w:pPr>
      <w:rPr>
        <w:rFonts w:ascii="Wingdings" w:hAnsi="Wingdings" w:hint="default"/>
      </w:rPr>
    </w:lvl>
    <w:lvl w:ilvl="3" w:tplc="04130001" w:tentative="1">
      <w:start w:val="1"/>
      <w:numFmt w:val="bullet"/>
      <w:lvlText w:val=""/>
      <w:lvlJc w:val="left"/>
      <w:pPr>
        <w:tabs>
          <w:tab w:val="num" w:pos="3720"/>
        </w:tabs>
        <w:ind w:left="3720" w:hanging="360"/>
      </w:pPr>
      <w:rPr>
        <w:rFonts w:ascii="Symbol" w:hAnsi="Symbol" w:hint="default"/>
      </w:rPr>
    </w:lvl>
    <w:lvl w:ilvl="4" w:tplc="04130003" w:tentative="1">
      <w:start w:val="1"/>
      <w:numFmt w:val="bullet"/>
      <w:lvlText w:val="o"/>
      <w:lvlJc w:val="left"/>
      <w:pPr>
        <w:tabs>
          <w:tab w:val="num" w:pos="4440"/>
        </w:tabs>
        <w:ind w:left="4440" w:hanging="360"/>
      </w:pPr>
      <w:rPr>
        <w:rFonts w:ascii="Courier New" w:hAnsi="Courier New" w:cs="Courier New" w:hint="default"/>
      </w:rPr>
    </w:lvl>
    <w:lvl w:ilvl="5" w:tplc="04130005" w:tentative="1">
      <w:start w:val="1"/>
      <w:numFmt w:val="bullet"/>
      <w:lvlText w:val=""/>
      <w:lvlJc w:val="left"/>
      <w:pPr>
        <w:tabs>
          <w:tab w:val="num" w:pos="5160"/>
        </w:tabs>
        <w:ind w:left="5160" w:hanging="360"/>
      </w:pPr>
      <w:rPr>
        <w:rFonts w:ascii="Wingdings" w:hAnsi="Wingdings" w:hint="default"/>
      </w:rPr>
    </w:lvl>
    <w:lvl w:ilvl="6" w:tplc="04130001" w:tentative="1">
      <w:start w:val="1"/>
      <w:numFmt w:val="bullet"/>
      <w:lvlText w:val=""/>
      <w:lvlJc w:val="left"/>
      <w:pPr>
        <w:tabs>
          <w:tab w:val="num" w:pos="5880"/>
        </w:tabs>
        <w:ind w:left="5880" w:hanging="360"/>
      </w:pPr>
      <w:rPr>
        <w:rFonts w:ascii="Symbol" w:hAnsi="Symbol" w:hint="default"/>
      </w:rPr>
    </w:lvl>
    <w:lvl w:ilvl="7" w:tplc="04130003" w:tentative="1">
      <w:start w:val="1"/>
      <w:numFmt w:val="bullet"/>
      <w:lvlText w:val="o"/>
      <w:lvlJc w:val="left"/>
      <w:pPr>
        <w:tabs>
          <w:tab w:val="num" w:pos="6600"/>
        </w:tabs>
        <w:ind w:left="6600" w:hanging="360"/>
      </w:pPr>
      <w:rPr>
        <w:rFonts w:ascii="Courier New" w:hAnsi="Courier New" w:cs="Courier New" w:hint="default"/>
      </w:rPr>
    </w:lvl>
    <w:lvl w:ilvl="8" w:tplc="04130005" w:tentative="1">
      <w:start w:val="1"/>
      <w:numFmt w:val="bullet"/>
      <w:lvlText w:val=""/>
      <w:lvlJc w:val="left"/>
      <w:pPr>
        <w:tabs>
          <w:tab w:val="num" w:pos="7320"/>
        </w:tabs>
        <w:ind w:left="7320" w:hanging="360"/>
      </w:pPr>
      <w:rPr>
        <w:rFonts w:ascii="Wingdings" w:hAnsi="Wingdings" w:hint="default"/>
      </w:rPr>
    </w:lvl>
  </w:abstractNum>
  <w:abstractNum w:abstractNumId="45" w15:restartNumberingAfterBreak="0">
    <w:nsid w:val="72C377EC"/>
    <w:multiLevelType w:val="multilevel"/>
    <w:tmpl w:val="E518584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FB328B"/>
    <w:multiLevelType w:val="singleLevel"/>
    <w:tmpl w:val="74EE68F8"/>
    <w:lvl w:ilvl="0">
      <w:start w:val="1"/>
      <w:numFmt w:val="decimal"/>
      <w:lvlText w:val="%1."/>
      <w:lvlJc w:val="left"/>
      <w:pPr>
        <w:tabs>
          <w:tab w:val="num" w:pos="720"/>
        </w:tabs>
        <w:ind w:left="720" w:hanging="360"/>
      </w:pPr>
      <w:rPr>
        <w:rFonts w:hint="default"/>
      </w:rPr>
    </w:lvl>
  </w:abstractNum>
  <w:abstractNum w:abstractNumId="47" w15:restartNumberingAfterBreak="0">
    <w:nsid w:val="7E0A26E6"/>
    <w:multiLevelType w:val="singleLevel"/>
    <w:tmpl w:val="BE288EDE"/>
    <w:lvl w:ilvl="0">
      <w:start w:val="1"/>
      <w:numFmt w:val="bullet"/>
      <w:lvlText w:val="-"/>
      <w:lvlJc w:val="left"/>
      <w:pPr>
        <w:tabs>
          <w:tab w:val="num" w:pos="720"/>
        </w:tabs>
        <w:ind w:left="720" w:hanging="360"/>
      </w:pPr>
      <w:rPr>
        <w:rFonts w:hint="default"/>
      </w:rPr>
    </w:lvl>
  </w:abstractNum>
  <w:abstractNum w:abstractNumId="48" w15:restartNumberingAfterBreak="0">
    <w:nsid w:val="7E763B19"/>
    <w:multiLevelType w:val="singleLevel"/>
    <w:tmpl w:val="BE288EDE"/>
    <w:lvl w:ilvl="0">
      <w:start w:val="1"/>
      <w:numFmt w:val="bullet"/>
      <w:lvlText w:val="-"/>
      <w:lvlJc w:val="left"/>
      <w:pPr>
        <w:tabs>
          <w:tab w:val="num" w:pos="720"/>
        </w:tabs>
        <w:ind w:left="720" w:hanging="360"/>
      </w:pPr>
      <w:rPr>
        <w:rFonts w:hint="default"/>
      </w:rPr>
    </w:lvl>
  </w:abstractNum>
  <w:abstractNum w:abstractNumId="49" w15:restartNumberingAfterBreak="0">
    <w:nsid w:val="7E862DB2"/>
    <w:multiLevelType w:val="multilevel"/>
    <w:tmpl w:val="907C4B1A"/>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ED206C5"/>
    <w:multiLevelType w:val="hybridMultilevel"/>
    <w:tmpl w:val="03A8ADA0"/>
    <w:lvl w:ilvl="0" w:tplc="0413000F">
      <w:start w:val="1"/>
      <w:numFmt w:val="decimal"/>
      <w:lvlText w:val="%1."/>
      <w:lvlJc w:val="left"/>
      <w:pPr>
        <w:tabs>
          <w:tab w:val="num" w:pos="1428"/>
        </w:tabs>
        <w:ind w:left="1428" w:hanging="360"/>
      </w:pPr>
    </w:lvl>
    <w:lvl w:ilvl="1" w:tplc="04130001">
      <w:start w:val="1"/>
      <w:numFmt w:val="bullet"/>
      <w:lvlText w:val=""/>
      <w:lvlJc w:val="left"/>
      <w:pPr>
        <w:tabs>
          <w:tab w:val="num" w:pos="2148"/>
        </w:tabs>
        <w:ind w:left="2148" w:hanging="360"/>
      </w:pPr>
      <w:rPr>
        <w:rFonts w:ascii="Symbol" w:hAnsi="Symbol" w:hint="default"/>
      </w:rPr>
    </w:lvl>
    <w:lvl w:ilvl="2" w:tplc="0413001B" w:tentative="1">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num w:numId="1">
    <w:abstractNumId w:val="5"/>
  </w:num>
  <w:num w:numId="2">
    <w:abstractNumId w:val="2"/>
  </w:num>
  <w:num w:numId="3">
    <w:abstractNumId w:val="32"/>
  </w:num>
  <w:num w:numId="4">
    <w:abstractNumId w:val="50"/>
  </w:num>
  <w:num w:numId="5">
    <w:abstractNumId w:val="10"/>
  </w:num>
  <w:num w:numId="6">
    <w:abstractNumId w:val="12"/>
  </w:num>
  <w:num w:numId="7">
    <w:abstractNumId w:val="44"/>
  </w:num>
  <w:num w:numId="8">
    <w:abstractNumId w:val="20"/>
  </w:num>
  <w:num w:numId="9">
    <w:abstractNumId w:val="27"/>
  </w:num>
  <w:num w:numId="10">
    <w:abstractNumId w:val="3"/>
  </w:num>
  <w:num w:numId="11">
    <w:abstractNumId w:val="43"/>
  </w:num>
  <w:num w:numId="12">
    <w:abstractNumId w:val="49"/>
  </w:num>
  <w:num w:numId="13">
    <w:abstractNumId w:val="36"/>
  </w:num>
  <w:num w:numId="14">
    <w:abstractNumId w:val="11"/>
  </w:num>
  <w:num w:numId="15">
    <w:abstractNumId w:val="25"/>
  </w:num>
  <w:num w:numId="16">
    <w:abstractNumId w:val="37"/>
  </w:num>
  <w:num w:numId="17">
    <w:abstractNumId w:val="39"/>
  </w:num>
  <w:num w:numId="18">
    <w:abstractNumId w:val="24"/>
  </w:num>
  <w:num w:numId="19">
    <w:abstractNumId w:val="33"/>
  </w:num>
  <w:num w:numId="20">
    <w:abstractNumId w:val="35"/>
  </w:num>
  <w:num w:numId="21">
    <w:abstractNumId w:val="45"/>
  </w:num>
  <w:num w:numId="22">
    <w:abstractNumId w:val="4"/>
  </w:num>
  <w:num w:numId="23">
    <w:abstractNumId w:val="15"/>
  </w:num>
  <w:num w:numId="24">
    <w:abstractNumId w:val="18"/>
  </w:num>
  <w:num w:numId="25">
    <w:abstractNumId w:val="40"/>
  </w:num>
  <w:num w:numId="26">
    <w:abstractNumId w:val="9"/>
  </w:num>
  <w:num w:numId="27">
    <w:abstractNumId w:val="42"/>
  </w:num>
  <w:num w:numId="28">
    <w:abstractNumId w:val="8"/>
  </w:num>
  <w:num w:numId="29">
    <w:abstractNumId w:val="7"/>
  </w:num>
  <w:num w:numId="30">
    <w:abstractNumId w:val="21"/>
  </w:num>
  <w:num w:numId="31">
    <w:abstractNumId w:val="6"/>
  </w:num>
  <w:num w:numId="32">
    <w:abstractNumId w:val="46"/>
  </w:num>
  <w:num w:numId="33">
    <w:abstractNumId w:val="28"/>
  </w:num>
  <w:num w:numId="34">
    <w:abstractNumId w:val="16"/>
  </w:num>
  <w:num w:numId="35">
    <w:abstractNumId w:val="1"/>
  </w:num>
  <w:num w:numId="36">
    <w:abstractNumId w:val="38"/>
  </w:num>
  <w:num w:numId="37">
    <w:abstractNumId w:val="17"/>
  </w:num>
  <w:num w:numId="38">
    <w:abstractNumId w:val="41"/>
  </w:num>
  <w:num w:numId="39">
    <w:abstractNumId w:val="22"/>
  </w:num>
  <w:num w:numId="40">
    <w:abstractNumId w:val="23"/>
  </w:num>
  <w:num w:numId="41">
    <w:abstractNumId w:val="34"/>
  </w:num>
  <w:num w:numId="42">
    <w:abstractNumId w:val="30"/>
  </w:num>
  <w:num w:numId="43">
    <w:abstractNumId w:val="29"/>
  </w:num>
  <w:num w:numId="44">
    <w:abstractNumId w:val="19"/>
  </w:num>
  <w:num w:numId="45">
    <w:abstractNumId w:val="26"/>
  </w:num>
  <w:num w:numId="46">
    <w:abstractNumId w:val="31"/>
  </w:num>
  <w:num w:numId="47">
    <w:abstractNumId w:val="48"/>
  </w:num>
  <w:num w:numId="48">
    <w:abstractNumId w:val="47"/>
  </w:num>
  <w:num w:numId="49">
    <w:abstractNumId w:val="0"/>
  </w:num>
  <w:num w:numId="50">
    <w:abstractNumId w:val="14"/>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1D"/>
    <w:rsid w:val="00034908"/>
    <w:rsid w:val="00130B4C"/>
    <w:rsid w:val="00231CF5"/>
    <w:rsid w:val="00374F88"/>
    <w:rsid w:val="0049031F"/>
    <w:rsid w:val="004F04E5"/>
    <w:rsid w:val="00552ACB"/>
    <w:rsid w:val="0064371D"/>
    <w:rsid w:val="007532D2"/>
    <w:rsid w:val="008109A9"/>
    <w:rsid w:val="00813DB3"/>
    <w:rsid w:val="00880859"/>
    <w:rsid w:val="008A1B0B"/>
    <w:rsid w:val="009B0D42"/>
    <w:rsid w:val="00AB6080"/>
    <w:rsid w:val="00AD1C38"/>
    <w:rsid w:val="00B167C3"/>
    <w:rsid w:val="00C0524A"/>
    <w:rsid w:val="00C07C00"/>
    <w:rsid w:val="00D51839"/>
    <w:rsid w:val="00E86A90"/>
    <w:rsid w:val="00EC52DE"/>
    <w:rsid w:val="00FC3DFD"/>
    <w:rsid w:val="724C80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D5BD3"/>
  <w15:chartTrackingRefBased/>
  <w15:docId w15:val="{A0033ABB-0B49-4056-A05B-3E590D84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Tekst"/>
    <w:qFormat/>
    <w:rsid w:val="00130B4C"/>
    <w:pPr>
      <w:autoSpaceDE w:val="0"/>
      <w:autoSpaceDN w:val="0"/>
      <w:adjustRightInd w:val="0"/>
      <w:spacing w:line="288" w:lineRule="auto"/>
      <w:textAlignment w:val="center"/>
    </w:pPr>
    <w:rPr>
      <w:rFonts w:ascii="Open Sans" w:hAnsi="Open Sans" w:cs="Open Sans"/>
      <w:color w:val="00517C"/>
      <w:sz w:val="18"/>
      <w:szCs w:val="18"/>
    </w:rPr>
  </w:style>
  <w:style w:type="paragraph" w:styleId="Kop1">
    <w:name w:val="heading 1"/>
    <w:basedOn w:val="Basisalinea"/>
    <w:next w:val="Standaard"/>
    <w:link w:val="Kop1Char"/>
    <w:qFormat/>
    <w:rsid w:val="00130B4C"/>
    <w:pPr>
      <w:outlineLvl w:val="0"/>
    </w:pPr>
    <w:rPr>
      <w:rFonts w:ascii="OfficinaSans-Bold" w:hAnsi="OfficinaSans-Bold" w:cs="OfficinaSans-Bold"/>
      <w:b/>
      <w:bCs/>
      <w:caps/>
      <w:color w:val="00517C"/>
      <w:sz w:val="38"/>
      <w:szCs w:val="38"/>
      <w:lang w:val="en-US"/>
    </w:rPr>
  </w:style>
  <w:style w:type="paragraph" w:styleId="Kop2">
    <w:name w:val="heading 2"/>
    <w:basedOn w:val="Basisalinea"/>
    <w:next w:val="Standaard"/>
    <w:link w:val="Kop2Char"/>
    <w:uiPriority w:val="9"/>
    <w:unhideWhenUsed/>
    <w:qFormat/>
    <w:rsid w:val="00130B4C"/>
    <w:pPr>
      <w:outlineLvl w:val="1"/>
    </w:pPr>
    <w:rPr>
      <w:rFonts w:ascii="OfficinaSans-Bold" w:hAnsi="OfficinaSans-Bold" w:cs="OfficinaSans-Bold"/>
      <w:b/>
      <w:bCs/>
      <w:color w:val="CBBA16"/>
      <w:sz w:val="32"/>
      <w:szCs w:val="32"/>
      <w:lang w:val="en-US"/>
    </w:rPr>
  </w:style>
  <w:style w:type="paragraph" w:styleId="Kop3">
    <w:name w:val="heading 3"/>
    <w:basedOn w:val="Basisalinea"/>
    <w:next w:val="Standaard"/>
    <w:link w:val="Kop3Char"/>
    <w:uiPriority w:val="9"/>
    <w:unhideWhenUsed/>
    <w:qFormat/>
    <w:rsid w:val="00130B4C"/>
    <w:pPr>
      <w:outlineLvl w:val="2"/>
    </w:pPr>
    <w:rPr>
      <w:rFonts w:ascii="OfficinaSans-Bold" w:hAnsi="OfficinaSans-Bold" w:cs="OfficinaSans-Bold"/>
      <w:b/>
      <w:bCs/>
      <w:caps/>
      <w:color w:val="00517C"/>
      <w:sz w:val="22"/>
      <w:szCs w:val="22"/>
      <w:lang w:val="en-US"/>
    </w:rPr>
  </w:style>
  <w:style w:type="paragraph" w:styleId="Kop4">
    <w:name w:val="heading 4"/>
    <w:basedOn w:val="Standaard"/>
    <w:next w:val="Standaard"/>
    <w:link w:val="Kop4Char"/>
    <w:qFormat/>
    <w:rsid w:val="0064371D"/>
    <w:pPr>
      <w:keepNext/>
      <w:autoSpaceDE/>
      <w:autoSpaceDN/>
      <w:adjustRightInd/>
      <w:spacing w:line="240" w:lineRule="auto"/>
      <w:textAlignment w:val="auto"/>
      <w:outlineLvl w:val="3"/>
    </w:pPr>
    <w:rPr>
      <w:rFonts w:ascii="Times New Roman" w:eastAsia="Times New Roman" w:hAnsi="Times New Roman" w:cs="Times New Roman"/>
      <w:b/>
      <w:bCs/>
      <w:color w:val="auto"/>
      <w:sz w:val="26"/>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30B4C"/>
    <w:pPr>
      <w:jc w:val="center"/>
    </w:pPr>
    <w:rPr>
      <w:rFonts w:ascii="ITC Officina Sans Book" w:hAnsi="ITC Officina Sans Book"/>
      <w:b/>
      <w:bCs/>
      <w:color w:val="005070"/>
      <w:sz w:val="72"/>
      <w:szCs w:val="72"/>
    </w:rPr>
  </w:style>
  <w:style w:type="character" w:customStyle="1" w:styleId="TitelChar">
    <w:name w:val="Titel Char"/>
    <w:basedOn w:val="Standaardalinea-lettertype"/>
    <w:link w:val="Titel"/>
    <w:uiPriority w:val="10"/>
    <w:rsid w:val="00130B4C"/>
    <w:rPr>
      <w:rFonts w:ascii="ITC Officina Sans Book" w:hAnsi="ITC Officina Sans Book"/>
      <w:b/>
      <w:bCs/>
      <w:color w:val="005070"/>
      <w:sz w:val="72"/>
      <w:szCs w:val="72"/>
    </w:rPr>
  </w:style>
  <w:style w:type="character" w:customStyle="1" w:styleId="Kop1Char">
    <w:name w:val="Kop 1 Char"/>
    <w:basedOn w:val="Standaardalinea-lettertype"/>
    <w:link w:val="Kop1"/>
    <w:uiPriority w:val="9"/>
    <w:rsid w:val="00130B4C"/>
    <w:rPr>
      <w:rFonts w:ascii="OfficinaSans-Bold" w:hAnsi="OfficinaSans-Bold" w:cs="OfficinaSans-Bold"/>
      <w:b/>
      <w:bCs/>
      <w:caps/>
      <w:color w:val="00517C"/>
      <w:sz w:val="38"/>
      <w:szCs w:val="38"/>
      <w:lang w:val="en-US"/>
    </w:rPr>
  </w:style>
  <w:style w:type="character" w:customStyle="1" w:styleId="Kop2Char">
    <w:name w:val="Kop 2 Char"/>
    <w:basedOn w:val="Standaardalinea-lettertype"/>
    <w:link w:val="Kop2"/>
    <w:uiPriority w:val="9"/>
    <w:rsid w:val="00130B4C"/>
    <w:rPr>
      <w:rFonts w:ascii="OfficinaSans-Bold" w:hAnsi="OfficinaSans-Bold" w:cs="OfficinaSans-Bold"/>
      <w:b/>
      <w:bCs/>
      <w:color w:val="CBBA16"/>
      <w:sz w:val="32"/>
      <w:szCs w:val="32"/>
      <w:lang w:val="en-US"/>
    </w:rPr>
  </w:style>
  <w:style w:type="paragraph" w:customStyle="1" w:styleId="Basisalinea">
    <w:name w:val="[Basisalinea]"/>
    <w:basedOn w:val="Standaard"/>
    <w:uiPriority w:val="99"/>
    <w:rsid w:val="004F04E5"/>
    <w:rPr>
      <w:rFonts w:ascii="Minion Pro" w:hAnsi="Minion Pro" w:cs="Minion Pro"/>
      <w:color w:val="000000"/>
      <w:lang w:val="en-GB"/>
    </w:rPr>
  </w:style>
  <w:style w:type="character" w:styleId="Hyperlink">
    <w:name w:val="Hyperlink"/>
    <w:basedOn w:val="Standaardalinea-lettertype"/>
    <w:uiPriority w:val="99"/>
    <w:unhideWhenUsed/>
    <w:rsid w:val="004F04E5"/>
    <w:rPr>
      <w:color w:val="0563C1" w:themeColor="hyperlink"/>
      <w:u w:val="single"/>
    </w:rPr>
  </w:style>
  <w:style w:type="character" w:styleId="Onopgelostemelding">
    <w:name w:val="Unresolved Mention"/>
    <w:basedOn w:val="Standaardalinea-lettertype"/>
    <w:uiPriority w:val="99"/>
    <w:semiHidden/>
    <w:unhideWhenUsed/>
    <w:rsid w:val="004F04E5"/>
    <w:rPr>
      <w:color w:val="605E5C"/>
      <w:shd w:val="clear" w:color="auto" w:fill="E1DFDD"/>
    </w:rPr>
  </w:style>
  <w:style w:type="paragraph" w:styleId="Koptekst">
    <w:name w:val="header"/>
    <w:basedOn w:val="Standaard"/>
    <w:link w:val="KoptekstChar"/>
    <w:uiPriority w:val="99"/>
    <w:unhideWhenUsed/>
    <w:rsid w:val="004F04E5"/>
    <w:pPr>
      <w:tabs>
        <w:tab w:val="center" w:pos="4536"/>
        <w:tab w:val="right" w:pos="9072"/>
      </w:tabs>
    </w:pPr>
  </w:style>
  <w:style w:type="character" w:customStyle="1" w:styleId="KoptekstChar">
    <w:name w:val="Koptekst Char"/>
    <w:basedOn w:val="Standaardalinea-lettertype"/>
    <w:link w:val="Koptekst"/>
    <w:uiPriority w:val="99"/>
    <w:rsid w:val="004F04E5"/>
  </w:style>
  <w:style w:type="paragraph" w:styleId="Voettekst">
    <w:name w:val="footer"/>
    <w:basedOn w:val="Standaard"/>
    <w:link w:val="VoettekstChar"/>
    <w:uiPriority w:val="99"/>
    <w:unhideWhenUsed/>
    <w:rsid w:val="004F04E5"/>
    <w:pPr>
      <w:tabs>
        <w:tab w:val="center" w:pos="4536"/>
        <w:tab w:val="right" w:pos="9072"/>
      </w:tabs>
    </w:pPr>
  </w:style>
  <w:style w:type="character" w:customStyle="1" w:styleId="VoettekstChar">
    <w:name w:val="Voettekst Char"/>
    <w:basedOn w:val="Standaardalinea-lettertype"/>
    <w:link w:val="Voettekst"/>
    <w:uiPriority w:val="99"/>
    <w:rsid w:val="004F04E5"/>
  </w:style>
  <w:style w:type="paragraph" w:styleId="Geenafstand">
    <w:name w:val="No Spacing"/>
    <w:aliases w:val="Tekst intro"/>
    <w:basedOn w:val="Basisalinea"/>
    <w:link w:val="GeenafstandChar"/>
    <w:uiPriority w:val="1"/>
    <w:qFormat/>
    <w:rsid w:val="00130B4C"/>
    <w:rPr>
      <w:rFonts w:ascii="Open Sans" w:hAnsi="Open Sans" w:cs="Open Sans"/>
      <w:b/>
      <w:bCs/>
      <w:color w:val="005070"/>
    </w:rPr>
  </w:style>
  <w:style w:type="character" w:customStyle="1" w:styleId="GeenafstandChar">
    <w:name w:val="Geen afstand Char"/>
    <w:aliases w:val="Tekst intro Char"/>
    <w:basedOn w:val="Standaardalinea-lettertype"/>
    <w:link w:val="Geenafstand"/>
    <w:uiPriority w:val="1"/>
    <w:rsid w:val="00130B4C"/>
    <w:rPr>
      <w:rFonts w:ascii="Open Sans" w:hAnsi="Open Sans" w:cs="Open Sans"/>
      <w:b/>
      <w:bCs/>
      <w:color w:val="005070"/>
      <w:sz w:val="18"/>
      <w:szCs w:val="18"/>
      <w:lang w:val="en-GB"/>
    </w:rPr>
  </w:style>
  <w:style w:type="character" w:customStyle="1" w:styleId="Kop3Char">
    <w:name w:val="Kop 3 Char"/>
    <w:basedOn w:val="Standaardalinea-lettertype"/>
    <w:link w:val="Kop3"/>
    <w:uiPriority w:val="9"/>
    <w:rsid w:val="00130B4C"/>
    <w:rPr>
      <w:rFonts w:ascii="OfficinaSans-Bold" w:hAnsi="OfficinaSans-Bold" w:cs="OfficinaSans-Bold"/>
      <w:b/>
      <w:bCs/>
      <w:caps/>
      <w:color w:val="00517C"/>
      <w:sz w:val="22"/>
      <w:szCs w:val="22"/>
      <w:lang w:val="en-US"/>
    </w:rPr>
  </w:style>
  <w:style w:type="paragraph" w:styleId="Ondertitel">
    <w:name w:val="Subtitle"/>
    <w:basedOn w:val="Kop2"/>
    <w:next w:val="Standaard"/>
    <w:link w:val="OndertitelChar"/>
    <w:uiPriority w:val="11"/>
    <w:qFormat/>
    <w:rsid w:val="00130B4C"/>
  </w:style>
  <w:style w:type="character" w:customStyle="1" w:styleId="OndertitelChar">
    <w:name w:val="Ondertitel Char"/>
    <w:basedOn w:val="Standaardalinea-lettertype"/>
    <w:link w:val="Ondertitel"/>
    <w:uiPriority w:val="11"/>
    <w:rsid w:val="00130B4C"/>
    <w:rPr>
      <w:rFonts w:ascii="OfficinaSans-Bold" w:hAnsi="OfficinaSans-Bold" w:cs="OfficinaSans-Bold"/>
      <w:b/>
      <w:bCs/>
      <w:color w:val="CBBA16"/>
      <w:sz w:val="32"/>
      <w:szCs w:val="32"/>
      <w:lang w:val="en-US"/>
    </w:rPr>
  </w:style>
  <w:style w:type="character" w:styleId="Paginanummer">
    <w:name w:val="page number"/>
    <w:basedOn w:val="Standaardalinea-lettertype"/>
    <w:uiPriority w:val="99"/>
    <w:semiHidden/>
    <w:unhideWhenUsed/>
    <w:rsid w:val="00130B4C"/>
  </w:style>
  <w:style w:type="character" w:styleId="Tekstvantijdelijkeaanduiding">
    <w:name w:val="Placeholder Text"/>
    <w:basedOn w:val="Standaardalinea-lettertype"/>
    <w:uiPriority w:val="99"/>
    <w:semiHidden/>
    <w:rsid w:val="00D51839"/>
    <w:rPr>
      <w:color w:val="808080"/>
    </w:rPr>
  </w:style>
  <w:style w:type="character" w:customStyle="1" w:styleId="Kop4Char">
    <w:name w:val="Kop 4 Char"/>
    <w:basedOn w:val="Standaardalinea-lettertype"/>
    <w:link w:val="Kop4"/>
    <w:rsid w:val="0064371D"/>
    <w:rPr>
      <w:rFonts w:ascii="Times New Roman" w:eastAsia="Times New Roman" w:hAnsi="Times New Roman" w:cs="Times New Roman"/>
      <w:b/>
      <w:bCs/>
      <w:sz w:val="26"/>
      <w:szCs w:val="28"/>
      <w:lang w:eastAsia="nl-NL"/>
    </w:rPr>
  </w:style>
  <w:style w:type="paragraph" w:styleId="Voetnoottekst">
    <w:name w:val="footnote text"/>
    <w:basedOn w:val="Standaard"/>
    <w:link w:val="VoetnoottekstChar"/>
    <w:rsid w:val="0064371D"/>
    <w:pPr>
      <w:autoSpaceDE/>
      <w:autoSpaceDN/>
      <w:adjustRightInd/>
      <w:spacing w:line="240" w:lineRule="auto"/>
      <w:textAlignment w:val="auto"/>
    </w:pPr>
    <w:rPr>
      <w:rFonts w:ascii="Times New Roman" w:eastAsia="Times New Roman" w:hAnsi="Times New Roman" w:cs="Times New Roman"/>
      <w:color w:val="auto"/>
      <w:sz w:val="20"/>
      <w:szCs w:val="20"/>
      <w:lang w:eastAsia="nl-NL"/>
    </w:rPr>
  </w:style>
  <w:style w:type="character" w:customStyle="1" w:styleId="VoetnoottekstChar">
    <w:name w:val="Voetnoottekst Char"/>
    <w:basedOn w:val="Standaardalinea-lettertype"/>
    <w:link w:val="Voetnoottekst"/>
    <w:rsid w:val="0064371D"/>
    <w:rPr>
      <w:rFonts w:ascii="Times New Roman" w:eastAsia="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https://primoschiedam.sharepoint.com/Beleidsgroepen/Bestuurskantoor/Formats/Forms/Beleid/Primo%20-%20Beleid%20forma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2511CE8E324292928ED277BF3E84D4"/>
        <w:category>
          <w:name w:val="Algemeen"/>
          <w:gallery w:val="placeholder"/>
        </w:category>
        <w:types>
          <w:type w:val="bbPlcHdr"/>
        </w:types>
        <w:behaviors>
          <w:behavior w:val="content"/>
        </w:behaviors>
        <w:guid w:val="{11B5D626-0F7B-4C50-82DB-DB728B41BA3A}"/>
      </w:docPartPr>
      <w:docPartBody>
        <w:p w:rsidR="00000000" w:rsidRDefault="00052342">
          <w:pPr>
            <w:pStyle w:val="5B2511CE8E324292928ED277BF3E84D4"/>
          </w:pPr>
          <w:r w:rsidRPr="00F61362">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OfficinaSans-Bold">
    <w:altName w:val="Calibri"/>
    <w:panose1 w:val="00000000000000000000"/>
    <w:charset w:val="00"/>
    <w:family w:val="auto"/>
    <w:notTrueType/>
    <w:pitch w:val="variable"/>
    <w:sig w:usb0="00000003" w:usb1="00000000" w:usb2="00000000" w:usb3="00000000" w:csb0="00000001" w:csb1="00000000"/>
  </w:font>
  <w:font w:name="ITC Officina Sans Book">
    <w:altName w:val="Calibri"/>
    <w:panose1 w:val="00000000000000000000"/>
    <w:charset w:val="00"/>
    <w:family w:val="auto"/>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OfficinaSans-Book">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342"/>
    <w:rsid w:val="000523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5C56739AAE534A5CBDB2F3CB81BFBE92">
    <w:name w:val="5C56739AAE534A5CBDB2F3CB81BFBE92"/>
  </w:style>
  <w:style w:type="paragraph" w:customStyle="1" w:styleId="5B2511CE8E324292928ED277BF3E84D4">
    <w:name w:val="5B2511CE8E324292928ED277BF3E8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um xmlns="d1e42d11-d457-4f3c-a14d-d766d9b45f36">2020-11-20T14:57:35+00:00</Datum>
    <Afzender xmlns="d1e42d11-d457-4f3c-a14d-d766d9b45f36">
      <UserInfo>
        <DisplayName/>
        <AccountId xsi:nil="true"/>
        <AccountType/>
      </UserInfo>
    </Afzender>
    <ol_Department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eid" ma:contentTypeID="0x010100B63B3E685F2475409F43143EE87D8FA302030012B1BA56D40F334FAED0388BE7BE22E0" ma:contentTypeVersion="12" ma:contentTypeDescription="" ma:contentTypeScope="" ma:versionID="f4ba38edaf8a99f5dfa4b2db241f7d8f">
  <xsd:schema xmlns:xsd="http://www.w3.org/2001/XMLSchema" xmlns:xs="http://www.w3.org/2001/XMLSchema" xmlns:p="http://schemas.microsoft.com/office/2006/metadata/properties" xmlns:ns1="http://schemas.microsoft.com/sharepoint/v3" xmlns:ns3="d1e42d11-d457-4f3c-a14d-d766d9b45f36" xmlns:ns4="f8e0fc00-c9ad-4c3b-8af5-e02630802523" targetNamespace="http://schemas.microsoft.com/office/2006/metadata/properties" ma:root="true" ma:fieldsID="681e1b20bc976cedd847bedfd7326303" ns1:_="" ns3:_="" ns4:_="">
    <xsd:import namespace="http://schemas.microsoft.com/sharepoint/v3"/>
    <xsd:import namespace="d1e42d11-d457-4f3c-a14d-d766d9b45f36"/>
    <xsd:import namespace="f8e0fc00-c9ad-4c3b-8af5-e02630802523"/>
    <xsd:element name="properties">
      <xsd:complexType>
        <xsd:sequence>
          <xsd:element name="documentManagement">
            <xsd:complexType>
              <xsd:all>
                <xsd:element ref="ns3:Datum" minOccurs="0"/>
                <xsd:element ref="ns3:Afzender" minOccurs="0"/>
                <xsd:element ref="ns1:ol_Department"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11" nillable="true" ma:displayName="Afdeling" ma:internalName="ol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e42d11-d457-4f3c-a14d-d766d9b45f36" elementFormDefault="qualified">
    <xsd:import namespace="http://schemas.microsoft.com/office/2006/documentManagement/types"/>
    <xsd:import namespace="http://schemas.microsoft.com/office/infopath/2007/PartnerControls"/>
    <xsd:element name="Datum" ma:index="9" nillable="true" ma:displayName="Datum" ma:default="[today]" ma:format="DateOnly" ma:internalName="Datum">
      <xsd:simpleType>
        <xsd:restriction base="dms:DateTime"/>
      </xsd:simpleType>
    </xsd:element>
    <xsd:element name="Afzender" ma:index="10" nillable="true" ma:displayName="Afzender" ma:list="UserInfo" ma:SharePointGroup="0" ma:internalName="Afzend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e0fc00-c9ad-4c3b-8af5-e0263080252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ma:index="8"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CD8F3C-C600-4D32-97B7-6DEFEEFDB865}">
  <ds:schemaRefs>
    <ds:schemaRef ds:uri="http://schemas.microsoft.com/sharepoint/v3/contenttype/forms"/>
  </ds:schemaRefs>
</ds:datastoreItem>
</file>

<file path=customXml/itemProps2.xml><?xml version="1.0" encoding="utf-8"?>
<ds:datastoreItem xmlns:ds="http://schemas.openxmlformats.org/officeDocument/2006/customXml" ds:itemID="{60C1C514-620B-4901-AAAF-2AEBF4679F10}">
  <ds:schemaRefs>
    <ds:schemaRef ds:uri="http://schemas.microsoft.com/office/2006/metadata/properties"/>
    <ds:schemaRef ds:uri="http://schemas.microsoft.com/office/infopath/2007/PartnerControls"/>
    <ds:schemaRef ds:uri="d1e42d11-d457-4f3c-a14d-d766d9b45f36"/>
    <ds:schemaRef ds:uri="http://schemas.microsoft.com/sharepoint/v3"/>
  </ds:schemaRefs>
</ds:datastoreItem>
</file>

<file path=customXml/itemProps3.xml><?xml version="1.0" encoding="utf-8"?>
<ds:datastoreItem xmlns:ds="http://schemas.openxmlformats.org/officeDocument/2006/customXml" ds:itemID="{7E9A2164-E3D2-4592-9D45-7CF9FECA9CD3}">
  <ds:schemaRefs>
    <ds:schemaRef ds:uri="http://schemas.openxmlformats.org/officeDocument/2006/bibliography"/>
  </ds:schemaRefs>
</ds:datastoreItem>
</file>

<file path=customXml/itemProps4.xml><?xml version="1.0" encoding="utf-8"?>
<ds:datastoreItem xmlns:ds="http://schemas.openxmlformats.org/officeDocument/2006/customXml" ds:itemID="{1D08B6D2-64EE-49F1-B4A6-77D6CB215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e42d11-d457-4f3c-a14d-d766d9b45f36"/>
    <ds:schemaRef ds:uri="f8e0fc00-c9ad-4c3b-8af5-e02630802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Primo%20-%20Beleid%20format</Template>
  <TotalTime>7</TotalTime>
  <Pages>13</Pages>
  <Words>3550</Words>
  <Characters>19531</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Meldcode</dc:subject>
  <dc:creator>Nichola Capel</dc:creator>
  <cp:keywords/>
  <dc:description/>
  <cp:lastModifiedBy>Nichola Capel</cp:lastModifiedBy>
  <cp:revision>1</cp:revision>
  <dcterms:created xsi:type="dcterms:W3CDTF">2022-09-27T13:47:00Z</dcterms:created>
  <dcterms:modified xsi:type="dcterms:W3CDTF">2022-09-27T13:56:00Z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0x010100B63B3E685F2475409F43143EE87D8FA302030012B1BA56D40F334FAED0388BE7BE22E0</vt:lpwstr>
  </property>
</Properties>
</file>