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E50FC5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286D2794" wp14:editId="7E942CE8">
            <wp:simplePos x="0" y="0"/>
            <wp:positionH relativeFrom="column">
              <wp:posOffset>147955</wp:posOffset>
            </wp:positionH>
            <wp:positionV relativeFrom="paragraph">
              <wp:posOffset>128905</wp:posOffset>
            </wp:positionV>
            <wp:extent cx="4476750" cy="400050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E50FC5" w:rsidRDefault="00E50FC5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E50FC5" w:rsidRDefault="00E50FC5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E50FC5" w:rsidRDefault="00E50FC5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E50FC5" w:rsidRDefault="00E50FC5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E50FC5" w:rsidRDefault="00E50FC5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CF630C" w:rsidRDefault="00E50FC5" w:rsidP="00E50FC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entury Gothic" w:hAnsi="Century Gothic" w:cs="Century Gothic"/>
          <w:b/>
          <w:sz w:val="48"/>
          <w:szCs w:val="48"/>
        </w:rPr>
      </w:pPr>
      <w:r>
        <w:rPr>
          <w:rFonts w:ascii="Century Gothic" w:hAnsi="Century Gothic" w:cs="Century Gothic"/>
          <w:b/>
          <w:sz w:val="48"/>
          <w:szCs w:val="48"/>
        </w:rPr>
        <w:t xml:space="preserve">   </w:t>
      </w:r>
      <w:r w:rsidR="00CD0D2C">
        <w:rPr>
          <w:rFonts w:ascii="Century Gothic" w:hAnsi="Century Gothic" w:cs="Century Gothic"/>
          <w:b/>
          <w:sz w:val="48"/>
          <w:szCs w:val="48"/>
        </w:rPr>
        <w:t xml:space="preserve">   </w:t>
      </w:r>
      <w:r w:rsidR="002C34EC">
        <w:rPr>
          <w:rFonts w:ascii="Century Gothic" w:hAnsi="Century Gothic" w:cs="Century Gothic"/>
          <w:b/>
          <w:sz w:val="48"/>
          <w:szCs w:val="48"/>
        </w:rPr>
        <w:t xml:space="preserve">      </w:t>
      </w:r>
    </w:p>
    <w:p w:rsidR="00CF630C" w:rsidRDefault="00CF630C" w:rsidP="00E50FC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entury Gothic" w:hAnsi="Century Gothic" w:cs="Century Gothic"/>
          <w:b/>
          <w:sz w:val="48"/>
          <w:szCs w:val="48"/>
        </w:rPr>
      </w:pPr>
    </w:p>
    <w:p w:rsidR="00CF630C" w:rsidRDefault="00556045" w:rsidP="00E50FC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Een school voor opbrengstgericht en boeiend onderwijs.</w:t>
      </w:r>
    </w:p>
    <w:p w:rsidR="00556045" w:rsidRDefault="00556045" w:rsidP="00E50FC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/>
          <w:sz w:val="16"/>
          <w:szCs w:val="16"/>
        </w:rPr>
      </w:pPr>
    </w:p>
    <w:p w:rsidR="00556045" w:rsidRPr="00556045" w:rsidRDefault="00556045" w:rsidP="00E50FC5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/>
          <w:sz w:val="16"/>
          <w:szCs w:val="16"/>
        </w:rPr>
      </w:pPr>
    </w:p>
    <w:p w:rsidR="00DF35C7" w:rsidRPr="005E38FC" w:rsidRDefault="00DF35C7" w:rsidP="00CF63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  <w:r w:rsidRPr="005E38FC">
        <w:rPr>
          <w:rFonts w:ascii="Times New Roman" w:hAnsi="Times New Roman" w:cs="Times New Roman"/>
          <w:b/>
          <w:sz w:val="72"/>
          <w:szCs w:val="72"/>
        </w:rPr>
        <w:t>Pestprotocol de Wilgeroos</w:t>
      </w: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Default="00DF35C7" w:rsidP="00DF35C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</w:rPr>
      </w:pPr>
    </w:p>
    <w:p w:rsidR="00DF35C7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t>Inhoud</w:t>
      </w: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Inleiding</w:t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  <w:t>3</w:t>
      </w: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Voorwaarden</w:t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  <w:t>3</w:t>
      </w: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Pesten, wat is dat?</w:t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  <w:t>3</w:t>
      </w:r>
    </w:p>
    <w:p w:rsidR="00E50FC5" w:rsidRDefault="002C34EC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Hoe gaan we om met pesten</w:t>
      </w:r>
      <w:r w:rsidR="00E50FC5" w:rsidRPr="005E38FC">
        <w:rPr>
          <w:rFonts w:ascii="Times New Roman" w:hAnsi="Times New Roman" w:cs="Times New Roman"/>
        </w:rPr>
        <w:t>?</w:t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  <w:t>3</w:t>
      </w:r>
    </w:p>
    <w:p w:rsidR="00525A39" w:rsidRDefault="00525A3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Signalen van pesterij in de school</w:t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  <w:t>4</w:t>
      </w:r>
    </w:p>
    <w:p w:rsidR="00556045" w:rsidRPr="005E38FC" w:rsidRDefault="0055604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Regels die gelden in alle groepen</w:t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  <w:t>4</w:t>
      </w: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Schoolregels</w:t>
      </w:r>
      <w:r w:rsidR="00556045">
        <w:rPr>
          <w:rFonts w:ascii="Times New Roman" w:hAnsi="Times New Roman" w:cs="Times New Roman"/>
        </w:rPr>
        <w:t>,</w:t>
      </w:r>
      <w:r w:rsidR="00525A39">
        <w:rPr>
          <w:rFonts w:ascii="Times New Roman" w:hAnsi="Times New Roman" w:cs="Times New Roman"/>
        </w:rPr>
        <w:t xml:space="preserve"> groepsregels en</w:t>
      </w:r>
      <w:r w:rsidR="00556045">
        <w:rPr>
          <w:rFonts w:ascii="Times New Roman" w:hAnsi="Times New Roman" w:cs="Times New Roman"/>
        </w:rPr>
        <w:t xml:space="preserve"> plein</w:t>
      </w:r>
      <w:r w:rsidR="00525A39">
        <w:rPr>
          <w:rFonts w:ascii="Times New Roman" w:hAnsi="Times New Roman" w:cs="Times New Roman"/>
        </w:rPr>
        <w:t>regels</w:t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  <w:t>5</w:t>
      </w: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Aanpak van ruzies en pestgedrag in vier stappen</w:t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  <w:t>5</w:t>
      </w: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Consequenties</w:t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  <w:t>6</w:t>
      </w: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Begeleiding van de gepeste leerling</w:t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  <w:t>6</w:t>
      </w:r>
    </w:p>
    <w:p w:rsidR="00E50FC5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 xml:space="preserve">Begeleiding van de </w:t>
      </w:r>
      <w:proofErr w:type="spellStart"/>
      <w:r w:rsidRPr="005E38FC">
        <w:rPr>
          <w:rFonts w:ascii="Times New Roman" w:hAnsi="Times New Roman" w:cs="Times New Roman"/>
        </w:rPr>
        <w:t>pester</w:t>
      </w:r>
      <w:proofErr w:type="spellEnd"/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  <w:t>7</w:t>
      </w:r>
    </w:p>
    <w:p w:rsidR="00525A39" w:rsidRPr="005E38FC" w:rsidRDefault="00525A3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Adviezen aan ouders van onze school</w:t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  <w:t>7</w:t>
      </w:r>
    </w:p>
    <w:p w:rsidR="00E50FC5" w:rsidRPr="005E38FC" w:rsidRDefault="00525A3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Voor </w:t>
      </w:r>
      <w:r w:rsidR="00E50FC5" w:rsidRPr="005E38FC">
        <w:rPr>
          <w:rFonts w:ascii="Times New Roman" w:hAnsi="Times New Roman" w:cs="Times New Roman"/>
        </w:rPr>
        <w:t>ouders</w:t>
      </w:r>
      <w:r w:rsidR="00C57028" w:rsidRPr="005E38FC">
        <w:rPr>
          <w:rFonts w:ascii="Times New Roman" w:hAnsi="Times New Roman" w:cs="Times New Roman"/>
        </w:rPr>
        <w:t xml:space="preserve"> van gepeste kinderen</w:t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  <w:t>7</w:t>
      </w:r>
    </w:p>
    <w:p w:rsidR="00C57028" w:rsidRPr="005E38FC" w:rsidRDefault="00525A3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Voor </w:t>
      </w:r>
      <w:r w:rsidR="00C57028" w:rsidRPr="005E38FC">
        <w:rPr>
          <w:rFonts w:ascii="Times New Roman" w:hAnsi="Times New Roman" w:cs="Times New Roman"/>
        </w:rPr>
        <w:t xml:space="preserve">ouders van </w:t>
      </w:r>
      <w:proofErr w:type="spellStart"/>
      <w:r w:rsidR="00C57028" w:rsidRPr="005E38FC">
        <w:rPr>
          <w:rFonts w:ascii="Times New Roman" w:hAnsi="Times New Roman" w:cs="Times New Roman"/>
        </w:rPr>
        <w:t>pesters</w:t>
      </w:r>
      <w:proofErr w:type="spellEnd"/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  <w:t>7</w:t>
      </w:r>
    </w:p>
    <w:p w:rsidR="00E50FC5" w:rsidRPr="005E38FC" w:rsidRDefault="00525A3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Voor </w:t>
      </w:r>
      <w:r w:rsidR="00E50FC5" w:rsidRPr="005E38FC">
        <w:rPr>
          <w:rFonts w:ascii="Times New Roman" w:hAnsi="Times New Roman" w:cs="Times New Roman"/>
        </w:rPr>
        <w:t>alle</w:t>
      </w:r>
      <w:r w:rsidR="006F1492">
        <w:rPr>
          <w:rFonts w:ascii="Times New Roman" w:hAnsi="Times New Roman" w:cs="Times New Roman"/>
        </w:rPr>
        <w:t xml:space="preserve"> andere</w:t>
      </w:r>
      <w:r w:rsidR="00E50FC5" w:rsidRPr="005E38FC">
        <w:rPr>
          <w:rFonts w:ascii="Times New Roman" w:hAnsi="Times New Roman" w:cs="Times New Roman"/>
        </w:rPr>
        <w:t xml:space="preserve"> ouders</w:t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  <w:t>8</w:t>
      </w:r>
    </w:p>
    <w:p w:rsidR="00220D77" w:rsidRPr="005E38FC" w:rsidRDefault="00220D7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Jaarplanning</w:t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</w:r>
      <w:r w:rsidR="007B2DCC">
        <w:rPr>
          <w:rFonts w:ascii="Times New Roman" w:hAnsi="Times New Roman" w:cs="Times New Roman"/>
        </w:rPr>
        <w:tab/>
        <w:t>9</w:t>
      </w:r>
    </w:p>
    <w:p w:rsidR="009B3735" w:rsidRPr="005E38FC" w:rsidRDefault="009B373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E50FC5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5E38FC" w:rsidRDefault="005E38FC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5E38FC" w:rsidRDefault="005E38FC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5E38FC" w:rsidRDefault="005E38FC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5E38FC" w:rsidRDefault="005E38FC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t>Inleiding</w:t>
      </w:r>
    </w:p>
    <w:p w:rsidR="008E2908" w:rsidRPr="005E38FC" w:rsidRDefault="008E2908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8E2908" w:rsidRPr="005E38FC" w:rsidRDefault="008E2908" w:rsidP="005159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Dit protocol is tot stand gekomen door samenwerking met het team van de Wilgeroos en besproken met de medezeggenschapsraad van onze school.</w:t>
      </w:r>
    </w:p>
    <w:p w:rsidR="00DF35C7" w:rsidRPr="005E38FC" w:rsidRDefault="00DF35C7" w:rsidP="005159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Dit pestprotocol heeft als doel:</w:t>
      </w:r>
    </w:p>
    <w:p w:rsidR="00DF35C7" w:rsidRPr="005E38FC" w:rsidRDefault="00DF35C7" w:rsidP="005159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Alle kinderen moeten zich in hun basisschoolperiode op de Wilgeroos veilig voelen, zodat zij zich optimaal kunnen ontwikkelen</w:t>
      </w:r>
      <w:r w:rsidR="00CF630C" w:rsidRPr="005E38FC">
        <w:rPr>
          <w:rFonts w:ascii="Times New Roman" w:hAnsi="Times New Roman" w:cs="Times New Roman"/>
        </w:rPr>
        <w:t>.</w:t>
      </w:r>
    </w:p>
    <w:p w:rsidR="00DF35C7" w:rsidRPr="005E38FC" w:rsidRDefault="00DF35C7" w:rsidP="005159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Door regels en afspraken zichtbaar te maken, kunnen kinderen en volwassenen, als</w:t>
      </w:r>
    </w:p>
    <w:p w:rsidR="00DF35C7" w:rsidRPr="005E38FC" w:rsidRDefault="00DF35C7" w:rsidP="005159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er zich ongewenste situaties voordoen, elkaar aanspreken op deze regels en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afspraken.</w:t>
      </w:r>
    </w:p>
    <w:p w:rsidR="00DF35C7" w:rsidRPr="005E38FC" w:rsidRDefault="00DF35C7" w:rsidP="005159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Door elkaar te steunen en wederzijds respect te tonen, stellen we alle kinderen in de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gelegenheid om met veel plezier naar school te gaan!</w:t>
      </w:r>
    </w:p>
    <w:p w:rsidR="00CF630C" w:rsidRDefault="00176495" w:rsidP="005159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Leerkrachten, leerlingen</w:t>
      </w:r>
      <w:r w:rsidR="00DF35C7" w:rsidRPr="005E38F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DF35C7" w:rsidRPr="005E38FC">
        <w:rPr>
          <w:rFonts w:ascii="Times New Roman" w:hAnsi="Times New Roman" w:cs="Times New Roman"/>
        </w:rPr>
        <w:t>ouders en de medezeggenschapsraad onderschrijven</w:t>
      </w:r>
      <w:r w:rsidR="00515920">
        <w:rPr>
          <w:rFonts w:ascii="Times New Roman" w:hAnsi="Times New Roman" w:cs="Times New Roman"/>
        </w:rPr>
        <w:t xml:space="preserve"> </w:t>
      </w:r>
      <w:r w:rsidR="00CD0D2C" w:rsidRPr="005E38FC">
        <w:rPr>
          <w:rFonts w:ascii="Times New Roman" w:hAnsi="Times New Roman" w:cs="Times New Roman"/>
        </w:rPr>
        <w:t>gezamenlijk dit p</w:t>
      </w:r>
      <w:r w:rsidR="00DF35C7" w:rsidRPr="005E38FC">
        <w:rPr>
          <w:rFonts w:ascii="Times New Roman" w:hAnsi="Times New Roman" w:cs="Times New Roman"/>
        </w:rPr>
        <w:t>estprotocol.</w:t>
      </w:r>
      <w:r w:rsidR="007D2FCC" w:rsidRPr="005E38FC">
        <w:rPr>
          <w:rFonts w:ascii="Times New Roman" w:hAnsi="Times New Roman" w:cs="Times New Roman"/>
        </w:rPr>
        <w:t xml:space="preserve"> Pesten is een strafbaar feit en is bij de wet verboden.</w:t>
      </w:r>
      <w:r w:rsidR="00CF630C" w:rsidRPr="005E38FC">
        <w:rPr>
          <w:rFonts w:ascii="Times New Roman" w:hAnsi="Times New Roman" w:cs="Times New Roman"/>
        </w:rPr>
        <w:t xml:space="preserve"> Wij willen er als school alles aan doen om optimaal aandacht te geven aan pesten.</w:t>
      </w:r>
    </w:p>
    <w:p w:rsidR="00515920" w:rsidRPr="005E38FC" w:rsidRDefault="00515920" w:rsidP="005159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t>Voorwaarden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Pesten moet als probleem worden gezien door alle direct betrokken partijen:</w:t>
      </w:r>
    </w:p>
    <w:p w:rsidR="00DF35C7" w:rsidRPr="005E38FC" w:rsidRDefault="00DF35C7" w:rsidP="00E50FC5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 xml:space="preserve">leerlingen (gepeste kinderen), </w:t>
      </w:r>
    </w:p>
    <w:p w:rsidR="00DF35C7" w:rsidRPr="005E38FC" w:rsidRDefault="00DF35C7" w:rsidP="00E50FC5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 w:rsidRPr="005E38FC">
        <w:rPr>
          <w:rFonts w:ascii="Times New Roman" w:hAnsi="Times New Roman" w:cs="Times New Roman"/>
        </w:rPr>
        <w:t>pesters</w:t>
      </w:r>
      <w:proofErr w:type="spellEnd"/>
      <w:r w:rsidRPr="005E38FC">
        <w:rPr>
          <w:rFonts w:ascii="Times New Roman" w:hAnsi="Times New Roman" w:cs="Times New Roman"/>
        </w:rPr>
        <w:t xml:space="preserve">,  </w:t>
      </w:r>
    </w:p>
    <w:p w:rsidR="00DF35C7" w:rsidRPr="005E38FC" w:rsidRDefault="00CF630C" w:rsidP="00E50FC5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zwijgende groep</w:t>
      </w:r>
      <w:r w:rsidR="00DF35C7" w:rsidRPr="005E38FC">
        <w:rPr>
          <w:rFonts w:ascii="Times New Roman" w:hAnsi="Times New Roman" w:cs="Times New Roman"/>
        </w:rPr>
        <w:t xml:space="preserve">, </w:t>
      </w:r>
    </w:p>
    <w:p w:rsidR="00DF35C7" w:rsidRPr="005E38FC" w:rsidRDefault="00CF630C" w:rsidP="00E50FC5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leerkrachten,</w:t>
      </w:r>
    </w:p>
    <w:p w:rsidR="00DF35C7" w:rsidRPr="005E38FC" w:rsidRDefault="00DF35C7" w:rsidP="00E50FC5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ouder(s)/ verzorger(s)</w:t>
      </w:r>
      <w:r w:rsidR="00B56A85" w:rsidRPr="005E38FC">
        <w:rPr>
          <w:rFonts w:ascii="Times New Roman" w:hAnsi="Times New Roman" w:cs="Times New Roman"/>
        </w:rPr>
        <w:t xml:space="preserve"> (hierna genoemd: ouders</w:t>
      </w:r>
      <w:r w:rsidRPr="005E38FC">
        <w:rPr>
          <w:rFonts w:ascii="Times New Roman" w:hAnsi="Times New Roman" w:cs="Times New Roman"/>
        </w:rPr>
        <w:t>).</w:t>
      </w:r>
    </w:p>
    <w:p w:rsidR="00B56A85" w:rsidRPr="005E38FC" w:rsidRDefault="00B56A8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De school moet proberen pestproblemen te voorkomen. Los van het feit of pesten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wel of niet aan de orde is, moet het onderwerp pesten met de kinderen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bespreekbaar worden gemaakt, waarna met hen regels worden vastgesteld.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Als pesten optreedt, moeten leerkrachten (in samenwerking met de ouders) dat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kunnen signaleren en duidelijk stelling nemen.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Wanneer pesten ondanks alle inspanningen toch weer de kop opsteekt, moet de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school beschikken over een directe aanpak.</w:t>
      </w:r>
    </w:p>
    <w:p w:rsidR="00DF35C7" w:rsidRPr="005E38FC" w:rsidRDefault="00DF35C7" w:rsidP="005159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Wanneer het probleem niet op de juiste wijze wordt aangepakt of de aanpak niet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het gewenste resultaat oplevert, dan is de inschakeling van een vertrouwenspersoon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nodig. De vertrouwenspersoon kan het probleem onderzoeken, deskundigen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 xml:space="preserve">raadplegen </w:t>
      </w:r>
      <w:r w:rsidR="00B85056" w:rsidRPr="005E38FC">
        <w:rPr>
          <w:rFonts w:ascii="Times New Roman" w:hAnsi="Times New Roman" w:cs="Times New Roman"/>
        </w:rPr>
        <w:t>en het bevoegd gezag adviseren.</w:t>
      </w:r>
    </w:p>
    <w:p w:rsidR="00515920" w:rsidRDefault="00515920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DF35C7" w:rsidRPr="005E38FC" w:rsidRDefault="00B56A8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t>Pesten wat is dat?</w:t>
      </w:r>
    </w:p>
    <w:p w:rsidR="00DF35C7" w:rsidRPr="00465789" w:rsidRDefault="00DF35C7" w:rsidP="00DF35C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De piek van het pesten ligt tussen 10 en 14 jaar, maar ook in lagere en</w:t>
      </w:r>
      <w:r w:rsidR="00465789">
        <w:rPr>
          <w:rFonts w:ascii="Times New Roman" w:hAnsi="Times New Roman" w:cs="Times New Roman"/>
        </w:rPr>
        <w:t xml:space="preserve"> </w:t>
      </w:r>
      <w:r w:rsidRPr="00465789">
        <w:rPr>
          <w:rFonts w:ascii="Times New Roman" w:hAnsi="Times New Roman" w:cs="Times New Roman"/>
        </w:rPr>
        <w:t>hogere groepen wordt er gepest.</w:t>
      </w:r>
    </w:p>
    <w:p w:rsidR="00DF35C7" w:rsidRPr="00465789" w:rsidRDefault="00DF35C7" w:rsidP="00DF35C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Een pestproject alleen is niet voldoende om een eind te maken aan het</w:t>
      </w:r>
      <w:r w:rsidR="00465789">
        <w:rPr>
          <w:rFonts w:ascii="Times New Roman" w:hAnsi="Times New Roman" w:cs="Times New Roman"/>
        </w:rPr>
        <w:t xml:space="preserve"> </w:t>
      </w:r>
      <w:r w:rsidRPr="00465789">
        <w:rPr>
          <w:rFonts w:ascii="Times New Roman" w:hAnsi="Times New Roman" w:cs="Times New Roman"/>
        </w:rPr>
        <w:t>pest- probleem. Het is beter om het onderwerp regelmatig aan de orde te</w:t>
      </w:r>
      <w:r w:rsidR="00465789">
        <w:rPr>
          <w:rFonts w:ascii="Times New Roman" w:hAnsi="Times New Roman" w:cs="Times New Roman"/>
        </w:rPr>
        <w:t xml:space="preserve"> </w:t>
      </w:r>
      <w:r w:rsidRPr="00465789">
        <w:rPr>
          <w:rFonts w:ascii="Times New Roman" w:hAnsi="Times New Roman" w:cs="Times New Roman"/>
        </w:rPr>
        <w:t>laten komen, zodat het ook preventief kan werken.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57028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We doen allemaal wel eens iets (al dan niet bewust) wat en ander niet bevalt.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Echter, wanneer de ander aangeeft dat dit moet stoppen en je gaat toch door,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dan spreken we van pesten.</w:t>
      </w:r>
    </w:p>
    <w:p w:rsidR="00B85056" w:rsidRPr="005E38FC" w:rsidRDefault="00B85056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B85056" w:rsidRPr="005E38FC" w:rsidRDefault="00B85056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B56A85" w:rsidRPr="005E38FC" w:rsidRDefault="00B56A8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  <w:b/>
        </w:rPr>
        <w:t>Hoe gaan we om met pesten?</w:t>
      </w:r>
    </w:p>
    <w:p w:rsidR="00DF35C7" w:rsidRPr="00465789" w:rsidRDefault="00DF35C7" w:rsidP="00DF35C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Op school willen we regelmatig een onderwerp in de groep aan de orde</w:t>
      </w:r>
      <w:r w:rsidR="00465789">
        <w:rPr>
          <w:rFonts w:ascii="Times New Roman" w:hAnsi="Times New Roman" w:cs="Times New Roman"/>
        </w:rPr>
        <w:t xml:space="preserve"> </w:t>
      </w:r>
      <w:r w:rsidR="00CD0D2C" w:rsidRPr="00465789">
        <w:rPr>
          <w:rFonts w:ascii="Times New Roman" w:hAnsi="Times New Roman" w:cs="Times New Roman"/>
        </w:rPr>
        <w:t>stellen. Als bronnenboek kunnen wij hiervoor de methode Leefstijl inzetten.</w:t>
      </w:r>
    </w:p>
    <w:p w:rsidR="00DF35C7" w:rsidRPr="00465789" w:rsidRDefault="00DF35C7" w:rsidP="00515920">
      <w:pPr>
        <w:pStyle w:val="Lijstaline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Onderwerpen als veiligheid, omgaan met elkaar, rollen in een groep,</w:t>
      </w:r>
      <w:r w:rsidR="00465789">
        <w:rPr>
          <w:rFonts w:ascii="Times New Roman" w:hAnsi="Times New Roman" w:cs="Times New Roman"/>
        </w:rPr>
        <w:t xml:space="preserve"> </w:t>
      </w:r>
      <w:r w:rsidRPr="00465789">
        <w:rPr>
          <w:rFonts w:ascii="Times New Roman" w:hAnsi="Times New Roman" w:cs="Times New Roman"/>
        </w:rPr>
        <w:t>aanpak van ruzies etc. kunnen aan de orde komen.</w:t>
      </w:r>
    </w:p>
    <w:p w:rsidR="007E709E" w:rsidRPr="004218A9" w:rsidRDefault="007E709E" w:rsidP="004218A9">
      <w:pPr>
        <w:pStyle w:val="Lijstaline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lastRenderedPageBreak/>
        <w:t>Wekelijks vullen de kinderen een anoniem pestbriefje in, de leerkracht kijkt naar de inhoud van de briefjes en heeft een gesprek met de</w:t>
      </w:r>
      <w:r w:rsidR="00655B82" w:rsidRPr="004218A9">
        <w:rPr>
          <w:rFonts w:ascii="Times New Roman" w:hAnsi="Times New Roman" w:cs="Times New Roman"/>
        </w:rPr>
        <w:t xml:space="preserve"> leerlingen die regelmatig op d</w:t>
      </w:r>
      <w:r w:rsidRPr="004218A9">
        <w:rPr>
          <w:rFonts w:ascii="Times New Roman" w:hAnsi="Times New Roman" w:cs="Times New Roman"/>
        </w:rPr>
        <w:t>e</w:t>
      </w:r>
      <w:r w:rsidR="00655B82" w:rsidRPr="004218A9">
        <w:rPr>
          <w:rFonts w:ascii="Times New Roman" w:hAnsi="Times New Roman" w:cs="Times New Roman"/>
        </w:rPr>
        <w:t>ze</w:t>
      </w:r>
      <w:r w:rsidRPr="004218A9">
        <w:rPr>
          <w:rFonts w:ascii="Times New Roman" w:hAnsi="Times New Roman" w:cs="Times New Roman"/>
        </w:rPr>
        <w:t xml:space="preserve"> pestbriefjes staan vermeld.</w:t>
      </w:r>
    </w:p>
    <w:p w:rsidR="007E709E" w:rsidRPr="004218A9" w:rsidRDefault="007E709E" w:rsidP="004218A9">
      <w:pPr>
        <w:pStyle w:val="Lijstaline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 xml:space="preserve">Twee keer per jaar wordt </w:t>
      </w:r>
      <w:proofErr w:type="spellStart"/>
      <w:r w:rsidRPr="004218A9">
        <w:rPr>
          <w:rFonts w:ascii="Times New Roman" w:hAnsi="Times New Roman" w:cs="Times New Roman"/>
        </w:rPr>
        <w:t>Scoll</w:t>
      </w:r>
      <w:proofErr w:type="spellEnd"/>
      <w:r w:rsidRPr="004218A9">
        <w:rPr>
          <w:rFonts w:ascii="Times New Roman" w:hAnsi="Times New Roman" w:cs="Times New Roman"/>
        </w:rPr>
        <w:t xml:space="preserve"> afgenomen en het sociogram. In de groepsbesprekingen worden de resultaten besproken.</w:t>
      </w:r>
    </w:p>
    <w:p w:rsidR="007E709E" w:rsidRPr="004218A9" w:rsidRDefault="00655B82" w:rsidP="004218A9">
      <w:pPr>
        <w:pStyle w:val="Lijstaline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Binnen de bovenbouw is een A</w:t>
      </w:r>
      <w:r w:rsidR="007E709E" w:rsidRPr="004218A9">
        <w:rPr>
          <w:rFonts w:ascii="Times New Roman" w:hAnsi="Times New Roman" w:cs="Times New Roman"/>
        </w:rPr>
        <w:t xml:space="preserve">nti-pest groep opgericht door leerlingen die in gesprek gaan met </w:t>
      </w:r>
      <w:proofErr w:type="spellStart"/>
      <w:r w:rsidR="007E709E" w:rsidRPr="004218A9">
        <w:rPr>
          <w:rFonts w:ascii="Times New Roman" w:hAnsi="Times New Roman" w:cs="Times New Roman"/>
        </w:rPr>
        <w:t>pesters</w:t>
      </w:r>
      <w:proofErr w:type="spellEnd"/>
      <w:r w:rsidR="007E709E" w:rsidRPr="004218A9">
        <w:rPr>
          <w:rFonts w:ascii="Times New Roman" w:hAnsi="Times New Roman" w:cs="Times New Roman"/>
        </w:rPr>
        <w:t xml:space="preserve"> en </w:t>
      </w:r>
      <w:proofErr w:type="spellStart"/>
      <w:r w:rsidR="007E709E" w:rsidRPr="004218A9">
        <w:rPr>
          <w:rFonts w:ascii="Times New Roman" w:hAnsi="Times New Roman" w:cs="Times New Roman"/>
        </w:rPr>
        <w:t>gepesten</w:t>
      </w:r>
      <w:proofErr w:type="spellEnd"/>
      <w:r w:rsidR="007E709E" w:rsidRPr="004218A9">
        <w:rPr>
          <w:rFonts w:ascii="Times New Roman" w:hAnsi="Times New Roman" w:cs="Times New Roman"/>
        </w:rPr>
        <w:t>. Dit is een pilot en ontstaan uit de leerlingen zelf!</w:t>
      </w:r>
    </w:p>
    <w:p w:rsidR="00DF35C7" w:rsidRPr="00465789" w:rsidRDefault="00DF35C7" w:rsidP="00DF35C7">
      <w:pPr>
        <w:pStyle w:val="Lijstaline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Het voorbeeld van de leerkrachten (en thuis de ouders) is van groot</w:t>
      </w:r>
      <w:r w:rsidR="00465789">
        <w:rPr>
          <w:rFonts w:ascii="Times New Roman" w:hAnsi="Times New Roman" w:cs="Times New Roman"/>
        </w:rPr>
        <w:t xml:space="preserve"> </w:t>
      </w:r>
      <w:r w:rsidRPr="00465789">
        <w:rPr>
          <w:rFonts w:ascii="Times New Roman" w:hAnsi="Times New Roman" w:cs="Times New Roman"/>
        </w:rPr>
        <w:t>belang. Er zal minder gepest worden in een klimaat waar duidelijkheid</w:t>
      </w:r>
      <w:r w:rsidR="00465789">
        <w:rPr>
          <w:rFonts w:ascii="Times New Roman" w:hAnsi="Times New Roman" w:cs="Times New Roman"/>
        </w:rPr>
        <w:t xml:space="preserve"> </w:t>
      </w:r>
      <w:r w:rsidRPr="00465789">
        <w:rPr>
          <w:rFonts w:ascii="Times New Roman" w:hAnsi="Times New Roman" w:cs="Times New Roman"/>
        </w:rPr>
        <w:t>heerst over de omgang met elkaar, waar verschillen worden aanvaard en</w:t>
      </w:r>
      <w:r w:rsidR="00465789">
        <w:rPr>
          <w:rFonts w:ascii="Times New Roman" w:hAnsi="Times New Roman" w:cs="Times New Roman"/>
        </w:rPr>
        <w:t xml:space="preserve"> </w:t>
      </w:r>
      <w:r w:rsidRPr="00465789">
        <w:rPr>
          <w:rFonts w:ascii="Times New Roman" w:hAnsi="Times New Roman" w:cs="Times New Roman"/>
        </w:rPr>
        <w:t xml:space="preserve">waar ruzies niet </w:t>
      </w:r>
      <w:r w:rsidR="00515920">
        <w:rPr>
          <w:rFonts w:ascii="Times New Roman" w:hAnsi="Times New Roman" w:cs="Times New Roman"/>
        </w:rPr>
        <w:t xml:space="preserve">met geweld worden opgelost maar </w:t>
      </w:r>
      <w:r w:rsidRPr="00465789">
        <w:rPr>
          <w:rFonts w:ascii="Times New Roman" w:hAnsi="Times New Roman" w:cs="Times New Roman"/>
        </w:rPr>
        <w:t>uitgesproken.</w:t>
      </w:r>
      <w:r w:rsidR="00515920">
        <w:rPr>
          <w:rFonts w:ascii="Times New Roman" w:hAnsi="Times New Roman" w:cs="Times New Roman"/>
        </w:rPr>
        <w:t xml:space="preserve"> </w:t>
      </w:r>
      <w:r w:rsidRPr="00465789">
        <w:rPr>
          <w:rFonts w:ascii="Times New Roman" w:hAnsi="Times New Roman" w:cs="Times New Roman"/>
        </w:rPr>
        <w:t>Agressief gedrag van leerkrachten, ouders en de leerlingen wordt niet</w:t>
      </w:r>
      <w:r w:rsidR="00465789">
        <w:rPr>
          <w:rFonts w:ascii="Times New Roman" w:hAnsi="Times New Roman" w:cs="Times New Roman"/>
        </w:rPr>
        <w:t xml:space="preserve"> </w:t>
      </w:r>
      <w:r w:rsidRPr="00465789">
        <w:rPr>
          <w:rFonts w:ascii="Times New Roman" w:hAnsi="Times New Roman" w:cs="Times New Roman"/>
        </w:rPr>
        <w:t>geaccepteerd. Leerkrachten en ouders horen duidelijk stelling te nemen</w:t>
      </w:r>
      <w:r w:rsidR="00465789">
        <w:rPr>
          <w:rFonts w:ascii="Times New Roman" w:hAnsi="Times New Roman" w:cs="Times New Roman"/>
        </w:rPr>
        <w:t xml:space="preserve"> </w:t>
      </w:r>
      <w:r w:rsidRPr="00465789">
        <w:rPr>
          <w:rFonts w:ascii="Times New Roman" w:hAnsi="Times New Roman" w:cs="Times New Roman"/>
        </w:rPr>
        <w:t>tegen dergelijke gedragingen.</w:t>
      </w:r>
      <w:r w:rsidR="00CD0D2C" w:rsidRPr="00465789">
        <w:rPr>
          <w:rFonts w:ascii="Times New Roman" w:hAnsi="Times New Roman" w:cs="Times New Roman"/>
        </w:rPr>
        <w:t xml:space="preserve"> In de schoolgids is een passage opgenomen hoe wij als school met agressief gedrag van ouders omgaan.</w:t>
      </w:r>
    </w:p>
    <w:p w:rsidR="00DF35C7" w:rsidRPr="00465789" w:rsidRDefault="00DF35C7" w:rsidP="00DF35C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Een effectieve methode om pesten te stoppen of binnen de perken te</w:t>
      </w:r>
      <w:r w:rsidR="00465789">
        <w:rPr>
          <w:rFonts w:ascii="Times New Roman" w:hAnsi="Times New Roman" w:cs="Times New Roman"/>
        </w:rPr>
        <w:t xml:space="preserve"> </w:t>
      </w:r>
      <w:r w:rsidRPr="00465789">
        <w:rPr>
          <w:rFonts w:ascii="Times New Roman" w:hAnsi="Times New Roman" w:cs="Times New Roman"/>
        </w:rPr>
        <w:t>houden, is het afspreken van regels voor de leerlingen.</w:t>
      </w:r>
      <w:r w:rsidR="00655B82" w:rsidRPr="00465789">
        <w:rPr>
          <w:rFonts w:ascii="Times New Roman" w:hAnsi="Times New Roman" w:cs="Times New Roman"/>
        </w:rPr>
        <w:t xml:space="preserve"> Aan het begin van het sch</w:t>
      </w:r>
      <w:r w:rsidR="00515920">
        <w:rPr>
          <w:rFonts w:ascii="Times New Roman" w:hAnsi="Times New Roman" w:cs="Times New Roman"/>
        </w:rPr>
        <w:t>ooljaar worden de school- klas</w:t>
      </w:r>
      <w:r w:rsidR="00655B82" w:rsidRPr="00465789">
        <w:rPr>
          <w:rFonts w:ascii="Times New Roman" w:hAnsi="Times New Roman" w:cs="Times New Roman"/>
        </w:rPr>
        <w:t xml:space="preserve"> en pleinregels besproken en gedurende het schooljaar worden deze regels indien nodig herhaald.</w:t>
      </w:r>
    </w:p>
    <w:p w:rsidR="00B56A85" w:rsidRPr="005E38FC" w:rsidRDefault="00B56A8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:rsidR="00DF35C7" w:rsidRPr="00176495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</w:rPr>
      </w:pPr>
      <w:r w:rsidRPr="00176495">
        <w:rPr>
          <w:rFonts w:ascii="Times New Roman" w:hAnsi="Times New Roman" w:cs="Times New Roman"/>
          <w:b/>
          <w:iCs/>
        </w:rPr>
        <w:t>Signalen van pesterij</w:t>
      </w:r>
      <w:r w:rsidR="006F1492">
        <w:rPr>
          <w:rFonts w:ascii="Times New Roman" w:hAnsi="Times New Roman" w:cs="Times New Roman"/>
          <w:b/>
          <w:iCs/>
        </w:rPr>
        <w:t xml:space="preserve"> in de school</w:t>
      </w:r>
      <w:r w:rsidRPr="00176495">
        <w:rPr>
          <w:rFonts w:ascii="Times New Roman" w:hAnsi="Times New Roman" w:cs="Times New Roman"/>
          <w:b/>
          <w:iCs/>
        </w:rPr>
        <w:t>: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altijd een bijnaam, nooit bij de eigen naam noemen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zogenaamde leuke opmerkingen maken over een klasgenoot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een klasgenoot voortdurend ergens de schuld van geven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briefjes doorgeven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beledigen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opmerkingen maken over kleding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isoleren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buiten school opwachten, slaan of schoppen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op weg naar huis achterna rijden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naar het huis van het slachtoffer gaan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bezittingen afpakken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schelden of schreeuwen tegen het slachtoffer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Deze lijst kan nog verder worden uitgebreid: je kunt het zo gek niet bedenken of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volwassenen en dus ook leerlingen hebben het bedacht. Leerkrachten en ouders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moeten daarom alert zijn op de manier waarop kinderen met elkaar omgaan en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duidelijk stelling nemen wanneer bepaalde gedragingen hun norm overschrijden.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Steeds weer geldt hier: “Wat jij niet fijn vindt, doe dat ook niet bij een ander!”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  <w:iCs/>
        </w:rPr>
        <w:t>Regel 1</w:t>
      </w:r>
      <w:r w:rsidRPr="005E38FC">
        <w:rPr>
          <w:rFonts w:ascii="Times New Roman" w:hAnsi="Times New Roman" w:cs="Times New Roman"/>
          <w:b/>
        </w:rPr>
        <w:t>:</w:t>
      </w:r>
      <w:r w:rsidR="008E2908" w:rsidRPr="005E38FC">
        <w:rPr>
          <w:rFonts w:ascii="Times New Roman" w:hAnsi="Times New Roman" w:cs="Times New Roman"/>
          <w:b/>
        </w:rPr>
        <w:t xml:space="preserve"> klikken mag als het om pesten gaat!</w:t>
      </w:r>
    </w:p>
    <w:p w:rsidR="00515920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Een belangrijke stelregel is dat het inschakelen van de leerkracht niet wordt opgevat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 xml:space="preserve">als klikken. 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Vanaf de kleutergroep brengen we kinderen dit al bij:</w:t>
      </w:r>
    </w:p>
    <w:p w:rsidR="00DF35C7" w:rsidRDefault="004218A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</w:t>
      </w:r>
      <w:r w:rsidR="00DF35C7" w:rsidRPr="005E38FC">
        <w:rPr>
          <w:rFonts w:ascii="Times New Roman" w:hAnsi="Times New Roman" w:cs="Times New Roman"/>
        </w:rPr>
        <w:t>e mag niet klikken, maar…als je wordt gepest of als je ruzie met een ander</w:t>
      </w:r>
      <w:r w:rsidR="00515920">
        <w:rPr>
          <w:rFonts w:ascii="Times New Roman" w:hAnsi="Times New Roman" w:cs="Times New Roman"/>
        </w:rPr>
        <w:t xml:space="preserve"> </w:t>
      </w:r>
      <w:r w:rsidR="00DF35C7" w:rsidRPr="005E38FC">
        <w:rPr>
          <w:rFonts w:ascii="Times New Roman" w:hAnsi="Times New Roman" w:cs="Times New Roman"/>
        </w:rPr>
        <w:t>hebt en je komt je er zelf niet uit, dan mag je hulp aan de leerkracht vragen.</w:t>
      </w:r>
      <w:r w:rsidR="00515920">
        <w:rPr>
          <w:rFonts w:ascii="Times New Roman" w:hAnsi="Times New Roman" w:cs="Times New Roman"/>
        </w:rPr>
        <w:t xml:space="preserve"> </w:t>
      </w:r>
      <w:r w:rsidR="00DF35C7" w:rsidRPr="005E38FC">
        <w:rPr>
          <w:rFonts w:ascii="Times New Roman" w:hAnsi="Times New Roman" w:cs="Times New Roman"/>
        </w:rPr>
        <w:t>Dit wordt niet gezien als klikken.</w:t>
      </w:r>
    </w:p>
    <w:p w:rsidR="004218A9" w:rsidRPr="005E38FC" w:rsidRDefault="004218A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</w:rPr>
      </w:pPr>
      <w:r w:rsidRPr="005E38FC">
        <w:rPr>
          <w:rFonts w:ascii="Times New Roman" w:hAnsi="Times New Roman" w:cs="Times New Roman"/>
          <w:b/>
          <w:iCs/>
        </w:rPr>
        <w:t>Regel 2:</w:t>
      </w:r>
      <w:r w:rsidR="008E2908" w:rsidRPr="005E38FC">
        <w:rPr>
          <w:rFonts w:ascii="Times New Roman" w:hAnsi="Times New Roman" w:cs="Times New Roman"/>
          <w:b/>
          <w:iCs/>
        </w:rPr>
        <w:t xml:space="preserve"> zwijgen is meedoen!</w:t>
      </w:r>
    </w:p>
    <w:p w:rsidR="004218A9" w:rsidRDefault="00DF35C7" w:rsidP="005159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Een tweede stelregel is dat een medeleerling ook de verantwoordelijkheid heeft om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het pestprobleem bij de leerkracht aan te kaarten. Alle leerlingen zijn immers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verantwoordelijk vo</w:t>
      </w:r>
      <w:r w:rsidR="002C34EC" w:rsidRPr="005E38FC">
        <w:rPr>
          <w:rFonts w:ascii="Times New Roman" w:hAnsi="Times New Roman" w:cs="Times New Roman"/>
        </w:rPr>
        <w:t>or een goede sfeer in de groep.</w:t>
      </w:r>
    </w:p>
    <w:p w:rsidR="00515920" w:rsidRPr="00465789" w:rsidRDefault="00515920" w:rsidP="005159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</w:rPr>
      </w:pPr>
      <w:r w:rsidRPr="005E38FC">
        <w:rPr>
          <w:rFonts w:ascii="Times New Roman" w:hAnsi="Times New Roman" w:cs="Times New Roman"/>
          <w:b/>
          <w:iCs/>
        </w:rPr>
        <w:t>Regel 3:</w:t>
      </w:r>
      <w:r w:rsidR="008E2908" w:rsidRPr="005E38FC">
        <w:rPr>
          <w:rFonts w:ascii="Times New Roman" w:hAnsi="Times New Roman" w:cs="Times New Roman"/>
          <w:b/>
          <w:iCs/>
        </w:rPr>
        <w:t xml:space="preserve"> mensen vragen er niet zelf om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School en gezin halen voordeel uit een goede samenwerking en communicatie. Dit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neemt niet weg dat iedere partij moet waken over haar eigen grenzen. Het is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bijvoorbeeld niet de bedoeling dat ouders naar school komen om eigenhandig een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probleem voor hun kind op te komen lossen. Bij problemen van pesten zullen de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directie en de leerkrachten hun verantwoordelijkheid (moeten) nemen en indien</w:t>
      </w:r>
    </w:p>
    <w:p w:rsidR="00DF35C7" w:rsidRPr="005E38FC" w:rsidRDefault="00DF35C7" w:rsidP="005159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lastRenderedPageBreak/>
        <w:t>nodig overleg voeren met de ouders. De inbreng van de ouders blijft beperkt tot het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signaleren en aanreiken van informatie, tot het geven van suggesties aan de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leerkracht en tot het ondersteunen van de aanpak van de school.</w:t>
      </w:r>
    </w:p>
    <w:p w:rsidR="006F1492" w:rsidRDefault="006F1492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DF35C7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t>Regels die gelden in alle groepen</w:t>
      </w:r>
      <w:r w:rsidR="00DF35C7" w:rsidRPr="005E38FC">
        <w:rPr>
          <w:rFonts w:ascii="Times New Roman" w:hAnsi="Times New Roman" w:cs="Times New Roman"/>
          <w:b/>
        </w:rPr>
        <w:t>:</w:t>
      </w:r>
    </w:p>
    <w:p w:rsidR="00B63FDB" w:rsidRPr="005E38FC" w:rsidRDefault="00B63FDB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B63FDB" w:rsidRPr="005E38FC" w:rsidRDefault="00B63FDB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t>Schoolregels</w:t>
      </w:r>
    </w:p>
    <w:p w:rsidR="00B63FDB" w:rsidRPr="004218A9" w:rsidRDefault="00B63FDB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wij hebben belangstelling voor elkaar en leven met elkaar mee</w:t>
      </w:r>
    </w:p>
    <w:p w:rsidR="00B63FDB" w:rsidRPr="004218A9" w:rsidRDefault="00B63FDB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wij accepteren de ander zoals hij/zij is</w:t>
      </w:r>
    </w:p>
    <w:p w:rsidR="00B63FDB" w:rsidRPr="004218A9" w:rsidRDefault="00B63FDB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wij werken met elkaar samen</w:t>
      </w:r>
    </w:p>
    <w:p w:rsidR="00B63FDB" w:rsidRPr="004218A9" w:rsidRDefault="00B63FDB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wij zijn verantwoordelijk voor elkaar</w:t>
      </w:r>
    </w:p>
    <w:p w:rsidR="00B63FDB" w:rsidRPr="004218A9" w:rsidRDefault="00B63FDB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wij leren om zelfstandig aan een taak te werken</w:t>
      </w:r>
    </w:p>
    <w:p w:rsidR="00B63FDB" w:rsidRPr="005E38FC" w:rsidRDefault="00B63FDB" w:rsidP="00B63F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63FDB" w:rsidRPr="005E38FC" w:rsidRDefault="00B63FDB" w:rsidP="00B63F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t>Groepsregels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1. Benader de ander zoals je zelf benaderd wil worden.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2. Vertel het aan de juf of meester wanneer er iets gebeurt wat jij niet fijn of</w:t>
      </w:r>
      <w:r w:rsidR="00515920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gevaarlijk vindt.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3. We noemen elkaar bij de voornaam en gebruiken geen scheldwoorden;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 xml:space="preserve">4. Ben je boos? Probeer er over te praten of </w:t>
      </w:r>
      <w:r w:rsidR="00465789">
        <w:rPr>
          <w:rFonts w:ascii="Times New Roman" w:hAnsi="Times New Roman" w:cs="Times New Roman"/>
        </w:rPr>
        <w:t xml:space="preserve">ga anders naar de meester of de </w:t>
      </w:r>
      <w:r w:rsidRPr="005E38FC">
        <w:rPr>
          <w:rFonts w:ascii="Times New Roman" w:hAnsi="Times New Roman" w:cs="Times New Roman"/>
        </w:rPr>
        <w:t>juf.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5. Spullen van een ander kind behandel je met respect.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6. Kinderen die pesten zitten zelf in de nesten!</w:t>
      </w:r>
    </w:p>
    <w:p w:rsidR="00F239F3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7. Word je gepest of heb je ruzie? Praat er t</w:t>
      </w:r>
      <w:r w:rsidR="00465789">
        <w:rPr>
          <w:rFonts w:ascii="Times New Roman" w:hAnsi="Times New Roman" w:cs="Times New Roman"/>
        </w:rPr>
        <w:t xml:space="preserve">huis ook over, je moet het niet </w:t>
      </w:r>
      <w:r w:rsidRPr="005E38FC">
        <w:rPr>
          <w:rFonts w:ascii="Times New Roman" w:hAnsi="Times New Roman" w:cs="Times New Roman"/>
        </w:rPr>
        <w:t xml:space="preserve">geheim houden. </w:t>
      </w:r>
    </w:p>
    <w:p w:rsidR="00DF35C7" w:rsidRPr="005E38FC" w:rsidRDefault="00F239F3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DF35C7" w:rsidRPr="005E38FC">
        <w:rPr>
          <w:rFonts w:ascii="Times New Roman" w:hAnsi="Times New Roman" w:cs="Times New Roman"/>
        </w:rPr>
        <w:t xml:space="preserve">Is het </w:t>
      </w:r>
      <w:r w:rsidR="00465789">
        <w:rPr>
          <w:rFonts w:ascii="Times New Roman" w:hAnsi="Times New Roman" w:cs="Times New Roman"/>
        </w:rPr>
        <w:t xml:space="preserve"> </w:t>
      </w:r>
      <w:r w:rsidR="00DF35C7" w:rsidRPr="005E38FC">
        <w:rPr>
          <w:rFonts w:ascii="Times New Roman" w:hAnsi="Times New Roman" w:cs="Times New Roman"/>
        </w:rPr>
        <w:t>opgelost? Dan kunnen we vergeven en vergeten.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8. We luisteren naar elkaar en nemen de ander serieus.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9. Jij mag er zijn!</w:t>
      </w:r>
    </w:p>
    <w:p w:rsidR="00DF35C7" w:rsidRPr="005E38FC" w:rsidRDefault="00B56A8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10. Op basisschool de Wilgeroos</w:t>
      </w:r>
      <w:r w:rsidR="00DF35C7" w:rsidRPr="005E38FC">
        <w:rPr>
          <w:rFonts w:ascii="Times New Roman" w:hAnsi="Times New Roman" w:cs="Times New Roman"/>
        </w:rPr>
        <w:t xml:space="preserve"> is iedereen welkom!</w:t>
      </w:r>
    </w:p>
    <w:p w:rsidR="000640A4" w:rsidRPr="005E38FC" w:rsidRDefault="000640A4" w:rsidP="00B56A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DF35C7" w:rsidRPr="005E38FC" w:rsidRDefault="00DF35C7" w:rsidP="0006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5E38FC">
        <w:rPr>
          <w:rFonts w:ascii="Times New Roman" w:hAnsi="Times New Roman" w:cs="Times New Roman"/>
          <w:b/>
          <w:bCs/>
        </w:rPr>
        <w:t>Om pestgedrag verder te voorkomen is het verboden om in scho</w:t>
      </w:r>
      <w:r w:rsidR="00B56A85" w:rsidRPr="005E38FC">
        <w:rPr>
          <w:rFonts w:ascii="Times New Roman" w:hAnsi="Times New Roman" w:cs="Times New Roman"/>
          <w:b/>
          <w:bCs/>
        </w:rPr>
        <w:t>ol je mobiel,</w:t>
      </w:r>
      <w:r w:rsidR="00054FB1" w:rsidRPr="005E38FC">
        <w:rPr>
          <w:rFonts w:ascii="Times New Roman" w:hAnsi="Times New Roman" w:cs="Times New Roman"/>
          <w:b/>
          <w:bCs/>
        </w:rPr>
        <w:t xml:space="preserve"> </w:t>
      </w:r>
      <w:r w:rsidRPr="005E38FC">
        <w:rPr>
          <w:rFonts w:ascii="Times New Roman" w:hAnsi="Times New Roman" w:cs="Times New Roman"/>
          <w:b/>
          <w:bCs/>
        </w:rPr>
        <w:t>bij je te dragen.</w:t>
      </w:r>
      <w:r w:rsidR="00B63FDB" w:rsidRPr="005E38FC">
        <w:rPr>
          <w:rFonts w:ascii="Times New Roman" w:hAnsi="Times New Roman" w:cs="Times New Roman"/>
          <w:b/>
          <w:bCs/>
        </w:rPr>
        <w:t xml:space="preserve"> </w:t>
      </w:r>
      <w:r w:rsidR="00054FB1" w:rsidRPr="005E38FC">
        <w:rPr>
          <w:rFonts w:ascii="Times New Roman" w:hAnsi="Times New Roman" w:cs="Times New Roman"/>
          <w:b/>
          <w:bCs/>
        </w:rPr>
        <w:t>Mobieltjes worden ingeleverd bij de administratie of de directie.</w:t>
      </w:r>
      <w:r w:rsidRPr="005E38FC">
        <w:rPr>
          <w:rFonts w:ascii="Times New Roman" w:hAnsi="Times New Roman" w:cs="Times New Roman"/>
          <w:b/>
          <w:bCs/>
        </w:rPr>
        <w:t xml:space="preserve"> D</w:t>
      </w:r>
      <w:r w:rsidR="00B56A85" w:rsidRPr="005E38FC">
        <w:rPr>
          <w:rFonts w:ascii="Times New Roman" w:hAnsi="Times New Roman" w:cs="Times New Roman"/>
          <w:b/>
          <w:bCs/>
        </w:rPr>
        <w:t xml:space="preserve">e leerkracht houdt hier strenge </w:t>
      </w:r>
      <w:r w:rsidR="00F239F3">
        <w:rPr>
          <w:rFonts w:ascii="Times New Roman" w:hAnsi="Times New Roman" w:cs="Times New Roman"/>
          <w:b/>
          <w:bCs/>
        </w:rPr>
        <w:t xml:space="preserve">controle op! </w:t>
      </w:r>
    </w:p>
    <w:p w:rsidR="000640A4" w:rsidRDefault="000640A4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</w:rPr>
      </w:pPr>
    </w:p>
    <w:p w:rsidR="00176495" w:rsidRDefault="0017649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t>Pleinregels</w:t>
      </w:r>
    </w:p>
    <w:p w:rsidR="00176495" w:rsidRDefault="0017649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1. Je luistert naar de leerkracht</w:t>
      </w:r>
    </w:p>
    <w:p w:rsidR="00176495" w:rsidRDefault="0017649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2. Wanneer je je niet gedraagt op het schoolplein, dan speel je de</w:t>
      </w:r>
      <w:r w:rsidR="00556045">
        <w:rPr>
          <w:rFonts w:ascii="Times New Roman" w:hAnsi="Times New Roman" w:cs="Times New Roman"/>
          <w:iCs/>
        </w:rPr>
        <w:t xml:space="preserve"> </w:t>
      </w:r>
      <w:r>
        <w:rPr>
          <w:rFonts w:ascii="Times New Roman" w:hAnsi="Times New Roman" w:cs="Times New Roman"/>
          <w:iCs/>
        </w:rPr>
        <w:t xml:space="preserve"> rest van de week niet meer buiten </w:t>
      </w:r>
    </w:p>
    <w:p w:rsidR="00176495" w:rsidRPr="00176495" w:rsidRDefault="0017649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    met jouw eigen groep maar met</w:t>
      </w:r>
      <w:r w:rsidR="006F1492">
        <w:rPr>
          <w:rFonts w:ascii="Times New Roman" w:hAnsi="Times New Roman" w:cs="Times New Roman"/>
          <w:iCs/>
        </w:rPr>
        <w:t xml:space="preserve"> kinderen van</w:t>
      </w:r>
      <w:r>
        <w:rPr>
          <w:rFonts w:ascii="Times New Roman" w:hAnsi="Times New Roman" w:cs="Times New Roman"/>
          <w:iCs/>
        </w:rPr>
        <w:t xml:space="preserve"> een lagere bouw.</w:t>
      </w:r>
    </w:p>
    <w:p w:rsidR="00B63FDB" w:rsidRPr="005E38FC" w:rsidRDefault="00B63FDB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</w:rPr>
      </w:pPr>
    </w:p>
    <w:p w:rsidR="00DF35C7" w:rsidRPr="005E38FC" w:rsidRDefault="00E50FC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t>Aanpak van ruzies</w:t>
      </w:r>
      <w:r w:rsidR="008E2908" w:rsidRPr="005E38FC">
        <w:rPr>
          <w:rFonts w:ascii="Times New Roman" w:hAnsi="Times New Roman" w:cs="Times New Roman"/>
          <w:b/>
        </w:rPr>
        <w:t xml:space="preserve"> en pestgedrag in vier stappen</w:t>
      </w:r>
      <w:r w:rsidR="00DF35C7" w:rsidRPr="005E38FC">
        <w:rPr>
          <w:rFonts w:ascii="Times New Roman" w:hAnsi="Times New Roman" w:cs="Times New Roman"/>
          <w:b/>
        </w:rPr>
        <w:t>: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Wanneer leerlingen ruzie met elkaar hebben en/of e</w:t>
      </w:r>
      <w:r w:rsidR="00B63FDB" w:rsidRPr="005E38FC">
        <w:rPr>
          <w:rFonts w:ascii="Times New Roman" w:hAnsi="Times New Roman" w:cs="Times New Roman"/>
        </w:rPr>
        <w:t>lkaar pesten, hanteren wij de volgende stappen</w:t>
      </w:r>
      <w:r w:rsidRPr="005E38FC">
        <w:rPr>
          <w:rFonts w:ascii="Times New Roman" w:hAnsi="Times New Roman" w:cs="Times New Roman"/>
        </w:rPr>
        <w:t>:</w:t>
      </w:r>
    </w:p>
    <w:p w:rsidR="007D2FCC" w:rsidRPr="005E38FC" w:rsidRDefault="007D2FCC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DF35C7" w:rsidRPr="005E38FC" w:rsidRDefault="00054FB1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  <w:b/>
        </w:rPr>
        <w:t>Stap</w:t>
      </w:r>
      <w:r w:rsidR="00B56A85" w:rsidRPr="005E38FC">
        <w:rPr>
          <w:rFonts w:ascii="Times New Roman" w:hAnsi="Times New Roman" w:cs="Times New Roman"/>
          <w:b/>
        </w:rPr>
        <w:t xml:space="preserve"> 1:</w:t>
      </w:r>
      <w:r w:rsidR="000640A4" w:rsidRPr="005E38FC">
        <w:rPr>
          <w:rFonts w:ascii="Times New Roman" w:hAnsi="Times New Roman" w:cs="Times New Roman"/>
        </w:rPr>
        <w:t xml:space="preserve"> </w:t>
      </w:r>
      <w:r w:rsidR="00556045">
        <w:rPr>
          <w:rFonts w:ascii="Times New Roman" w:hAnsi="Times New Roman" w:cs="Times New Roman"/>
        </w:rPr>
        <w:t>Er eerst zelf (</w:t>
      </w:r>
      <w:r w:rsidR="00DF35C7" w:rsidRPr="005E38FC">
        <w:rPr>
          <w:rFonts w:ascii="Times New Roman" w:hAnsi="Times New Roman" w:cs="Times New Roman"/>
        </w:rPr>
        <w:t>en samen) uit te komen.</w:t>
      </w:r>
    </w:p>
    <w:p w:rsidR="00F239F3" w:rsidRDefault="00054FB1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  <w:b/>
        </w:rPr>
        <w:t>Stap</w:t>
      </w:r>
      <w:r w:rsidR="00B56A85" w:rsidRPr="005E38FC">
        <w:rPr>
          <w:rFonts w:ascii="Times New Roman" w:hAnsi="Times New Roman" w:cs="Times New Roman"/>
          <w:b/>
        </w:rPr>
        <w:t xml:space="preserve"> 2</w:t>
      </w:r>
      <w:r w:rsidR="00B56A85" w:rsidRPr="005E38FC">
        <w:rPr>
          <w:rFonts w:ascii="Times New Roman" w:hAnsi="Times New Roman" w:cs="Times New Roman"/>
        </w:rPr>
        <w:t>:</w:t>
      </w:r>
      <w:r w:rsidR="000640A4" w:rsidRPr="005E38FC">
        <w:rPr>
          <w:rFonts w:ascii="Times New Roman" w:hAnsi="Times New Roman" w:cs="Times New Roman"/>
        </w:rPr>
        <w:t xml:space="preserve"> </w:t>
      </w:r>
      <w:r w:rsidR="00DF35C7" w:rsidRPr="005E38FC">
        <w:rPr>
          <w:rFonts w:ascii="Times New Roman" w:hAnsi="Times New Roman" w:cs="Times New Roman"/>
        </w:rPr>
        <w:t>Op het moment dat één van de leerlingen er niet u</w:t>
      </w:r>
      <w:r w:rsidR="00B56A85" w:rsidRPr="005E38FC">
        <w:rPr>
          <w:rFonts w:ascii="Times New Roman" w:hAnsi="Times New Roman" w:cs="Times New Roman"/>
        </w:rPr>
        <w:t xml:space="preserve">itkomt ( in feite het onderspit </w:t>
      </w:r>
      <w:r w:rsidR="00DF35C7" w:rsidRPr="005E38FC">
        <w:rPr>
          <w:rFonts w:ascii="Times New Roman" w:hAnsi="Times New Roman" w:cs="Times New Roman"/>
        </w:rPr>
        <w:t xml:space="preserve">delft en verliezer of zondebok wordt) heeft deze het </w:t>
      </w:r>
      <w:r w:rsidR="00B56A85" w:rsidRPr="005E38FC">
        <w:rPr>
          <w:rFonts w:ascii="Times New Roman" w:hAnsi="Times New Roman" w:cs="Times New Roman"/>
        </w:rPr>
        <w:t xml:space="preserve">recht en de plicht het probleem </w:t>
      </w:r>
      <w:r w:rsidR="00DF35C7" w:rsidRPr="005E38FC">
        <w:rPr>
          <w:rFonts w:ascii="Times New Roman" w:hAnsi="Times New Roman" w:cs="Times New Roman"/>
        </w:rPr>
        <w:t xml:space="preserve">aan de meester of juf 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voor te leggen.</w:t>
      </w:r>
    </w:p>
    <w:p w:rsidR="00F239F3" w:rsidRDefault="00054FB1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  <w:b/>
        </w:rPr>
        <w:t>Stap</w:t>
      </w:r>
      <w:r w:rsidR="00B56A85" w:rsidRPr="005E38FC">
        <w:rPr>
          <w:rFonts w:ascii="Times New Roman" w:hAnsi="Times New Roman" w:cs="Times New Roman"/>
          <w:b/>
        </w:rPr>
        <w:t xml:space="preserve"> 3:</w:t>
      </w:r>
      <w:r w:rsidR="000640A4" w:rsidRPr="005E38FC">
        <w:rPr>
          <w:rFonts w:ascii="Times New Roman" w:hAnsi="Times New Roman" w:cs="Times New Roman"/>
        </w:rPr>
        <w:t xml:space="preserve"> </w:t>
      </w:r>
      <w:r w:rsidR="00DF35C7" w:rsidRPr="005E38FC">
        <w:rPr>
          <w:rFonts w:ascii="Times New Roman" w:hAnsi="Times New Roman" w:cs="Times New Roman"/>
        </w:rPr>
        <w:t>De leerkracht brengt de partijen bij elkaar v</w:t>
      </w:r>
      <w:r w:rsidR="00F239F3">
        <w:rPr>
          <w:rFonts w:ascii="Times New Roman" w:hAnsi="Times New Roman" w:cs="Times New Roman"/>
        </w:rPr>
        <w:t xml:space="preserve">oor een verhelderend gesprek en </w:t>
      </w:r>
      <w:r w:rsidR="00DF35C7" w:rsidRPr="005E38FC">
        <w:rPr>
          <w:rFonts w:ascii="Times New Roman" w:hAnsi="Times New Roman" w:cs="Times New Roman"/>
        </w:rPr>
        <w:t>probeert samen</w:t>
      </w:r>
      <w:r w:rsidR="00B56A85" w:rsidRPr="005E38FC">
        <w:rPr>
          <w:rFonts w:ascii="Times New Roman" w:hAnsi="Times New Roman" w:cs="Times New Roman"/>
        </w:rPr>
        <w:t xml:space="preserve"> </w:t>
      </w:r>
      <w:r w:rsidR="00DF35C7" w:rsidRPr="005E38FC">
        <w:rPr>
          <w:rFonts w:ascii="Times New Roman" w:hAnsi="Times New Roman" w:cs="Times New Roman"/>
        </w:rPr>
        <w:t xml:space="preserve">met hen de ruzie of pesterijen op te </w:t>
      </w:r>
      <w:r w:rsidR="00F239F3">
        <w:rPr>
          <w:rFonts w:ascii="Times New Roman" w:hAnsi="Times New Roman" w:cs="Times New Roman"/>
        </w:rPr>
        <w:t xml:space="preserve">lossen en (nieuwe) afspraken te </w:t>
      </w:r>
      <w:r w:rsidR="00B56A85" w:rsidRPr="005E38FC">
        <w:rPr>
          <w:rFonts w:ascii="Times New Roman" w:hAnsi="Times New Roman" w:cs="Times New Roman"/>
        </w:rPr>
        <w:t xml:space="preserve">maken. 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Bij herhaling van pesterijen / ruzies tussen deze</w:t>
      </w:r>
      <w:r w:rsidR="00F239F3">
        <w:rPr>
          <w:rFonts w:ascii="Times New Roman" w:hAnsi="Times New Roman" w:cs="Times New Roman"/>
        </w:rPr>
        <w:t xml:space="preserve">lfde leerlingen volgen sancties </w:t>
      </w:r>
      <w:r w:rsidRPr="005E38FC">
        <w:rPr>
          <w:rFonts w:ascii="Times New Roman" w:hAnsi="Times New Roman" w:cs="Times New Roman"/>
        </w:rPr>
        <w:t>(zie bij consequenties).</w:t>
      </w:r>
    </w:p>
    <w:p w:rsidR="00DF35C7" w:rsidRPr="005E38FC" w:rsidRDefault="00054FB1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  <w:b/>
        </w:rPr>
        <w:t>Stap</w:t>
      </w:r>
      <w:r w:rsidR="00B56A85" w:rsidRPr="005E38FC">
        <w:rPr>
          <w:rFonts w:ascii="Times New Roman" w:hAnsi="Times New Roman" w:cs="Times New Roman"/>
          <w:b/>
        </w:rPr>
        <w:t xml:space="preserve"> 4:</w:t>
      </w:r>
      <w:r w:rsidR="000640A4" w:rsidRPr="005E38FC">
        <w:rPr>
          <w:rFonts w:ascii="Times New Roman" w:hAnsi="Times New Roman" w:cs="Times New Roman"/>
        </w:rPr>
        <w:t xml:space="preserve"> </w:t>
      </w:r>
      <w:r w:rsidR="00DF35C7" w:rsidRPr="005E38FC">
        <w:rPr>
          <w:rFonts w:ascii="Times New Roman" w:hAnsi="Times New Roman" w:cs="Times New Roman"/>
        </w:rPr>
        <w:t>Bij herhaaldelijke ruzie/ pestgedrag neemt de leerkra</w:t>
      </w:r>
      <w:r w:rsidR="00B56A85" w:rsidRPr="005E38FC">
        <w:rPr>
          <w:rFonts w:ascii="Times New Roman" w:hAnsi="Times New Roman" w:cs="Times New Roman"/>
        </w:rPr>
        <w:t xml:space="preserve">cht duidelijk stelling en houdt </w:t>
      </w:r>
      <w:r w:rsidR="00DF35C7" w:rsidRPr="005E38FC">
        <w:rPr>
          <w:rFonts w:ascii="Times New Roman" w:hAnsi="Times New Roman" w:cs="Times New Roman"/>
        </w:rPr>
        <w:t>een bestraffend gesprek met de leerling die pest /ruzie maakt. De fases van</w:t>
      </w:r>
      <w:r w:rsidR="00F239F3">
        <w:rPr>
          <w:rFonts w:ascii="Times New Roman" w:hAnsi="Times New Roman" w:cs="Times New Roman"/>
        </w:rPr>
        <w:t xml:space="preserve"> </w:t>
      </w:r>
      <w:r w:rsidR="00DF35C7" w:rsidRPr="005E38FC">
        <w:rPr>
          <w:rFonts w:ascii="Times New Roman" w:hAnsi="Times New Roman" w:cs="Times New Roman"/>
        </w:rPr>
        <w:t>bestraffen treden in wer</w:t>
      </w:r>
      <w:r w:rsidR="000640A4" w:rsidRPr="005E38FC">
        <w:rPr>
          <w:rFonts w:ascii="Times New Roman" w:hAnsi="Times New Roman" w:cs="Times New Roman"/>
        </w:rPr>
        <w:t xml:space="preserve">king (zie bij consequenties)en </w:t>
      </w:r>
      <w:r w:rsidR="00DF35C7" w:rsidRPr="005E38FC">
        <w:rPr>
          <w:rFonts w:ascii="Times New Roman" w:hAnsi="Times New Roman" w:cs="Times New Roman"/>
        </w:rPr>
        <w:t>worden de ouders op de hoogte gebracht van het ruziepestgedrag.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 xml:space="preserve">Leerkracht(en) en ouders proberen </w:t>
      </w:r>
      <w:r w:rsidR="00F239F3">
        <w:rPr>
          <w:rFonts w:ascii="Times New Roman" w:hAnsi="Times New Roman" w:cs="Times New Roman"/>
        </w:rPr>
        <w:t xml:space="preserve">in goed overleg samen te werken </w:t>
      </w:r>
      <w:r w:rsidRPr="005E38FC">
        <w:rPr>
          <w:rFonts w:ascii="Times New Roman" w:hAnsi="Times New Roman" w:cs="Times New Roman"/>
        </w:rPr>
        <w:t>aan een bevredigende oplossing.</w:t>
      </w:r>
    </w:p>
    <w:p w:rsidR="00697557" w:rsidRPr="005E38FC" w:rsidRDefault="0069755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Afhankelijk van</w:t>
      </w:r>
      <w:r w:rsidR="00B63FDB" w:rsidRPr="005E38FC">
        <w:rPr>
          <w:rFonts w:ascii="Times New Roman" w:hAnsi="Times New Roman" w:cs="Times New Roman"/>
        </w:rPr>
        <w:t xml:space="preserve"> de ernst van</w:t>
      </w:r>
      <w:r w:rsidRPr="005E38FC">
        <w:rPr>
          <w:rFonts w:ascii="Times New Roman" w:hAnsi="Times New Roman" w:cs="Times New Roman"/>
        </w:rPr>
        <w:t xml:space="preserve"> het gedrag van de </w:t>
      </w:r>
      <w:proofErr w:type="spellStart"/>
      <w:r w:rsidRPr="005E38FC">
        <w:rPr>
          <w:rFonts w:ascii="Times New Roman" w:hAnsi="Times New Roman" w:cs="Times New Roman"/>
        </w:rPr>
        <w:t>pester</w:t>
      </w:r>
      <w:proofErr w:type="spellEnd"/>
      <w:r w:rsidRPr="005E38FC">
        <w:rPr>
          <w:rFonts w:ascii="Times New Roman" w:hAnsi="Times New Roman" w:cs="Times New Roman"/>
        </w:rPr>
        <w:t xml:space="preserve"> wordt gekeken bij welke fase ouders hierover worden </w:t>
      </w:r>
      <w:r w:rsidR="00B63FDB" w:rsidRPr="005E38FC">
        <w:rPr>
          <w:rFonts w:ascii="Times New Roman" w:hAnsi="Times New Roman" w:cs="Times New Roman"/>
        </w:rPr>
        <w:t>geïnformeerd</w:t>
      </w:r>
      <w:r w:rsidRPr="005E38FC">
        <w:rPr>
          <w:rFonts w:ascii="Times New Roman" w:hAnsi="Times New Roman" w:cs="Times New Roman"/>
        </w:rPr>
        <w:t>.</w:t>
      </w:r>
    </w:p>
    <w:p w:rsidR="008E2908" w:rsidRPr="005E38FC" w:rsidRDefault="008E2908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DF35C7" w:rsidRPr="005E38FC" w:rsidRDefault="00DF35C7" w:rsidP="0006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5E38FC">
        <w:rPr>
          <w:rFonts w:ascii="Times New Roman" w:hAnsi="Times New Roman" w:cs="Times New Roman"/>
          <w:b/>
          <w:bCs/>
        </w:rPr>
        <w:t xml:space="preserve">De leerkracht biedt altijd hulp aan de gepeste en begeleidt de </w:t>
      </w:r>
      <w:proofErr w:type="spellStart"/>
      <w:r w:rsidRPr="005E38FC">
        <w:rPr>
          <w:rFonts w:ascii="Times New Roman" w:hAnsi="Times New Roman" w:cs="Times New Roman"/>
          <w:b/>
          <w:bCs/>
        </w:rPr>
        <w:t>pester</w:t>
      </w:r>
      <w:proofErr w:type="spellEnd"/>
      <w:r w:rsidRPr="005E38FC">
        <w:rPr>
          <w:rFonts w:ascii="Times New Roman" w:hAnsi="Times New Roman" w:cs="Times New Roman"/>
          <w:b/>
          <w:bCs/>
        </w:rPr>
        <w:t>, indien nodig</w:t>
      </w:r>
    </w:p>
    <w:p w:rsidR="00DF35C7" w:rsidRPr="005E38FC" w:rsidRDefault="00DF35C7" w:rsidP="0006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bCs/>
        </w:rPr>
      </w:pPr>
      <w:r w:rsidRPr="005E38FC">
        <w:rPr>
          <w:rFonts w:ascii="Times New Roman" w:hAnsi="Times New Roman" w:cs="Times New Roman"/>
          <w:b/>
          <w:bCs/>
        </w:rPr>
        <w:t>in overleg met de ouders en/of externe deskundigen.</w:t>
      </w:r>
    </w:p>
    <w:p w:rsidR="00DF35C7" w:rsidRPr="005E38FC" w:rsidRDefault="008E2908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lastRenderedPageBreak/>
        <w:t>Consequenties</w:t>
      </w:r>
    </w:p>
    <w:p w:rsidR="00DF35C7" w:rsidRPr="005E38FC" w:rsidRDefault="0069755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5E38FC">
        <w:rPr>
          <w:rFonts w:ascii="Times New Roman" w:hAnsi="Times New Roman" w:cs="Times New Roman"/>
          <w:iCs/>
        </w:rPr>
        <w:t xml:space="preserve">a. </w:t>
      </w:r>
      <w:r w:rsidR="00DF35C7" w:rsidRPr="005E38FC">
        <w:rPr>
          <w:rFonts w:ascii="Times New Roman" w:hAnsi="Times New Roman" w:cs="Times New Roman"/>
          <w:iCs/>
        </w:rPr>
        <w:t>De leerkracht heeft het idee dat er sprake is van onderhuids (niet zichtbaar bijv. via</w:t>
      </w:r>
      <w:r w:rsidRPr="005E38FC">
        <w:rPr>
          <w:rFonts w:ascii="Times New Roman" w:hAnsi="Times New Roman" w:cs="Times New Roman"/>
          <w:i/>
          <w:iCs/>
        </w:rPr>
        <w:t xml:space="preserve"> </w:t>
      </w:r>
      <w:r w:rsidR="00DF35C7" w:rsidRPr="005E38FC">
        <w:rPr>
          <w:rFonts w:ascii="Times New Roman" w:hAnsi="Times New Roman" w:cs="Times New Roman"/>
          <w:iCs/>
        </w:rPr>
        <w:t xml:space="preserve">MSN, mail etc.) </w:t>
      </w:r>
      <w:r w:rsidRPr="005E38FC">
        <w:rPr>
          <w:rFonts w:ascii="Times New Roman" w:hAnsi="Times New Roman" w:cs="Times New Roman"/>
          <w:iCs/>
        </w:rPr>
        <w:t>cyber</w:t>
      </w:r>
      <w:r w:rsidR="00DF35C7" w:rsidRPr="005E38FC">
        <w:rPr>
          <w:rFonts w:ascii="Times New Roman" w:hAnsi="Times New Roman" w:cs="Times New Roman"/>
          <w:iCs/>
        </w:rPr>
        <w:t>pesten.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In zo’n geval stelt de leerkracht een algemeen pr</w:t>
      </w:r>
      <w:r w:rsidR="00F239F3">
        <w:rPr>
          <w:rFonts w:ascii="Times New Roman" w:hAnsi="Times New Roman" w:cs="Times New Roman"/>
        </w:rPr>
        <w:t>obleem aan d</w:t>
      </w:r>
      <w:r w:rsidR="00556045">
        <w:rPr>
          <w:rFonts w:ascii="Times New Roman" w:hAnsi="Times New Roman" w:cs="Times New Roman"/>
        </w:rPr>
        <w:t xml:space="preserve">e orde om langs die weg bij het </w:t>
      </w:r>
      <w:r w:rsidRPr="005E38FC">
        <w:rPr>
          <w:rFonts w:ascii="Times New Roman" w:hAnsi="Times New Roman" w:cs="Times New Roman"/>
        </w:rPr>
        <w:t>probleem in de klas te komen.</w:t>
      </w:r>
    </w:p>
    <w:p w:rsidR="00DF35C7" w:rsidRPr="005E38FC" w:rsidRDefault="0069755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5E38FC">
        <w:rPr>
          <w:rFonts w:ascii="Times New Roman" w:hAnsi="Times New Roman" w:cs="Times New Roman"/>
          <w:iCs/>
        </w:rPr>
        <w:t>b.</w:t>
      </w:r>
      <w:r w:rsidRPr="005E38FC">
        <w:rPr>
          <w:rFonts w:ascii="Times New Roman" w:hAnsi="Times New Roman" w:cs="Times New Roman"/>
          <w:i/>
          <w:iCs/>
        </w:rPr>
        <w:t xml:space="preserve"> </w:t>
      </w:r>
      <w:r w:rsidR="00DF35C7" w:rsidRPr="005E38FC">
        <w:rPr>
          <w:rFonts w:ascii="Times New Roman" w:hAnsi="Times New Roman" w:cs="Times New Roman"/>
          <w:iCs/>
        </w:rPr>
        <w:t>De leerkracht ziet dat een leerling wordt gepest</w:t>
      </w:r>
      <w:r w:rsidRPr="005E38FC">
        <w:rPr>
          <w:rFonts w:ascii="Times New Roman" w:hAnsi="Times New Roman" w:cs="Times New Roman"/>
          <w:i/>
          <w:iCs/>
        </w:rPr>
        <w:t xml:space="preserve"> </w:t>
      </w:r>
      <w:r w:rsidR="00DF35C7" w:rsidRPr="005E38FC">
        <w:rPr>
          <w:rFonts w:ascii="Times New Roman" w:hAnsi="Times New Roman" w:cs="Times New Roman"/>
          <w:iCs/>
        </w:rPr>
        <w:t>(of de gepeste of medeleerlingen komen het bij hem melden)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</w:rPr>
      </w:pPr>
      <w:r w:rsidRPr="005E38FC">
        <w:rPr>
          <w:rFonts w:ascii="Times New Roman" w:hAnsi="Times New Roman" w:cs="Times New Roman"/>
          <w:iCs/>
        </w:rPr>
        <w:t>En vervolgens leveren stap 1 t/m 4 geen positief resultaat op voor de gepeste.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De leerkracht neemt duidelijk een stelling in.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 xml:space="preserve">De straf is opgebouwd in 5 fases; afhankelijk van hoelang de </w:t>
      </w:r>
      <w:proofErr w:type="spellStart"/>
      <w:r w:rsidRPr="005E38FC">
        <w:rPr>
          <w:rFonts w:ascii="Times New Roman" w:hAnsi="Times New Roman" w:cs="Times New Roman"/>
        </w:rPr>
        <w:t>pester</w:t>
      </w:r>
      <w:proofErr w:type="spellEnd"/>
      <w:r w:rsidRPr="005E38FC">
        <w:rPr>
          <w:rFonts w:ascii="Times New Roman" w:hAnsi="Times New Roman" w:cs="Times New Roman"/>
        </w:rPr>
        <w:t xml:space="preserve"> door blijft gaan</w:t>
      </w:r>
      <w:r w:rsidR="00556045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met zijn/haar pestgedrag en geen verbetering vertoond in zijn/haar gedrag:</w:t>
      </w:r>
    </w:p>
    <w:p w:rsidR="000640A4" w:rsidRPr="005E38FC" w:rsidRDefault="000640A4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0640A4" w:rsidRPr="005E38FC" w:rsidRDefault="000640A4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t>Fase</w:t>
      </w:r>
      <w:r w:rsidR="00DF35C7" w:rsidRPr="005E38FC">
        <w:rPr>
          <w:rFonts w:ascii="Times New Roman" w:hAnsi="Times New Roman" w:cs="Times New Roman"/>
          <w:b/>
        </w:rPr>
        <w:t xml:space="preserve"> 1:</w:t>
      </w:r>
      <w:r w:rsidRPr="005E38FC">
        <w:rPr>
          <w:rFonts w:ascii="Times New Roman" w:hAnsi="Times New Roman" w:cs="Times New Roman"/>
          <w:b/>
        </w:rPr>
        <w:t xml:space="preserve"> </w:t>
      </w:r>
    </w:p>
    <w:p w:rsidR="000640A4" w:rsidRPr="004218A9" w:rsidRDefault="0069755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E</w:t>
      </w:r>
      <w:r w:rsidR="000640A4" w:rsidRPr="004218A9">
        <w:rPr>
          <w:rFonts w:ascii="Times New Roman" w:hAnsi="Times New Roman" w:cs="Times New Roman"/>
        </w:rPr>
        <w:t>en bovenbouw leerling speelt in de pauze mee met de</w:t>
      </w:r>
      <w:r w:rsidR="00556045">
        <w:rPr>
          <w:rFonts w:ascii="Times New Roman" w:hAnsi="Times New Roman" w:cs="Times New Roman"/>
        </w:rPr>
        <w:t xml:space="preserve"> kinderen van de</w:t>
      </w:r>
      <w:r w:rsidR="000640A4" w:rsidRPr="004218A9">
        <w:rPr>
          <w:rFonts w:ascii="Times New Roman" w:hAnsi="Times New Roman" w:cs="Times New Roman"/>
        </w:rPr>
        <w:t xml:space="preserve"> middenbouw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Een of meerdere pauzes binnen blijven;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Nablijven tot alle kinderen naar huis vertrokken zijn;</w:t>
      </w:r>
    </w:p>
    <w:p w:rsidR="00F239F3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Een schriftelijke opdracht zoals een stelopdra</w:t>
      </w:r>
      <w:r w:rsidR="00F239F3">
        <w:rPr>
          <w:rFonts w:ascii="Times New Roman" w:hAnsi="Times New Roman" w:cs="Times New Roman"/>
        </w:rPr>
        <w:t>cht over de toedracht en zijn/</w:t>
      </w:r>
      <w:r w:rsidRPr="00F239F3">
        <w:rPr>
          <w:rFonts w:ascii="Times New Roman" w:hAnsi="Times New Roman" w:cs="Times New Roman"/>
        </w:rPr>
        <w:t xml:space="preserve">haar </w:t>
      </w:r>
    </w:p>
    <w:p w:rsidR="00DF35C7" w:rsidRPr="00F239F3" w:rsidRDefault="00DF35C7" w:rsidP="00F239F3">
      <w:pPr>
        <w:pStyle w:val="Lijstaline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F239F3">
        <w:rPr>
          <w:rFonts w:ascii="Times New Roman" w:hAnsi="Times New Roman" w:cs="Times New Roman"/>
        </w:rPr>
        <w:t>rol in het pestprobleem;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Door gesprek: bewustwording voor wat hij met het gepeste kind uithaalt;</w:t>
      </w:r>
    </w:p>
    <w:p w:rsidR="00F239F3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 xml:space="preserve">Afspraken maken met de </w:t>
      </w:r>
      <w:proofErr w:type="spellStart"/>
      <w:r w:rsidRPr="004218A9">
        <w:rPr>
          <w:rFonts w:ascii="Times New Roman" w:hAnsi="Times New Roman" w:cs="Times New Roman"/>
        </w:rPr>
        <w:t>pester</w:t>
      </w:r>
      <w:proofErr w:type="spellEnd"/>
      <w:r w:rsidRPr="004218A9">
        <w:rPr>
          <w:rFonts w:ascii="Times New Roman" w:hAnsi="Times New Roman" w:cs="Times New Roman"/>
        </w:rPr>
        <w:t xml:space="preserve"> over gedragsveranderingen. De naleving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 xml:space="preserve">van deze </w:t>
      </w:r>
    </w:p>
    <w:p w:rsidR="00F239F3" w:rsidRDefault="00DF35C7" w:rsidP="00F239F3">
      <w:pPr>
        <w:pStyle w:val="Lijstaline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 xml:space="preserve">afspraken komen aan het einde van </w:t>
      </w:r>
      <w:r w:rsidR="004218A9" w:rsidRPr="004218A9">
        <w:rPr>
          <w:rFonts w:ascii="Times New Roman" w:hAnsi="Times New Roman" w:cs="Times New Roman"/>
        </w:rPr>
        <w:t xml:space="preserve">iedere week (voor een </w:t>
      </w:r>
      <w:r w:rsidRPr="004218A9">
        <w:rPr>
          <w:rFonts w:ascii="Times New Roman" w:hAnsi="Times New Roman" w:cs="Times New Roman"/>
        </w:rPr>
        <w:t xml:space="preserve">periode) in een kort </w:t>
      </w:r>
    </w:p>
    <w:p w:rsidR="00F239F3" w:rsidRDefault="00DF35C7" w:rsidP="00F239F3">
      <w:pPr>
        <w:pStyle w:val="Lijstaline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gesprek aan de</w:t>
      </w:r>
      <w:r w:rsidR="004218A9" w:rsidRPr="004218A9">
        <w:rPr>
          <w:rFonts w:ascii="Times New Roman" w:hAnsi="Times New Roman" w:cs="Times New Roman"/>
        </w:rPr>
        <w:t xml:space="preserve"> orde. Gesprekken worden altijd </w:t>
      </w:r>
      <w:r w:rsidR="000640A4" w:rsidRPr="004218A9">
        <w:rPr>
          <w:rFonts w:ascii="Times New Roman" w:hAnsi="Times New Roman" w:cs="Times New Roman"/>
        </w:rPr>
        <w:t xml:space="preserve">vastgelegd door de leerkracht in </w:t>
      </w:r>
    </w:p>
    <w:p w:rsidR="00DF35C7" w:rsidRPr="004218A9" w:rsidRDefault="000640A4" w:rsidP="00F239F3">
      <w:pPr>
        <w:pStyle w:val="Lijstaline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 w:rsidRPr="004218A9">
        <w:rPr>
          <w:rFonts w:ascii="Times New Roman" w:hAnsi="Times New Roman" w:cs="Times New Roman"/>
        </w:rPr>
        <w:t>Parnassys</w:t>
      </w:r>
      <w:proofErr w:type="spellEnd"/>
      <w:r w:rsidRPr="004218A9">
        <w:rPr>
          <w:rFonts w:ascii="Times New Roman" w:hAnsi="Times New Roman" w:cs="Times New Roman"/>
        </w:rPr>
        <w:t>.</w:t>
      </w:r>
    </w:p>
    <w:p w:rsidR="000640A4" w:rsidRPr="005E38FC" w:rsidRDefault="000640A4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63FDB" w:rsidRPr="005E38FC" w:rsidRDefault="00B63FDB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DF35C7" w:rsidRPr="005E38FC" w:rsidRDefault="000640A4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t>Fase</w:t>
      </w:r>
      <w:r w:rsidR="00DF35C7" w:rsidRPr="005E38FC">
        <w:rPr>
          <w:rFonts w:ascii="Times New Roman" w:hAnsi="Times New Roman" w:cs="Times New Roman"/>
          <w:b/>
        </w:rPr>
        <w:t xml:space="preserve"> 2:</w:t>
      </w:r>
    </w:p>
    <w:p w:rsidR="00DF35C7" w:rsidRPr="004218A9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Een gesprek met de ouders, als voorgaande acties op niets uitlopen. De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medewerking van de ouders wordt nadrukkelijk gevraagd om een einde aan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het probleem te maken. De school heeft all</w:t>
      </w:r>
      <w:r w:rsidR="000640A4" w:rsidRPr="004218A9">
        <w:rPr>
          <w:rFonts w:ascii="Times New Roman" w:hAnsi="Times New Roman" w:cs="Times New Roman"/>
        </w:rPr>
        <w:t xml:space="preserve">e activiteiten vastgelegd in </w:t>
      </w:r>
      <w:proofErr w:type="spellStart"/>
      <w:r w:rsidR="000640A4" w:rsidRPr="004218A9">
        <w:rPr>
          <w:rFonts w:ascii="Times New Roman" w:hAnsi="Times New Roman" w:cs="Times New Roman"/>
        </w:rPr>
        <w:t>Parnassys</w:t>
      </w:r>
      <w:proofErr w:type="spellEnd"/>
      <w:r w:rsidR="000640A4" w:rsidRP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en de school heeft al he</w:t>
      </w:r>
      <w:r w:rsidR="00697557" w:rsidRPr="004218A9">
        <w:rPr>
          <w:rFonts w:ascii="Times New Roman" w:hAnsi="Times New Roman" w:cs="Times New Roman"/>
        </w:rPr>
        <w:t xml:space="preserve">t mogelijke gedaan om een einde </w:t>
      </w:r>
      <w:r w:rsidRPr="004218A9">
        <w:rPr>
          <w:rFonts w:ascii="Times New Roman" w:hAnsi="Times New Roman" w:cs="Times New Roman"/>
        </w:rPr>
        <w:t>te maken aan het pestprobleem.</w:t>
      </w:r>
    </w:p>
    <w:p w:rsidR="000640A4" w:rsidRPr="005E38FC" w:rsidRDefault="000640A4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F35C7" w:rsidRPr="005E38FC" w:rsidRDefault="000640A4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t>Fase</w:t>
      </w:r>
      <w:r w:rsidR="00DF35C7" w:rsidRPr="005E38FC">
        <w:rPr>
          <w:rFonts w:ascii="Times New Roman" w:hAnsi="Times New Roman" w:cs="Times New Roman"/>
          <w:b/>
        </w:rPr>
        <w:t xml:space="preserve"> 3:</w:t>
      </w:r>
    </w:p>
    <w:p w:rsidR="00DF35C7" w:rsidRPr="004218A9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Bij aanhoudend pestgedrag kan deskundige hulp worden ingeschakeld zoals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d</w:t>
      </w:r>
      <w:r w:rsidR="00F239F3">
        <w:rPr>
          <w:rFonts w:ascii="Times New Roman" w:hAnsi="Times New Roman" w:cs="Times New Roman"/>
        </w:rPr>
        <w:t xml:space="preserve">e </w:t>
      </w:r>
      <w:proofErr w:type="spellStart"/>
      <w:r w:rsidR="00F239F3">
        <w:rPr>
          <w:rFonts w:ascii="Times New Roman" w:hAnsi="Times New Roman" w:cs="Times New Roman"/>
        </w:rPr>
        <w:t>zorg</w:t>
      </w:r>
      <w:r w:rsidR="00DB00FB" w:rsidRPr="004218A9">
        <w:rPr>
          <w:rFonts w:ascii="Times New Roman" w:hAnsi="Times New Roman" w:cs="Times New Roman"/>
        </w:rPr>
        <w:t>coör</w:t>
      </w:r>
      <w:r w:rsidR="00F239F3">
        <w:rPr>
          <w:rFonts w:ascii="Times New Roman" w:hAnsi="Times New Roman" w:cs="Times New Roman"/>
        </w:rPr>
        <w:t>-</w:t>
      </w:r>
      <w:r w:rsidR="00DB00FB" w:rsidRPr="004218A9">
        <w:rPr>
          <w:rFonts w:ascii="Times New Roman" w:hAnsi="Times New Roman" w:cs="Times New Roman"/>
        </w:rPr>
        <w:t>dinator</w:t>
      </w:r>
      <w:proofErr w:type="spellEnd"/>
      <w:r w:rsidR="00DB00FB" w:rsidRPr="004218A9">
        <w:rPr>
          <w:rFonts w:ascii="Times New Roman" w:hAnsi="Times New Roman" w:cs="Times New Roman"/>
        </w:rPr>
        <w:t xml:space="preserve">, </w:t>
      </w:r>
      <w:r w:rsidR="000640A4" w:rsidRPr="004218A9">
        <w:rPr>
          <w:rFonts w:ascii="Times New Roman" w:hAnsi="Times New Roman" w:cs="Times New Roman"/>
        </w:rPr>
        <w:t xml:space="preserve"> de schoolarts van de GGD of </w:t>
      </w:r>
      <w:r w:rsidRPr="004218A9">
        <w:rPr>
          <w:rFonts w:ascii="Times New Roman" w:hAnsi="Times New Roman" w:cs="Times New Roman"/>
        </w:rPr>
        <w:t>schoolmaatschappelijk werk.</w:t>
      </w:r>
    </w:p>
    <w:p w:rsidR="000640A4" w:rsidRPr="005E38FC" w:rsidRDefault="000640A4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t>Fase 4:</w:t>
      </w:r>
    </w:p>
    <w:p w:rsidR="00DF35C7" w:rsidRPr="004218A9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Bij aanhoudend pestgedrag kan er voor gekozen worden om een leerling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tijdelijk in een andere groep te plaatsen, binnen de school. Ook het (tijdelijk)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plaatsen op een andere school behoort tot de mogelijkheden.</w:t>
      </w:r>
    </w:p>
    <w:p w:rsidR="000640A4" w:rsidRPr="005E38FC" w:rsidRDefault="000640A4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t>Fase 5: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In extreme gevallen kan een leerling geschorst of verwijderd</w:t>
      </w:r>
      <w:r w:rsidR="00F239F3">
        <w:rPr>
          <w:rFonts w:ascii="Times New Roman" w:hAnsi="Times New Roman" w:cs="Times New Roman"/>
        </w:rPr>
        <w:t xml:space="preserve"> worden.</w:t>
      </w:r>
    </w:p>
    <w:p w:rsidR="004218A9" w:rsidRDefault="004218A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DF35C7" w:rsidRPr="005E38FC" w:rsidRDefault="008E2908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t>Begeleiding van de gepeste leerling</w:t>
      </w:r>
      <w:r w:rsidR="00DF35C7" w:rsidRPr="005E38FC">
        <w:rPr>
          <w:rFonts w:ascii="Times New Roman" w:hAnsi="Times New Roman" w:cs="Times New Roman"/>
          <w:b/>
        </w:rPr>
        <w:t>: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Medeleven tonen, luisteren en vragen: hoe en door wie wordt er gepest;</w:t>
      </w:r>
    </w:p>
    <w:p w:rsidR="00DF35C7" w:rsidRPr="004218A9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Nagaan hoe de leerling zelf reageert, wat doet hij/zij voor tijdens en na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het pesten;</w:t>
      </w:r>
    </w:p>
    <w:p w:rsidR="00DF35C7" w:rsidRPr="004218A9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 xml:space="preserve">Huilen of heel boos worden is juist vaak een reactie die een </w:t>
      </w:r>
      <w:proofErr w:type="spellStart"/>
      <w:r w:rsidRPr="004218A9">
        <w:rPr>
          <w:rFonts w:ascii="Times New Roman" w:hAnsi="Times New Roman" w:cs="Times New Roman"/>
        </w:rPr>
        <w:t>pester</w:t>
      </w:r>
      <w:proofErr w:type="spellEnd"/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wil uitlokken. De leerling in laten zien dat je op een andere manier kunt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reageren;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Zoeken en oefenen van een andere reactie, bijvoorbeeld :</w:t>
      </w:r>
      <w:r w:rsidR="00697557" w:rsidRP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je niet afzonderen;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Het gepeste kind in laten zien waarom een kind pest;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Nagaan welke oplossing het kind zelf wil;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Sterke kanten van de leerling benadrukken;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Belonen (schouderklopje) als de leerling zich anders/beter opstelt;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lastRenderedPageBreak/>
        <w:t xml:space="preserve">Praten met de ouders van de gepeste leerling en de ouders van de </w:t>
      </w:r>
      <w:proofErr w:type="spellStart"/>
      <w:r w:rsidRPr="004218A9">
        <w:rPr>
          <w:rFonts w:ascii="Times New Roman" w:hAnsi="Times New Roman" w:cs="Times New Roman"/>
        </w:rPr>
        <w:t>pester</w:t>
      </w:r>
      <w:proofErr w:type="spellEnd"/>
      <w:r w:rsidRPr="004218A9">
        <w:rPr>
          <w:rFonts w:ascii="Times New Roman" w:hAnsi="Times New Roman" w:cs="Times New Roman"/>
        </w:rPr>
        <w:t>(s);</w:t>
      </w:r>
    </w:p>
    <w:p w:rsidR="00F239F3" w:rsidRPr="00FF5F5D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Het gepeste kind niet ‘over’</w:t>
      </w:r>
      <w:r w:rsidR="00F239F3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beschermen bijvoorbeeld naar school brengen of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 xml:space="preserve">‘ik zal het de </w:t>
      </w:r>
      <w:proofErr w:type="spellStart"/>
      <w:r w:rsidRPr="004218A9">
        <w:rPr>
          <w:rFonts w:ascii="Times New Roman" w:hAnsi="Times New Roman" w:cs="Times New Roman"/>
        </w:rPr>
        <w:t>pesters</w:t>
      </w:r>
      <w:proofErr w:type="spellEnd"/>
      <w:r w:rsidRPr="004218A9">
        <w:rPr>
          <w:rFonts w:ascii="Times New Roman" w:hAnsi="Times New Roman" w:cs="Times New Roman"/>
        </w:rPr>
        <w:t xml:space="preserve"> wel eens gaan vertellen’. Hiermee plaats je het gepeste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kind juist in een uitzonderingspositie, waardoor het pesten zelfs nog toe kan</w:t>
      </w:r>
      <w:r w:rsidR="004218A9">
        <w:rPr>
          <w:rFonts w:ascii="Times New Roman" w:hAnsi="Times New Roman" w:cs="Times New Roman"/>
        </w:rPr>
        <w:t xml:space="preserve"> </w:t>
      </w:r>
      <w:r w:rsidR="008E2908" w:rsidRPr="004218A9">
        <w:rPr>
          <w:rFonts w:ascii="Times New Roman" w:hAnsi="Times New Roman" w:cs="Times New Roman"/>
        </w:rPr>
        <w:t>nemen</w:t>
      </w:r>
    </w:p>
    <w:p w:rsidR="00F239F3" w:rsidRDefault="00F239F3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DF35C7" w:rsidRPr="005E38FC" w:rsidRDefault="008E2908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t xml:space="preserve">Begeleiding van de </w:t>
      </w:r>
      <w:proofErr w:type="spellStart"/>
      <w:r w:rsidRPr="005E38FC">
        <w:rPr>
          <w:rFonts w:ascii="Times New Roman" w:hAnsi="Times New Roman" w:cs="Times New Roman"/>
          <w:b/>
        </w:rPr>
        <w:t>pester</w:t>
      </w:r>
      <w:proofErr w:type="spellEnd"/>
      <w:r w:rsidR="00DF35C7" w:rsidRPr="005E38FC">
        <w:rPr>
          <w:rFonts w:ascii="Times New Roman" w:hAnsi="Times New Roman" w:cs="Times New Roman"/>
          <w:b/>
        </w:rPr>
        <w:t>:</w:t>
      </w:r>
    </w:p>
    <w:p w:rsidR="00DF35C7" w:rsidRPr="004218A9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Praten; zoeken naar de reden van het ruzie maken/ pesten (baas willen zijn,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jaloezie, verveling, buitengesloten voelen);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Laten inzien wat het effect van zijn/ haar gedrag is voor de gepeste;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Excuses aan laten bieden;</w:t>
      </w:r>
    </w:p>
    <w:p w:rsidR="00DF35C7" w:rsidRPr="004218A9" w:rsidRDefault="004218A9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DF35C7" w:rsidRPr="004218A9">
        <w:rPr>
          <w:rFonts w:ascii="Times New Roman" w:hAnsi="Times New Roman" w:cs="Times New Roman"/>
        </w:rPr>
        <w:t>n laten zien welke sterke (leuke) kanten de gepeste heeft;</w:t>
      </w:r>
    </w:p>
    <w:p w:rsidR="00DF35C7" w:rsidRPr="004218A9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Pesten is verboden in en om de school: wij houden ons aan deze regel;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straffen als het kind wel pest – belonen (schouderklopje) als kind zich aan de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regels houdt;</w:t>
      </w:r>
    </w:p>
    <w:p w:rsidR="00DF35C7" w:rsidRPr="004218A9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Kind leren om niet meteen kwaad te reageren, leren beheersen, de ‘stop</w:t>
      </w:r>
      <w:r w:rsidR="00DB00FB" w:rsidRPr="004218A9">
        <w:rPr>
          <w:rFonts w:ascii="Times New Roman" w:hAnsi="Times New Roman" w:cs="Times New Roman"/>
        </w:rPr>
        <w:t>-</w:t>
      </w:r>
      <w:r w:rsidRPr="004218A9">
        <w:rPr>
          <w:rFonts w:ascii="Times New Roman" w:hAnsi="Times New Roman" w:cs="Times New Roman"/>
        </w:rPr>
        <w:t>eerst-nadenken-houding’ of een andere manier van gedrag aanleren;</w:t>
      </w:r>
    </w:p>
    <w:p w:rsidR="00DF35C7" w:rsidRPr="004218A9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Contact tussen ouders en school; elkaar informeren en overleggen. Inleven in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het kind; wa</w:t>
      </w:r>
      <w:r w:rsidR="00F239F3">
        <w:rPr>
          <w:rFonts w:ascii="Times New Roman" w:hAnsi="Times New Roman" w:cs="Times New Roman"/>
        </w:rPr>
        <w:t>t is de oorzaak van het pesten?;</w:t>
      </w:r>
    </w:p>
    <w:p w:rsidR="00DF35C7" w:rsidRPr="004218A9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Zoeken van een sport of club; waar het kind kan ervaren dat contact met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andere kinderen wel leuk kan zijn;</w:t>
      </w:r>
    </w:p>
    <w:p w:rsidR="00DF35C7" w:rsidRPr="004218A9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Inschakelen hulp; sociale vaardigheidstrainingen ; Jeugdgezondheidszorg;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huisarts; GGD.</w:t>
      </w:r>
    </w:p>
    <w:p w:rsidR="007D2FCC" w:rsidRPr="005E38FC" w:rsidRDefault="007D2FCC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Oorzaken van pestgedrag kunnen zijn: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Een problematische thuissituatie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Voortdurend gevoel van anonimiteit (buitengesloten voelen)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Voortdurend in een niet-passende rol worden gedrukt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Voortdurend met elkaar de competitie aan gaan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Een voortdurende strijd om macht in de klas of in de buurt</w:t>
      </w:r>
    </w:p>
    <w:p w:rsidR="00697557" w:rsidRPr="005E38FC" w:rsidRDefault="0069755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F1492" w:rsidRDefault="006F1492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t>Advieze</w:t>
      </w:r>
      <w:r w:rsidR="00DB00FB" w:rsidRPr="005E38FC">
        <w:rPr>
          <w:rFonts w:ascii="Times New Roman" w:hAnsi="Times New Roman" w:cs="Times New Roman"/>
          <w:b/>
        </w:rPr>
        <w:t>n aan de ouders van onze school</w:t>
      </w:r>
    </w:p>
    <w:p w:rsidR="008E2908" w:rsidRPr="005E38FC" w:rsidRDefault="008E2908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:rsidR="00DF35C7" w:rsidRPr="005E38FC" w:rsidRDefault="0017649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t>Voor o</w:t>
      </w:r>
      <w:r w:rsidR="00DF35C7" w:rsidRPr="005E38FC">
        <w:rPr>
          <w:rFonts w:ascii="Times New Roman" w:hAnsi="Times New Roman" w:cs="Times New Roman"/>
          <w:b/>
          <w:iCs/>
        </w:rPr>
        <w:t>uders van gepeste kinderen: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Houd de communicatie met uw kind open, blijf in gesprek met uw kind;</w:t>
      </w:r>
    </w:p>
    <w:p w:rsidR="00DF35C7" w:rsidRPr="004218A9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Als pesten niet op school gebeurt, maar op straat, probeert u contact op te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 xml:space="preserve">nemen met de ouders van de </w:t>
      </w:r>
      <w:proofErr w:type="spellStart"/>
      <w:r w:rsidRPr="004218A9">
        <w:rPr>
          <w:rFonts w:ascii="Times New Roman" w:hAnsi="Times New Roman" w:cs="Times New Roman"/>
        </w:rPr>
        <w:t>pester</w:t>
      </w:r>
      <w:proofErr w:type="spellEnd"/>
      <w:r w:rsidRPr="004218A9">
        <w:rPr>
          <w:rFonts w:ascii="Times New Roman" w:hAnsi="Times New Roman" w:cs="Times New Roman"/>
        </w:rPr>
        <w:t>(s) om het probleem bespreekbaar te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maken;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Pesten op school kunt u het beste direct met de leerkracht bespreken;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Door positieve stimulering en zgn. schouderklopjes kan het zelfrespect</w:t>
      </w:r>
      <w:r w:rsidR="004218A9">
        <w:rPr>
          <w:rFonts w:ascii="Times New Roman" w:hAnsi="Times New Roman" w:cs="Times New Roman"/>
        </w:rPr>
        <w:t xml:space="preserve"> </w:t>
      </w:r>
      <w:r w:rsidRPr="004218A9">
        <w:rPr>
          <w:rFonts w:ascii="Times New Roman" w:hAnsi="Times New Roman" w:cs="Times New Roman"/>
        </w:rPr>
        <w:t>vergroot worden of weer terug komen;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Stimuleer uw kind tot het beoefenen van een sport;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Steun uw kind in het idee dat er een einde aan het pesten komt.</w:t>
      </w:r>
    </w:p>
    <w:p w:rsidR="008E2908" w:rsidRPr="005E38FC" w:rsidRDefault="008E2908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</w:rPr>
      </w:pPr>
    </w:p>
    <w:p w:rsidR="00DF35C7" w:rsidRPr="005E38FC" w:rsidRDefault="0017649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t>Voor o</w:t>
      </w:r>
      <w:r w:rsidR="00DF35C7" w:rsidRPr="005E38FC">
        <w:rPr>
          <w:rFonts w:ascii="Times New Roman" w:hAnsi="Times New Roman" w:cs="Times New Roman"/>
          <w:b/>
          <w:iCs/>
        </w:rPr>
        <w:t xml:space="preserve">uders van </w:t>
      </w:r>
      <w:proofErr w:type="spellStart"/>
      <w:r w:rsidR="00DF35C7" w:rsidRPr="005E38FC">
        <w:rPr>
          <w:rFonts w:ascii="Times New Roman" w:hAnsi="Times New Roman" w:cs="Times New Roman"/>
          <w:b/>
          <w:iCs/>
        </w:rPr>
        <w:t>pesters</w:t>
      </w:r>
      <w:proofErr w:type="spellEnd"/>
      <w:r w:rsidR="00DF35C7" w:rsidRPr="005E38FC">
        <w:rPr>
          <w:rFonts w:ascii="Times New Roman" w:hAnsi="Times New Roman" w:cs="Times New Roman"/>
          <w:b/>
          <w:iCs/>
        </w:rPr>
        <w:t>: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>Neem het probleem van uw kind serieus;</w:t>
      </w:r>
    </w:p>
    <w:p w:rsidR="00DF35C7" w:rsidRPr="004218A9" w:rsidRDefault="00DF35C7" w:rsidP="004218A9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218A9">
        <w:rPr>
          <w:rFonts w:ascii="Times New Roman" w:hAnsi="Times New Roman" w:cs="Times New Roman"/>
        </w:rPr>
        <w:t xml:space="preserve">Raak niet in paniek: elk kind loopt kans </w:t>
      </w:r>
      <w:proofErr w:type="spellStart"/>
      <w:r w:rsidRPr="004218A9">
        <w:rPr>
          <w:rFonts w:ascii="Times New Roman" w:hAnsi="Times New Roman" w:cs="Times New Roman"/>
        </w:rPr>
        <w:t>pester</w:t>
      </w:r>
      <w:proofErr w:type="spellEnd"/>
      <w:r w:rsidRPr="004218A9">
        <w:rPr>
          <w:rFonts w:ascii="Times New Roman" w:hAnsi="Times New Roman" w:cs="Times New Roman"/>
        </w:rPr>
        <w:t xml:space="preserve"> te worden;</w:t>
      </w:r>
    </w:p>
    <w:p w:rsidR="00DF35C7" w:rsidRPr="00C67FF4" w:rsidRDefault="00DF35C7" w:rsidP="00C67FF4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7FF4">
        <w:rPr>
          <w:rFonts w:ascii="Times New Roman" w:hAnsi="Times New Roman" w:cs="Times New Roman"/>
        </w:rPr>
        <w:t>Probeer achter de mogelijke oorzaak te komen;</w:t>
      </w:r>
    </w:p>
    <w:p w:rsidR="00DF35C7" w:rsidRPr="00C67FF4" w:rsidRDefault="00DF35C7" w:rsidP="00C67FF4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7FF4">
        <w:rPr>
          <w:rFonts w:ascii="Times New Roman" w:hAnsi="Times New Roman" w:cs="Times New Roman"/>
        </w:rPr>
        <w:t>Maak uw kind gevoelig voor wat het anderen aandoet;</w:t>
      </w:r>
    </w:p>
    <w:p w:rsidR="00DF35C7" w:rsidRPr="00C67FF4" w:rsidRDefault="00DF35C7" w:rsidP="00C67FF4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7FF4">
        <w:rPr>
          <w:rFonts w:ascii="Times New Roman" w:hAnsi="Times New Roman" w:cs="Times New Roman"/>
        </w:rPr>
        <w:t>Besteed extra aandacht aan uw kind;</w:t>
      </w:r>
    </w:p>
    <w:p w:rsidR="00DF35C7" w:rsidRPr="00C67FF4" w:rsidRDefault="00DF35C7" w:rsidP="00C67FF4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7FF4">
        <w:rPr>
          <w:rFonts w:ascii="Times New Roman" w:hAnsi="Times New Roman" w:cs="Times New Roman"/>
        </w:rPr>
        <w:t>Stimuleer uw kind tot het beoefenen van een sport;</w:t>
      </w:r>
    </w:p>
    <w:p w:rsidR="00DF35C7" w:rsidRPr="00C67FF4" w:rsidRDefault="00DF35C7" w:rsidP="00C67FF4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7FF4">
        <w:rPr>
          <w:rFonts w:ascii="Times New Roman" w:hAnsi="Times New Roman" w:cs="Times New Roman"/>
        </w:rPr>
        <w:t>Corrigeer ongewenst gedrag en benoem het goede gedrag van uw kind;</w:t>
      </w:r>
    </w:p>
    <w:p w:rsidR="00DF35C7" w:rsidRPr="00C67FF4" w:rsidRDefault="00DF35C7" w:rsidP="00C67FF4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7FF4">
        <w:rPr>
          <w:rFonts w:ascii="Times New Roman" w:hAnsi="Times New Roman" w:cs="Times New Roman"/>
        </w:rPr>
        <w:t>Maak uw kind duidelijk dat u achter de beslissing van school staat.</w:t>
      </w:r>
    </w:p>
    <w:p w:rsidR="008E2908" w:rsidRPr="005E38FC" w:rsidRDefault="008E2908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FF5F5D" w:rsidRDefault="00FF5F5D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FF5F5D" w:rsidRDefault="00FF5F5D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DF35C7" w:rsidRPr="005E38FC" w:rsidRDefault="0017649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Voor a</w:t>
      </w:r>
      <w:r w:rsidR="00DF35C7" w:rsidRPr="005E38FC">
        <w:rPr>
          <w:rFonts w:ascii="Times New Roman" w:hAnsi="Times New Roman" w:cs="Times New Roman"/>
          <w:b/>
        </w:rPr>
        <w:t>lle andere ouders:</w:t>
      </w:r>
    </w:p>
    <w:p w:rsidR="00DF35C7" w:rsidRPr="00C67FF4" w:rsidRDefault="00DF35C7" w:rsidP="00C67FF4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7FF4">
        <w:rPr>
          <w:rFonts w:ascii="Times New Roman" w:hAnsi="Times New Roman" w:cs="Times New Roman"/>
        </w:rPr>
        <w:t>Neem de ouders van het gepeste kind serieus;</w:t>
      </w:r>
    </w:p>
    <w:p w:rsidR="00DF35C7" w:rsidRPr="00C67FF4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7FF4">
        <w:rPr>
          <w:rFonts w:ascii="Times New Roman" w:hAnsi="Times New Roman" w:cs="Times New Roman"/>
        </w:rPr>
        <w:t>Stimuleer uw kind om op een goede manier met andere kinderen om te</w:t>
      </w:r>
      <w:r w:rsidR="00C67FF4">
        <w:rPr>
          <w:rFonts w:ascii="Times New Roman" w:hAnsi="Times New Roman" w:cs="Times New Roman"/>
        </w:rPr>
        <w:t xml:space="preserve"> </w:t>
      </w:r>
      <w:r w:rsidRPr="00C67FF4">
        <w:rPr>
          <w:rFonts w:ascii="Times New Roman" w:hAnsi="Times New Roman" w:cs="Times New Roman"/>
        </w:rPr>
        <w:t>gaan;</w:t>
      </w:r>
    </w:p>
    <w:p w:rsidR="00DF35C7" w:rsidRPr="00C67FF4" w:rsidRDefault="00DF35C7" w:rsidP="00C67FF4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7FF4">
        <w:rPr>
          <w:rFonts w:ascii="Times New Roman" w:hAnsi="Times New Roman" w:cs="Times New Roman"/>
        </w:rPr>
        <w:t>Corrigeer uw kind bij ongewenst gedrag en benoem goed gedrag;</w:t>
      </w:r>
    </w:p>
    <w:p w:rsidR="00DF35C7" w:rsidRPr="00C67FF4" w:rsidRDefault="00DF35C7" w:rsidP="00C67FF4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7FF4">
        <w:rPr>
          <w:rFonts w:ascii="Times New Roman" w:hAnsi="Times New Roman" w:cs="Times New Roman"/>
        </w:rPr>
        <w:t>Geef zelf het goede voorbeeld;</w:t>
      </w:r>
    </w:p>
    <w:p w:rsidR="00DF35C7" w:rsidRPr="00C67FF4" w:rsidRDefault="00DF35C7" w:rsidP="00C67FF4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7FF4">
        <w:rPr>
          <w:rFonts w:ascii="Times New Roman" w:hAnsi="Times New Roman" w:cs="Times New Roman"/>
        </w:rPr>
        <w:t>Leer uw kind voor anderen op te komen;</w:t>
      </w:r>
    </w:p>
    <w:p w:rsidR="00DF35C7" w:rsidRPr="00C67FF4" w:rsidRDefault="00DF35C7" w:rsidP="00C67FF4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7FF4">
        <w:rPr>
          <w:rFonts w:ascii="Times New Roman" w:hAnsi="Times New Roman" w:cs="Times New Roman"/>
        </w:rPr>
        <w:t>Leer uw kind voor zichzelf op te komen.</w:t>
      </w:r>
    </w:p>
    <w:p w:rsidR="00DF35C7" w:rsidRPr="00C67FF4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7FF4">
        <w:rPr>
          <w:rFonts w:ascii="Times New Roman" w:hAnsi="Times New Roman" w:cs="Times New Roman"/>
        </w:rPr>
        <w:t>Wanneer er op school iets is gebeurd en het is opgelost, kom er dan thuis niet</w:t>
      </w:r>
      <w:r w:rsidR="00C67FF4">
        <w:rPr>
          <w:rFonts w:ascii="Times New Roman" w:hAnsi="Times New Roman" w:cs="Times New Roman"/>
        </w:rPr>
        <w:t xml:space="preserve"> </w:t>
      </w:r>
      <w:r w:rsidR="005E38FC" w:rsidRPr="00C67FF4">
        <w:rPr>
          <w:rFonts w:ascii="Times New Roman" w:hAnsi="Times New Roman" w:cs="Times New Roman"/>
        </w:rPr>
        <w:t xml:space="preserve">meer </w:t>
      </w:r>
      <w:r w:rsidRPr="00C67FF4">
        <w:rPr>
          <w:rFonts w:ascii="Times New Roman" w:hAnsi="Times New Roman" w:cs="Times New Roman"/>
        </w:rPr>
        <w:t>op terug. Opgelost is opgelost!</w:t>
      </w:r>
    </w:p>
    <w:p w:rsidR="00DF35C7" w:rsidRPr="00C67FF4" w:rsidRDefault="00DF35C7" w:rsidP="00DF35C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C67FF4">
        <w:rPr>
          <w:rFonts w:ascii="Times New Roman" w:hAnsi="Times New Roman" w:cs="Times New Roman"/>
        </w:rPr>
        <w:t>Denk er eens over na wat u zoal bespreekt aan tafel, bedenkt u zich dan dat</w:t>
      </w:r>
      <w:r w:rsidR="00C67FF4">
        <w:rPr>
          <w:rFonts w:ascii="Times New Roman" w:hAnsi="Times New Roman" w:cs="Times New Roman"/>
        </w:rPr>
        <w:t xml:space="preserve"> </w:t>
      </w:r>
      <w:r w:rsidRPr="00C67FF4">
        <w:rPr>
          <w:rFonts w:ascii="Times New Roman" w:hAnsi="Times New Roman" w:cs="Times New Roman"/>
        </w:rPr>
        <w:t>kinderen heel veel horen en opslaan!</w:t>
      </w:r>
    </w:p>
    <w:p w:rsidR="00B56A85" w:rsidRPr="005E38FC" w:rsidRDefault="00B56A8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F5F5D" w:rsidRDefault="00FF5F5D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F5F5D" w:rsidRDefault="00FF5F5D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F5F5D" w:rsidRDefault="00FF5F5D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F5F5D" w:rsidRDefault="00FF5F5D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F5F5D" w:rsidRDefault="00FF5F5D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Ondertekening</w:t>
      </w:r>
      <w:r w:rsidR="00B56A85" w:rsidRPr="005E38FC">
        <w:rPr>
          <w:rFonts w:ascii="Times New Roman" w:hAnsi="Times New Roman" w:cs="Times New Roman"/>
        </w:rPr>
        <w:t xml:space="preserve"> </w:t>
      </w:r>
      <w:r w:rsidRPr="005E38FC">
        <w:rPr>
          <w:rFonts w:ascii="Times New Roman" w:hAnsi="Times New Roman" w:cs="Times New Roman"/>
        </w:rPr>
        <w:t>voor akkoord: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 xml:space="preserve">Namens het team </w:t>
      </w:r>
      <w:r w:rsidR="005E38FC" w:rsidRPr="005E38FC">
        <w:rPr>
          <w:rFonts w:ascii="Times New Roman" w:hAnsi="Times New Roman" w:cs="Times New Roman"/>
        </w:rPr>
        <w:tab/>
      </w:r>
      <w:r w:rsidR="005E38FC" w:rsidRPr="005E38FC">
        <w:rPr>
          <w:rFonts w:ascii="Times New Roman" w:hAnsi="Times New Roman" w:cs="Times New Roman"/>
        </w:rPr>
        <w:tab/>
      </w:r>
      <w:r w:rsidR="005E38FC" w:rsidRPr="005E38FC">
        <w:rPr>
          <w:rFonts w:ascii="Times New Roman" w:hAnsi="Times New Roman" w:cs="Times New Roman"/>
        </w:rPr>
        <w:tab/>
      </w:r>
      <w:r w:rsidR="005E38FC" w:rsidRPr="005E38FC">
        <w:rPr>
          <w:rFonts w:ascii="Times New Roman" w:hAnsi="Times New Roman" w:cs="Times New Roman"/>
        </w:rPr>
        <w:tab/>
      </w:r>
      <w:r w:rsidRPr="005E38FC">
        <w:rPr>
          <w:rFonts w:ascii="Times New Roman" w:hAnsi="Times New Roman" w:cs="Times New Roman"/>
        </w:rPr>
        <w:t>namens de medezeggenschapsraad</w:t>
      </w:r>
    </w:p>
    <w:p w:rsidR="00176495" w:rsidRDefault="0017649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76495" w:rsidRDefault="0017649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76495" w:rsidRDefault="0017649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76495" w:rsidRDefault="0017649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76495" w:rsidRDefault="00176495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>Naam: Maggie Bersma</w:t>
      </w:r>
      <w:r w:rsidR="005E38FC" w:rsidRPr="005E38FC">
        <w:rPr>
          <w:rFonts w:ascii="Times New Roman" w:hAnsi="Times New Roman" w:cs="Times New Roman"/>
        </w:rPr>
        <w:tab/>
      </w:r>
      <w:r w:rsidR="005E38FC" w:rsidRPr="005E38FC">
        <w:rPr>
          <w:rFonts w:ascii="Times New Roman" w:hAnsi="Times New Roman" w:cs="Times New Roman"/>
        </w:rPr>
        <w:tab/>
      </w:r>
      <w:r w:rsidR="005E38FC" w:rsidRPr="005E38FC">
        <w:rPr>
          <w:rFonts w:ascii="Times New Roman" w:hAnsi="Times New Roman" w:cs="Times New Roman"/>
        </w:rPr>
        <w:tab/>
      </w:r>
      <w:r w:rsidR="00465789">
        <w:rPr>
          <w:rFonts w:ascii="Times New Roman" w:hAnsi="Times New Roman" w:cs="Times New Roman"/>
        </w:rPr>
        <w:tab/>
      </w:r>
      <w:r w:rsidR="005E38FC" w:rsidRPr="005E38FC">
        <w:rPr>
          <w:rFonts w:ascii="Times New Roman" w:hAnsi="Times New Roman" w:cs="Times New Roman"/>
        </w:rPr>
        <w:t>Naam: Rita Beentjes</w:t>
      </w:r>
    </w:p>
    <w:p w:rsidR="00DF35C7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D2FCC" w:rsidRPr="005E38FC" w:rsidRDefault="00DF35C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E38FC">
        <w:rPr>
          <w:rFonts w:ascii="Times New Roman" w:hAnsi="Times New Roman" w:cs="Times New Roman"/>
        </w:rPr>
        <w:tab/>
      </w:r>
      <w:r w:rsidRPr="005E38FC">
        <w:rPr>
          <w:rFonts w:ascii="Times New Roman" w:hAnsi="Times New Roman" w:cs="Times New Roman"/>
        </w:rPr>
        <w:tab/>
      </w:r>
      <w:r w:rsidRPr="005E38FC">
        <w:rPr>
          <w:rFonts w:ascii="Times New Roman" w:hAnsi="Times New Roman" w:cs="Times New Roman"/>
        </w:rPr>
        <w:tab/>
      </w:r>
      <w:r w:rsidRPr="005E38FC">
        <w:rPr>
          <w:rFonts w:ascii="Times New Roman" w:hAnsi="Times New Roman" w:cs="Times New Roman"/>
        </w:rPr>
        <w:tab/>
      </w:r>
    </w:p>
    <w:p w:rsidR="007D2FCC" w:rsidRPr="005E38FC" w:rsidRDefault="007D2FCC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65789" w:rsidRDefault="00465789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FF5F5D" w:rsidRDefault="00FF5F5D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FF5F5D" w:rsidRDefault="00FF5F5D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7D2FCC" w:rsidRPr="005E38FC" w:rsidRDefault="007D2FCC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5E38FC">
        <w:rPr>
          <w:rFonts w:ascii="Times New Roman" w:hAnsi="Times New Roman" w:cs="Times New Roman"/>
          <w:b/>
        </w:rPr>
        <w:t>Jaarplanning</w:t>
      </w:r>
    </w:p>
    <w:p w:rsidR="00220D77" w:rsidRPr="005E38FC" w:rsidRDefault="00220D77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D2FCC" w:rsidRPr="005E38FC" w:rsidTr="007D2FCC">
        <w:tc>
          <w:tcPr>
            <w:tcW w:w="3070" w:type="dxa"/>
          </w:tcPr>
          <w:p w:rsidR="007D2FCC" w:rsidRPr="005E38FC" w:rsidRDefault="007D2FCC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E38FC">
              <w:rPr>
                <w:rFonts w:ascii="Times New Roman" w:hAnsi="Times New Roman" w:cs="Times New Roman"/>
                <w:b/>
              </w:rPr>
              <w:t>Activiteit</w:t>
            </w:r>
          </w:p>
        </w:tc>
        <w:tc>
          <w:tcPr>
            <w:tcW w:w="3071" w:type="dxa"/>
          </w:tcPr>
          <w:p w:rsidR="007D2FCC" w:rsidRPr="005E38FC" w:rsidRDefault="007D2FCC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E38FC">
              <w:rPr>
                <w:rFonts w:ascii="Times New Roman" w:hAnsi="Times New Roman" w:cs="Times New Roman"/>
                <w:b/>
              </w:rPr>
              <w:t>In maand</w:t>
            </w:r>
          </w:p>
        </w:tc>
        <w:tc>
          <w:tcPr>
            <w:tcW w:w="3071" w:type="dxa"/>
          </w:tcPr>
          <w:p w:rsidR="007D2FCC" w:rsidRPr="005E38FC" w:rsidRDefault="007D2FCC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E38FC">
              <w:rPr>
                <w:rFonts w:ascii="Times New Roman" w:hAnsi="Times New Roman" w:cs="Times New Roman"/>
                <w:b/>
              </w:rPr>
              <w:t>Voor groep</w:t>
            </w:r>
          </w:p>
        </w:tc>
      </w:tr>
      <w:tr w:rsidR="007D2FCC" w:rsidRPr="005E38FC" w:rsidTr="007D2FCC">
        <w:tc>
          <w:tcPr>
            <w:tcW w:w="3070" w:type="dxa"/>
          </w:tcPr>
          <w:p w:rsidR="007D2FCC" w:rsidRPr="005E38FC" w:rsidRDefault="00DB00FB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School-groep en plein</w:t>
            </w:r>
            <w:r w:rsidR="007D2FCC" w:rsidRPr="005E38FC">
              <w:rPr>
                <w:rFonts w:ascii="Times New Roman" w:hAnsi="Times New Roman" w:cs="Times New Roman"/>
              </w:rPr>
              <w:t>regels</w:t>
            </w:r>
          </w:p>
        </w:tc>
        <w:tc>
          <w:tcPr>
            <w:tcW w:w="3071" w:type="dxa"/>
          </w:tcPr>
          <w:p w:rsidR="007D2FCC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Hele jaar</w:t>
            </w:r>
          </w:p>
        </w:tc>
        <w:tc>
          <w:tcPr>
            <w:tcW w:w="3071" w:type="dxa"/>
          </w:tcPr>
          <w:p w:rsidR="007D2FCC" w:rsidRPr="005E38FC" w:rsidRDefault="007D2FCC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3-8</w:t>
            </w:r>
          </w:p>
        </w:tc>
      </w:tr>
      <w:tr w:rsidR="007D2FCC" w:rsidRPr="005E38FC" w:rsidTr="007D2FCC">
        <w:tc>
          <w:tcPr>
            <w:tcW w:w="3070" w:type="dxa"/>
          </w:tcPr>
          <w:p w:rsidR="007D2FCC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Anonieme pestbriefjes</w:t>
            </w:r>
          </w:p>
        </w:tc>
        <w:tc>
          <w:tcPr>
            <w:tcW w:w="3071" w:type="dxa"/>
          </w:tcPr>
          <w:p w:rsidR="007D2FCC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Aug/september, hele jaar</w:t>
            </w:r>
          </w:p>
        </w:tc>
        <w:tc>
          <w:tcPr>
            <w:tcW w:w="3071" w:type="dxa"/>
          </w:tcPr>
          <w:p w:rsidR="007D2FCC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5</w:t>
            </w:r>
            <w:r w:rsidR="007D2FCC" w:rsidRPr="005E38FC">
              <w:rPr>
                <w:rFonts w:ascii="Times New Roman" w:hAnsi="Times New Roman" w:cs="Times New Roman"/>
              </w:rPr>
              <w:t>-8</w:t>
            </w:r>
          </w:p>
        </w:tc>
      </w:tr>
      <w:tr w:rsidR="007D2FCC" w:rsidRPr="005E38FC" w:rsidTr="007D2FCC">
        <w:tc>
          <w:tcPr>
            <w:tcW w:w="3070" w:type="dxa"/>
          </w:tcPr>
          <w:p w:rsidR="007D2FCC" w:rsidRPr="005E38FC" w:rsidRDefault="007D2FCC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Sociogram</w:t>
            </w:r>
          </w:p>
        </w:tc>
        <w:tc>
          <w:tcPr>
            <w:tcW w:w="3071" w:type="dxa"/>
          </w:tcPr>
          <w:p w:rsidR="007D2FCC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Oktober, maart</w:t>
            </w:r>
          </w:p>
        </w:tc>
        <w:tc>
          <w:tcPr>
            <w:tcW w:w="3071" w:type="dxa"/>
          </w:tcPr>
          <w:p w:rsidR="007D2FCC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3-8</w:t>
            </w:r>
          </w:p>
        </w:tc>
      </w:tr>
      <w:tr w:rsidR="00220D77" w:rsidRPr="005E38FC" w:rsidTr="007D2FCC">
        <w:tc>
          <w:tcPr>
            <w:tcW w:w="3070" w:type="dxa"/>
          </w:tcPr>
          <w:p w:rsidR="00220D77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E38FC">
              <w:rPr>
                <w:rFonts w:ascii="Times New Roman" w:hAnsi="Times New Roman" w:cs="Times New Roman"/>
              </w:rPr>
              <w:t>Scoll</w:t>
            </w:r>
            <w:proofErr w:type="spellEnd"/>
          </w:p>
        </w:tc>
        <w:tc>
          <w:tcPr>
            <w:tcW w:w="3071" w:type="dxa"/>
          </w:tcPr>
          <w:p w:rsidR="00220D77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Oktober, maart</w:t>
            </w:r>
          </w:p>
        </w:tc>
        <w:tc>
          <w:tcPr>
            <w:tcW w:w="3071" w:type="dxa"/>
          </w:tcPr>
          <w:p w:rsidR="00220D77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3-8</w:t>
            </w:r>
          </w:p>
        </w:tc>
      </w:tr>
      <w:tr w:rsidR="00220D77" w:rsidRPr="005E38FC" w:rsidTr="007D2FCC">
        <w:tc>
          <w:tcPr>
            <w:tcW w:w="3070" w:type="dxa"/>
          </w:tcPr>
          <w:p w:rsidR="00220D77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Groepsbesprekingen</w:t>
            </w:r>
          </w:p>
        </w:tc>
        <w:tc>
          <w:tcPr>
            <w:tcW w:w="3071" w:type="dxa"/>
          </w:tcPr>
          <w:p w:rsidR="00220D77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3 keer per jaar</w:t>
            </w:r>
          </w:p>
        </w:tc>
        <w:tc>
          <w:tcPr>
            <w:tcW w:w="3071" w:type="dxa"/>
          </w:tcPr>
          <w:p w:rsidR="00220D77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1-8</w:t>
            </w:r>
          </w:p>
        </w:tc>
      </w:tr>
      <w:tr w:rsidR="00220D77" w:rsidRPr="005E38FC" w:rsidTr="007D2FCC">
        <w:tc>
          <w:tcPr>
            <w:tcW w:w="3070" w:type="dxa"/>
          </w:tcPr>
          <w:p w:rsidR="00220D77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 xml:space="preserve">Inbreng </w:t>
            </w:r>
            <w:r w:rsidR="007B2DCC">
              <w:rPr>
                <w:rFonts w:ascii="Times New Roman" w:hAnsi="Times New Roman" w:cs="Times New Roman"/>
              </w:rPr>
              <w:t>(</w:t>
            </w:r>
            <w:r w:rsidRPr="005E38FC">
              <w:rPr>
                <w:rFonts w:ascii="Times New Roman" w:hAnsi="Times New Roman" w:cs="Times New Roman"/>
              </w:rPr>
              <w:t>groot</w:t>
            </w:r>
            <w:r w:rsidR="007B2DCC">
              <w:rPr>
                <w:rFonts w:ascii="Times New Roman" w:hAnsi="Times New Roman" w:cs="Times New Roman"/>
              </w:rPr>
              <w:t>)</w:t>
            </w:r>
            <w:bookmarkStart w:id="0" w:name="_GoBack"/>
            <w:bookmarkEnd w:id="0"/>
            <w:r w:rsidRPr="005E38FC">
              <w:rPr>
                <w:rFonts w:ascii="Times New Roman" w:hAnsi="Times New Roman" w:cs="Times New Roman"/>
              </w:rPr>
              <w:t>zorgteam</w:t>
            </w:r>
          </w:p>
        </w:tc>
        <w:tc>
          <w:tcPr>
            <w:tcW w:w="3071" w:type="dxa"/>
          </w:tcPr>
          <w:p w:rsidR="00220D77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Hele jaar</w:t>
            </w:r>
          </w:p>
        </w:tc>
        <w:tc>
          <w:tcPr>
            <w:tcW w:w="3071" w:type="dxa"/>
          </w:tcPr>
          <w:p w:rsidR="00220D77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1-8</w:t>
            </w:r>
          </w:p>
        </w:tc>
      </w:tr>
      <w:tr w:rsidR="00220D77" w:rsidRPr="005E38FC" w:rsidTr="007D2FCC">
        <w:tc>
          <w:tcPr>
            <w:tcW w:w="3070" w:type="dxa"/>
          </w:tcPr>
          <w:p w:rsidR="00220D77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Intervisiebijeenkomsten</w:t>
            </w:r>
          </w:p>
        </w:tc>
        <w:tc>
          <w:tcPr>
            <w:tcW w:w="3071" w:type="dxa"/>
          </w:tcPr>
          <w:p w:rsidR="00220D77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Hele jaar</w:t>
            </w:r>
          </w:p>
        </w:tc>
        <w:tc>
          <w:tcPr>
            <w:tcW w:w="3071" w:type="dxa"/>
          </w:tcPr>
          <w:p w:rsidR="00220D77" w:rsidRPr="005E38FC" w:rsidRDefault="00220D77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5-8</w:t>
            </w:r>
          </w:p>
        </w:tc>
      </w:tr>
      <w:tr w:rsidR="00220D77" w:rsidRPr="005E38FC" w:rsidTr="007D2FCC">
        <w:tc>
          <w:tcPr>
            <w:tcW w:w="3070" w:type="dxa"/>
          </w:tcPr>
          <w:p w:rsidR="00220D77" w:rsidRPr="005E38FC" w:rsidRDefault="00DB00FB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5E38FC">
              <w:rPr>
                <w:rFonts w:ascii="Times New Roman" w:hAnsi="Times New Roman" w:cs="Times New Roman"/>
              </w:rPr>
              <w:t>Taakspel</w:t>
            </w:r>
            <w:proofErr w:type="spellEnd"/>
          </w:p>
        </w:tc>
        <w:tc>
          <w:tcPr>
            <w:tcW w:w="3071" w:type="dxa"/>
          </w:tcPr>
          <w:p w:rsidR="00220D77" w:rsidRPr="005E38FC" w:rsidRDefault="00DB00FB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Hele jaar</w:t>
            </w:r>
          </w:p>
        </w:tc>
        <w:tc>
          <w:tcPr>
            <w:tcW w:w="3071" w:type="dxa"/>
          </w:tcPr>
          <w:p w:rsidR="00220D77" w:rsidRPr="005E38FC" w:rsidRDefault="00DB00FB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3-8</w:t>
            </w:r>
          </w:p>
        </w:tc>
      </w:tr>
      <w:tr w:rsidR="00DB00FB" w:rsidRPr="005E38FC" w:rsidTr="007D2FCC">
        <w:tc>
          <w:tcPr>
            <w:tcW w:w="3070" w:type="dxa"/>
          </w:tcPr>
          <w:p w:rsidR="00DB00FB" w:rsidRPr="005E38FC" w:rsidRDefault="00DB00FB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KIJK observatie- en registratie instrument</w:t>
            </w:r>
          </w:p>
        </w:tc>
        <w:tc>
          <w:tcPr>
            <w:tcW w:w="3071" w:type="dxa"/>
          </w:tcPr>
          <w:p w:rsidR="00DB00FB" w:rsidRPr="005E38FC" w:rsidRDefault="00DB00FB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Hele jaar</w:t>
            </w:r>
          </w:p>
        </w:tc>
        <w:tc>
          <w:tcPr>
            <w:tcW w:w="3071" w:type="dxa"/>
          </w:tcPr>
          <w:p w:rsidR="00DB00FB" w:rsidRPr="005E38FC" w:rsidRDefault="00DB00FB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1-2</w:t>
            </w:r>
          </w:p>
        </w:tc>
      </w:tr>
      <w:tr w:rsidR="00DB00FB" w:rsidRPr="005E38FC" w:rsidTr="007D2FCC">
        <w:tc>
          <w:tcPr>
            <w:tcW w:w="3070" w:type="dxa"/>
          </w:tcPr>
          <w:p w:rsidR="00DB00FB" w:rsidRPr="005E38FC" w:rsidRDefault="00176495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Cyberpesten: </w:t>
            </w:r>
            <w:r w:rsidR="00DB00FB" w:rsidRPr="005E38FC">
              <w:rPr>
                <w:rFonts w:ascii="Times New Roman" w:hAnsi="Times New Roman" w:cs="Times New Roman"/>
              </w:rPr>
              <w:t xml:space="preserve">It’s up </w:t>
            </w:r>
            <w:proofErr w:type="spellStart"/>
            <w:r w:rsidR="00DB00FB" w:rsidRPr="005E38FC">
              <w:rPr>
                <w:rFonts w:ascii="Times New Roman" w:hAnsi="Times New Roman" w:cs="Times New Roman"/>
              </w:rPr>
              <w:t>to</w:t>
            </w:r>
            <w:proofErr w:type="spellEnd"/>
            <w:r w:rsidR="00DB00FB" w:rsidRPr="005E38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B00FB" w:rsidRPr="005E38FC">
              <w:rPr>
                <w:rFonts w:ascii="Times New Roman" w:hAnsi="Times New Roman" w:cs="Times New Roman"/>
              </w:rPr>
              <w:t>you</w:t>
            </w:r>
            <w:proofErr w:type="spellEnd"/>
          </w:p>
        </w:tc>
        <w:tc>
          <w:tcPr>
            <w:tcW w:w="3071" w:type="dxa"/>
          </w:tcPr>
          <w:p w:rsidR="00DB00FB" w:rsidRPr="005E38FC" w:rsidRDefault="00DB00FB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1 maand</w:t>
            </w:r>
          </w:p>
        </w:tc>
        <w:tc>
          <w:tcPr>
            <w:tcW w:w="3071" w:type="dxa"/>
          </w:tcPr>
          <w:p w:rsidR="00DB00FB" w:rsidRPr="005E38FC" w:rsidRDefault="00DB00FB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38FC">
              <w:rPr>
                <w:rFonts w:ascii="Times New Roman" w:hAnsi="Times New Roman" w:cs="Times New Roman"/>
              </w:rPr>
              <w:t>8</w:t>
            </w:r>
          </w:p>
        </w:tc>
      </w:tr>
      <w:tr w:rsidR="00F239F3" w:rsidRPr="005E38FC" w:rsidTr="007D2FCC">
        <w:tc>
          <w:tcPr>
            <w:tcW w:w="3070" w:type="dxa"/>
          </w:tcPr>
          <w:p w:rsidR="00F239F3" w:rsidRPr="005E38FC" w:rsidRDefault="00F239F3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Pilot: Anti pest groep</w:t>
            </w:r>
          </w:p>
        </w:tc>
        <w:tc>
          <w:tcPr>
            <w:tcW w:w="3071" w:type="dxa"/>
          </w:tcPr>
          <w:p w:rsidR="00F239F3" w:rsidRPr="005E38FC" w:rsidRDefault="00F239F3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Hele jaar</w:t>
            </w:r>
          </w:p>
        </w:tc>
        <w:tc>
          <w:tcPr>
            <w:tcW w:w="3071" w:type="dxa"/>
          </w:tcPr>
          <w:p w:rsidR="00F239F3" w:rsidRPr="005E38FC" w:rsidRDefault="00F239F3" w:rsidP="00DF3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Leerlingen van groep 8</w:t>
            </w:r>
            <w:r w:rsidR="00176495">
              <w:rPr>
                <w:rFonts w:ascii="Times New Roman" w:hAnsi="Times New Roman" w:cs="Times New Roman"/>
              </w:rPr>
              <w:t xml:space="preserve"> en 5-8</w:t>
            </w:r>
          </w:p>
        </w:tc>
      </w:tr>
    </w:tbl>
    <w:p w:rsidR="007D2FCC" w:rsidRPr="005E38FC" w:rsidRDefault="007D2FCC" w:rsidP="00DF35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F35C7" w:rsidRPr="005E38FC" w:rsidRDefault="00DF35C7" w:rsidP="00DF35C7">
      <w:pPr>
        <w:rPr>
          <w:rFonts w:ascii="Times New Roman" w:hAnsi="Times New Roman" w:cs="Times New Roman"/>
        </w:rPr>
      </w:pPr>
    </w:p>
    <w:sectPr w:rsidR="00DF35C7" w:rsidRPr="005E38FC" w:rsidSect="00525A39"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DCC" w:rsidRDefault="007B2DCC" w:rsidP="00E50FC5">
      <w:pPr>
        <w:spacing w:after="0" w:line="240" w:lineRule="auto"/>
      </w:pPr>
      <w:r>
        <w:separator/>
      </w:r>
    </w:p>
  </w:endnote>
  <w:endnote w:type="continuationSeparator" w:id="0">
    <w:p w:rsidR="007B2DCC" w:rsidRDefault="007B2DCC" w:rsidP="00E50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8638142"/>
      <w:docPartObj>
        <w:docPartGallery w:val="Page Numbers (Bottom of Page)"/>
        <w:docPartUnique/>
      </w:docPartObj>
    </w:sdtPr>
    <w:sdtContent>
      <w:p w:rsidR="007B2DCC" w:rsidRDefault="007B2DCC">
        <w:pPr>
          <w:pStyle w:val="Voettekst"/>
        </w:pPr>
        <w:r>
          <w:rPr>
            <w:noProof/>
            <w:lang w:eastAsia="nl-NL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119A461" wp14:editId="4FC3CC11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2DCC" w:rsidRDefault="007B2DC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B50733" w:rsidRPr="00B50733">
                                <w:rPr>
                                  <w:noProof/>
                                  <w:color w:val="C0504D" w:themeColor="accent2"/>
                                </w:rPr>
                                <w:t>9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hthoek 2" o:spid="_x0000_s1026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" filled="f" fillcolor="#c0504d" stroked="f" strokecolor="#5c83b4" strokeweight="2.25pt">
                  <v:textbox inset=",0,,0">
                    <w:txbxContent>
                      <w:p w:rsidR="007B2DCC" w:rsidRDefault="007B2DC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B50733" w:rsidRPr="00B50733">
                          <w:rPr>
                            <w:noProof/>
                            <w:color w:val="C0504D" w:themeColor="accent2"/>
                          </w:rPr>
                          <w:t>9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8873199"/>
      <w:docPartObj>
        <w:docPartGallery w:val="Page Numbers (Bottom of Page)"/>
        <w:docPartUnique/>
      </w:docPartObj>
    </w:sdtPr>
    <w:sdtContent>
      <w:p w:rsidR="007B2DCC" w:rsidRDefault="007B2DCC">
        <w:pPr>
          <w:pStyle w:val="Voettekst"/>
        </w:pPr>
        <w:r>
          <w:rPr>
            <w:noProof/>
            <w:lang w:eastAsia="nl-N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578962C" wp14:editId="1E25EDCD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49" name="Rechthoek 6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2DCC" w:rsidRDefault="007B2DCC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B50733" w:rsidRPr="00B50733">
                                <w:rPr>
                                  <w:noProof/>
                                  <w:color w:val="C0504D" w:themeColor="accent2"/>
                                </w:rPr>
                                <w:t>1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hthoek 649" o:spid="_x0000_s1027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" filled="f" fillcolor="#c0504d" stroked="f" strokecolor="#5c83b4" strokeweight="2.25pt">
                  <v:textbox inset=",0,,0">
                    <w:txbxContent>
                      <w:p w:rsidR="007B2DCC" w:rsidRDefault="007B2DCC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B50733" w:rsidRPr="00B50733">
                          <w:rPr>
                            <w:noProof/>
                            <w:color w:val="C0504D" w:themeColor="accent2"/>
                          </w:rPr>
                          <w:t>1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DCC" w:rsidRDefault="007B2DCC" w:rsidP="00E50FC5">
      <w:pPr>
        <w:spacing w:after="0" w:line="240" w:lineRule="auto"/>
      </w:pPr>
      <w:r>
        <w:separator/>
      </w:r>
    </w:p>
  </w:footnote>
  <w:footnote w:type="continuationSeparator" w:id="0">
    <w:p w:rsidR="007B2DCC" w:rsidRDefault="007B2DCC" w:rsidP="00E50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DCC" w:rsidRDefault="007B2DCC">
    <w:pPr>
      <w:pStyle w:val="Koptekst"/>
    </w:pPr>
    <w:r>
      <w:t>Pestprotocol de Wilgeroos</w:t>
    </w:r>
  </w:p>
  <w:p w:rsidR="007B2DCC" w:rsidRDefault="007B2DCC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863D3"/>
    <w:multiLevelType w:val="hybridMultilevel"/>
    <w:tmpl w:val="AF46C2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485D78"/>
    <w:multiLevelType w:val="hybridMultilevel"/>
    <w:tmpl w:val="16B0DFD0"/>
    <w:lvl w:ilvl="0" w:tplc="CA36F17E">
      <w:numFmt w:val="bullet"/>
      <w:lvlText w:val=""/>
      <w:lvlJc w:val="left"/>
      <w:pPr>
        <w:ind w:left="720" w:hanging="360"/>
      </w:pPr>
      <w:rPr>
        <w:rFonts w:ascii="Symbol" w:eastAsiaTheme="minorHAnsi" w:hAnsi="Symbol" w:cs="Century Gothic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9E74E7"/>
    <w:multiLevelType w:val="hybridMultilevel"/>
    <w:tmpl w:val="2B70B2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7654DC"/>
    <w:multiLevelType w:val="hybridMultilevel"/>
    <w:tmpl w:val="EF9E1D0E"/>
    <w:lvl w:ilvl="0" w:tplc="0DB663F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Century Gothic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9A37B7"/>
    <w:multiLevelType w:val="hybridMultilevel"/>
    <w:tmpl w:val="6EB6A0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5C7"/>
    <w:rsid w:val="00054FB1"/>
    <w:rsid w:val="000640A4"/>
    <w:rsid w:val="00176495"/>
    <w:rsid w:val="001D5D27"/>
    <w:rsid w:val="00220D77"/>
    <w:rsid w:val="002C34EC"/>
    <w:rsid w:val="004218A9"/>
    <w:rsid w:val="00465789"/>
    <w:rsid w:val="00515920"/>
    <w:rsid w:val="00525A39"/>
    <w:rsid w:val="00556045"/>
    <w:rsid w:val="005E38FC"/>
    <w:rsid w:val="00655B82"/>
    <w:rsid w:val="0066602A"/>
    <w:rsid w:val="00697557"/>
    <w:rsid w:val="006F1492"/>
    <w:rsid w:val="007B2DCC"/>
    <w:rsid w:val="007D2FCC"/>
    <w:rsid w:val="007E709E"/>
    <w:rsid w:val="008E2908"/>
    <w:rsid w:val="009B3735"/>
    <w:rsid w:val="00B50733"/>
    <w:rsid w:val="00B56A85"/>
    <w:rsid w:val="00B63FDB"/>
    <w:rsid w:val="00B85056"/>
    <w:rsid w:val="00C57028"/>
    <w:rsid w:val="00C67FF4"/>
    <w:rsid w:val="00CD0D2C"/>
    <w:rsid w:val="00CF630C"/>
    <w:rsid w:val="00DB00FB"/>
    <w:rsid w:val="00DF35C7"/>
    <w:rsid w:val="00E50FC5"/>
    <w:rsid w:val="00E857F0"/>
    <w:rsid w:val="00F239F3"/>
    <w:rsid w:val="00FC721C"/>
    <w:rsid w:val="00FF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50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50FC5"/>
  </w:style>
  <w:style w:type="paragraph" w:styleId="Voettekst">
    <w:name w:val="footer"/>
    <w:basedOn w:val="Standaard"/>
    <w:link w:val="VoettekstChar"/>
    <w:uiPriority w:val="99"/>
    <w:unhideWhenUsed/>
    <w:rsid w:val="00E50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50FC5"/>
  </w:style>
  <w:style w:type="paragraph" w:styleId="Ballontekst">
    <w:name w:val="Balloon Text"/>
    <w:basedOn w:val="Standaard"/>
    <w:link w:val="BallontekstChar"/>
    <w:uiPriority w:val="99"/>
    <w:semiHidden/>
    <w:unhideWhenUsed/>
    <w:rsid w:val="00E50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50FC5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50FC5"/>
    <w:pPr>
      <w:ind w:left="720"/>
      <w:contextualSpacing/>
    </w:pPr>
  </w:style>
  <w:style w:type="table" w:styleId="Tabelraster">
    <w:name w:val="Table Grid"/>
    <w:basedOn w:val="Standaardtabel"/>
    <w:uiPriority w:val="59"/>
    <w:rsid w:val="007D2F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50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50FC5"/>
  </w:style>
  <w:style w:type="paragraph" w:styleId="Voettekst">
    <w:name w:val="footer"/>
    <w:basedOn w:val="Standaard"/>
    <w:link w:val="VoettekstChar"/>
    <w:uiPriority w:val="99"/>
    <w:unhideWhenUsed/>
    <w:rsid w:val="00E50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50FC5"/>
  </w:style>
  <w:style w:type="paragraph" w:styleId="Ballontekst">
    <w:name w:val="Balloon Text"/>
    <w:basedOn w:val="Standaard"/>
    <w:link w:val="BallontekstChar"/>
    <w:uiPriority w:val="99"/>
    <w:semiHidden/>
    <w:unhideWhenUsed/>
    <w:rsid w:val="00E50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50FC5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50FC5"/>
    <w:pPr>
      <w:ind w:left="720"/>
      <w:contextualSpacing/>
    </w:pPr>
  </w:style>
  <w:style w:type="table" w:styleId="Tabelraster">
    <w:name w:val="Table Grid"/>
    <w:basedOn w:val="Standaardtabel"/>
    <w:uiPriority w:val="59"/>
    <w:rsid w:val="007D2F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BCE7A-C669-4F36-98AC-5FE18D4D6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4EE1A249</Template>
  <TotalTime>514</TotalTime>
  <Pages>9</Pages>
  <Words>2453</Words>
  <Characters>13497</Characters>
  <Application>Microsoft Office Word</Application>
  <DocSecurity>0</DocSecurity>
  <Lines>112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Directeur</dc:creator>
  <cp:keywords/>
  <dc:description/>
  <cp:lastModifiedBy>Directeur</cp:lastModifiedBy>
  <cp:revision>6</cp:revision>
  <cp:lastPrinted>2014-08-21T12:21:00Z</cp:lastPrinted>
  <dcterms:created xsi:type="dcterms:W3CDTF">2013-09-19T09:33:00Z</dcterms:created>
  <dcterms:modified xsi:type="dcterms:W3CDTF">2014-08-21T12:27:00Z</dcterms:modified>
</cp:coreProperties>
</file>