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octet-stream"/>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embeddings/Microsoft_Excel_Worksheet4.xlsx" ContentType="application/vnd.openxmlformats-officedocument.spreadsheetml.sheet"/>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DAAA9" w14:textId="77777777" w:rsidR="00065A46" w:rsidRDefault="00065A46"/>
    <w:sdt>
      <w:sdtPr>
        <w:id w:val="285934641"/>
        <w:docPartObj>
          <w:docPartGallery w:val="Cover Pages"/>
          <w:docPartUnique/>
        </w:docPartObj>
      </w:sdtPr>
      <w:sdtContent>
        <w:p w14:paraId="47B8F90D" w14:textId="77777777" w:rsidR="00D50C94" w:rsidRPr="00E779BA" w:rsidRDefault="00F142B4">
          <w:r>
            <w:rPr>
              <w:noProof/>
            </w:rPr>
            <w:drawing>
              <wp:anchor distT="0" distB="0" distL="114300" distR="114300" simplePos="0" relativeHeight="251657216" behindDoc="1" locked="0" layoutInCell="1" allowOverlap="1" wp14:anchorId="13F9ADC4" wp14:editId="6C8BF0EC">
                <wp:simplePos x="0" y="0"/>
                <wp:positionH relativeFrom="column">
                  <wp:posOffset>-1076960</wp:posOffset>
                </wp:positionH>
                <wp:positionV relativeFrom="paragraph">
                  <wp:posOffset>-1470660</wp:posOffset>
                </wp:positionV>
                <wp:extent cx="7576185" cy="10689948"/>
                <wp:effectExtent l="0" t="0" r="0" b="0"/>
                <wp:wrapNone/>
                <wp:docPr id="1" name="Picture 1" descr="SSD:Users:flip:Desktop:Screen Shot 2012-11-19 at 10.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flip:Desktop:Screen Shot 2012-11-19 at 10.32.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6185" cy="1068994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NormalTablePHPDOCX0"/>
            <w:tblpPr w:leftFromText="187" w:rightFromText="187" w:vertAnchor="page" w:horzAnchor="page" w:tblpX="1260" w:tblpY="7898"/>
            <w:tblW w:w="5564" w:type="pct"/>
            <w:tblLook w:val="04A0" w:firstRow="1" w:lastRow="0" w:firstColumn="1" w:lastColumn="0" w:noHBand="0" w:noVBand="1"/>
          </w:tblPr>
          <w:tblGrid>
            <w:gridCol w:w="9704"/>
          </w:tblGrid>
          <w:tr w:rsidR="006659FA" w:rsidRPr="00D50C94" w14:paraId="4673DEA9" w14:textId="77777777" w:rsidTr="006659FA">
            <w:trPr>
              <w:trHeight w:val="1219"/>
            </w:trPr>
            <w:tc>
              <w:tcPr>
                <w:tcW w:w="9704" w:type="dxa"/>
              </w:tcPr>
              <w:p w14:paraId="1E373188" w14:textId="77777777" w:rsidR="006659FA" w:rsidRPr="000F212F" w:rsidRDefault="00533350" w:rsidP="006659FA">
                <w:pPr>
                  <w:pStyle w:val="Geenafstand"/>
                  <w:rPr>
                    <w:rFonts w:ascii="Trebuchet MS" w:eastAsiaTheme="majorEastAsia" w:hAnsi="Trebuchet MS" w:cstheme="majorBidi"/>
                    <w:b/>
                    <w:bCs/>
                    <w:color w:val="660066"/>
                    <w:sz w:val="48"/>
                    <w:szCs w:val="48"/>
                    <w:lang w:val="en-US"/>
                  </w:rPr>
                </w:pPr>
                <w:sdt>
                  <w:sdtPr>
                    <w:rPr>
                      <w:rFonts w:eastAsiaTheme="majorEastAsia" w:cstheme="majorBidi"/>
                      <w:b/>
                      <w:bCs/>
                      <w:color w:val="660066"/>
                      <w:sz w:val="40"/>
                      <w:szCs w:val="40"/>
                      <w:lang w:val="en-US"/>
                    </w:rPr>
                    <w:alias w:val="Título"/>
                    <w:id w:val="703864190"/>
                    <w:dataBinding w:prefixMappings="xmlns:ns0='http://schemas.openxmlformats.org/package/2006/metadata/core-properties' xmlns:ns1='http://purl.org/dc/elements/1.1/'" w:xpath="/ns0:coreProperties[1]/ns1:title[1]" w:storeItemID="{6C3C8BC8-F283-45AE-878A-BAB7291924A1}"/>
                    <w:text/>
                  </w:sdtPr>
                  <w:sdtContent>
                    <w:r w:rsidR="00B04CBE" w:rsidRPr="000F212F">
                      <w:rPr>
                        <w:rFonts w:cs="Arial"/>
                        <w:color w:val="660066"/>
                        <w:sz w:val="40"/>
                        <w:szCs w:val="40"/>
                      </w:rPr>
                      <w:t>Rapportage Schoolondersteuningsprofiel</w:t>
                    </w:r>
                  </w:sdtContent>
                </w:sdt>
              </w:p>
            </w:tc>
          </w:tr>
          <w:tr w:rsidR="006659FA" w:rsidRPr="00D50C94" w14:paraId="205EF806" w14:textId="77777777" w:rsidTr="006659FA">
            <w:trPr>
              <w:trHeight w:val="365"/>
            </w:trPr>
            <w:sdt>
              <w:sdtPr>
                <w:rPr>
                  <w:color w:val="484329" w:themeColor="background2" w:themeShade="3F"/>
                  <w:sz w:val="28"/>
                  <w:szCs w:val="28"/>
                  <w:lang w:val="en-US"/>
                </w:rPr>
                <w:alias w:val="Subtítulo"/>
                <w:id w:val="703864195"/>
                <w:dataBinding w:prefixMappings="xmlns:ns0='http://schemas.openxmlformats.org/package/2006/metadata/core-properties' xmlns:ns1='http://purl.org/dc/elements/1.1/'" w:xpath="/ns0:coreProperties[1]/ns1:subject[1]" w:storeItemID="{6C3C8BC8-F283-45AE-878A-BAB7291924A1}"/>
                <w:text/>
              </w:sdtPr>
              <w:sdtContent>
                <w:tc>
                  <w:tcPr>
                    <w:tcW w:w="9704" w:type="dxa"/>
                  </w:tcPr>
                  <w:p w14:paraId="6631D255" w14:textId="2DF94969" w:rsidR="006659FA" w:rsidRPr="00B04CBE" w:rsidRDefault="000F5194" w:rsidP="0094716A">
                    <w:pPr>
                      <w:pStyle w:val="Geenafstand"/>
                      <w:tabs>
                        <w:tab w:val="left" w:pos="5616"/>
                      </w:tabs>
                      <w:rPr>
                        <w:color w:val="484329" w:themeColor="background2" w:themeShade="3F"/>
                        <w:sz w:val="28"/>
                        <w:szCs w:val="28"/>
                        <w:lang w:val="en-US"/>
                      </w:rPr>
                    </w:pPr>
                    <w:r>
                      <w:rPr>
                        <w:color w:val="484329" w:themeColor="background2" w:themeShade="3F"/>
                        <w:sz w:val="28"/>
                        <w:szCs w:val="28"/>
                        <w:lang w:val="nl-NL"/>
                      </w:rPr>
                      <w:t>Jozefschool - Hoek van Holland</w:t>
                    </w:r>
                  </w:p>
                </w:tc>
              </w:sdtContent>
            </w:sdt>
          </w:tr>
          <w:tr w:rsidR="006659FA" w:rsidRPr="00D50C94" w14:paraId="050D7958" w14:textId="77777777" w:rsidTr="006659FA">
            <w:trPr>
              <w:trHeight w:val="383"/>
            </w:trPr>
            <w:tc>
              <w:tcPr>
                <w:tcW w:w="9704" w:type="dxa"/>
              </w:tcPr>
              <w:p w14:paraId="765DBC4B" w14:textId="77777777" w:rsidR="006659FA" w:rsidRPr="00B04CBE" w:rsidRDefault="006659FA" w:rsidP="006659FA">
                <w:pPr>
                  <w:pStyle w:val="Geenafstand"/>
                  <w:rPr>
                    <w:color w:val="484329" w:themeColor="background2" w:themeShade="3F"/>
                    <w:sz w:val="28"/>
                    <w:szCs w:val="28"/>
                    <w:lang w:val="en-US"/>
                  </w:rPr>
                </w:pPr>
              </w:p>
            </w:tc>
          </w:tr>
          <w:tr w:rsidR="006659FA" w:rsidRPr="00D50C94" w14:paraId="7A9970AC" w14:textId="77777777" w:rsidTr="006659FA">
            <w:trPr>
              <w:trHeight w:val="291"/>
            </w:trPr>
            <w:tc>
              <w:tcPr>
                <w:tcW w:w="9704" w:type="dxa"/>
              </w:tcPr>
              <w:p w14:paraId="70F4CE40" w14:textId="77777777" w:rsidR="006659FA" w:rsidRPr="00B04CBE" w:rsidRDefault="006659FA" w:rsidP="001878CD">
                <w:pPr>
                  <w:pStyle w:val="Geenafstand"/>
                  <w:rPr>
                    <w:lang w:val="en-US"/>
                  </w:rPr>
                </w:pPr>
              </w:p>
            </w:tc>
          </w:tr>
          <w:tr w:rsidR="006659FA" w:rsidRPr="00D50C94" w14:paraId="517FAA11" w14:textId="77777777" w:rsidTr="006659FA">
            <w:trPr>
              <w:trHeight w:val="279"/>
            </w:trPr>
            <w:tc>
              <w:tcPr>
                <w:tcW w:w="9704" w:type="dxa"/>
              </w:tcPr>
              <w:p w14:paraId="6B846766" w14:textId="77777777" w:rsidR="006659FA" w:rsidRPr="00B04CBE" w:rsidRDefault="00B04CBE" w:rsidP="00B04CBE">
                <w:pPr>
                  <w:pStyle w:val="Geenafstand"/>
                  <w:tabs>
                    <w:tab w:val="left" w:pos="5600"/>
                  </w:tabs>
                  <w:rPr>
                    <w:lang w:val="en-US"/>
                  </w:rPr>
                </w:pPr>
                <w:r w:rsidRPr="00B04CBE">
                  <w:rPr>
                    <w:lang w:val="en-US"/>
                  </w:rPr>
                  <w:tab/>
                </w:r>
              </w:p>
            </w:tc>
          </w:tr>
          <w:tr w:rsidR="006659FA" w14:paraId="4D066D6F" w14:textId="77777777" w:rsidTr="006659FA">
            <w:trPr>
              <w:trHeight w:val="291"/>
            </w:trPr>
            <w:sdt>
              <w:sdtPr>
                <w:rPr>
                  <w:bCs/>
                  <w:lang w:val="en-US"/>
                </w:rPr>
                <w:alias w:val="Autor"/>
                <w:id w:val="703864205"/>
                <w:dataBinding w:prefixMappings="xmlns:ns0='http://schemas.openxmlformats.org/package/2006/metadata/core-properties' xmlns:ns1='http://purl.org/dc/elements/1.1/'" w:xpath="/ns0:coreProperties[1]/ns1:creator[1]" w:storeItemID="{6C3C8BC8-F283-45AE-878A-BAB7291924A1}"/>
                <w:text/>
              </w:sdtPr>
              <w:sdtContent>
                <w:tc>
                  <w:tcPr>
                    <w:tcW w:w="9704" w:type="dxa"/>
                  </w:tcPr>
                  <w:p w14:paraId="29AC2B50" w14:textId="77777777" w:rsidR="006659FA" w:rsidRPr="00B04CBE" w:rsidRDefault="001269B0" w:rsidP="00B04CBE">
                    <w:pPr>
                      <w:pStyle w:val="Geenafstand"/>
                      <w:rPr>
                        <w:b/>
                        <w:bCs/>
                        <w:lang w:val="en-US"/>
                      </w:rPr>
                    </w:pPr>
                    <w:r w:rsidRPr="00865F21">
                      <w:rPr>
                        <w:bCs/>
                        <w:lang w:val="en-US"/>
                      </w:rPr>
                      <w:t>NTO-</w:t>
                    </w:r>
                    <w:proofErr w:type="spellStart"/>
                    <w:r w:rsidRPr="00865F21">
                      <w:rPr>
                        <w:bCs/>
                        <w:lang w:val="en-US"/>
                      </w:rPr>
                      <w:t>Effek</w:t>
                    </w:r>
                    <w:r w:rsidR="00B04CBE" w:rsidRPr="00865F21">
                      <w:rPr>
                        <w:bCs/>
                        <w:lang w:val="en-US"/>
                      </w:rPr>
                      <w:t>t</w:t>
                    </w:r>
                    <w:proofErr w:type="spellEnd"/>
                    <w:r w:rsidR="00125E24" w:rsidRPr="00865F21">
                      <w:rPr>
                        <w:bCs/>
                        <w:lang w:val="en-US"/>
                      </w:rPr>
                      <w:t xml:space="preserve"> – Peter </w:t>
                    </w:r>
                    <w:proofErr w:type="spellStart"/>
                    <w:r w:rsidR="00125E24" w:rsidRPr="00865F21">
                      <w:rPr>
                        <w:bCs/>
                        <w:lang w:val="en-US"/>
                      </w:rPr>
                      <w:t>Pijl</w:t>
                    </w:r>
                    <w:proofErr w:type="spellEnd"/>
                  </w:p>
                </w:tc>
              </w:sdtContent>
            </w:sdt>
          </w:tr>
          <w:tr w:rsidR="006659FA" w14:paraId="6236EC99" w14:textId="77777777" w:rsidTr="006659FA">
            <w:trPr>
              <w:trHeight w:val="291"/>
            </w:trPr>
            <w:sdt>
              <w:sdtPr>
                <w:rPr>
                  <w:rFonts w:ascii="Trebuchet MS" w:hAnsi="Trebuchet MS"/>
                  <w:b/>
                  <w:bCs/>
                  <w:lang w:val="en-US"/>
                </w:rPr>
                <w:alias w:val="Fecha"/>
                <w:id w:val="703864210"/>
                <w:showingPlcHdr/>
                <w:dataBinding w:prefixMappings="xmlns:ns0='http://schemas.microsoft.com/office/2006/coverPageProps'" w:xpath="/ns0:CoverPageProperties[1]/ns0:PublishDate[1]" w:storeItemID="{55AF091B-3C7A-41E3-B477-F2FDAA23CFDA}"/>
                <w:date w:fullDate="2012-03-01T00:00:00Z">
                  <w:dateFormat w:val="dd/MM/yyyy"/>
                  <w:lid w:val="es-ES"/>
                  <w:storeMappedDataAs w:val="dateTime"/>
                  <w:calendar w:val="gregorian"/>
                </w:date>
              </w:sdtPr>
              <w:sdtContent>
                <w:tc>
                  <w:tcPr>
                    <w:tcW w:w="9704" w:type="dxa"/>
                  </w:tcPr>
                  <w:p w14:paraId="0AA11F35" w14:textId="77777777" w:rsidR="006659FA" w:rsidRPr="00316FC9" w:rsidRDefault="00B8017A" w:rsidP="00B8017A">
                    <w:pPr>
                      <w:pStyle w:val="Geenafstand"/>
                      <w:rPr>
                        <w:rFonts w:ascii="Trebuchet MS" w:hAnsi="Trebuchet MS"/>
                        <w:b/>
                        <w:bCs/>
                        <w:lang w:val="en-US"/>
                      </w:rPr>
                    </w:pPr>
                    <w:r>
                      <w:rPr>
                        <w:rFonts w:ascii="Trebuchet MS" w:hAnsi="Trebuchet MS"/>
                        <w:b/>
                        <w:bCs/>
                        <w:lang w:val="en-US"/>
                      </w:rPr>
                      <w:t xml:space="preserve">     </w:t>
                    </w:r>
                  </w:p>
                </w:tc>
              </w:sdtContent>
            </w:sdt>
          </w:tr>
          <w:tr w:rsidR="006659FA" w14:paraId="076B7098" w14:textId="77777777" w:rsidTr="006659FA">
            <w:trPr>
              <w:trHeight w:val="291"/>
            </w:trPr>
            <w:tc>
              <w:tcPr>
                <w:tcW w:w="9704" w:type="dxa"/>
              </w:tcPr>
              <w:p w14:paraId="701F9A32" w14:textId="77777777" w:rsidR="006659FA" w:rsidRPr="00E779BA" w:rsidRDefault="006659FA" w:rsidP="006659FA">
                <w:pPr>
                  <w:pStyle w:val="Geenafstand"/>
                  <w:rPr>
                    <w:b/>
                    <w:bCs/>
                    <w:lang w:val="en-US"/>
                  </w:rPr>
                </w:pPr>
              </w:p>
            </w:tc>
          </w:tr>
        </w:tbl>
        <w:p w14:paraId="3FCB3795" w14:textId="77777777" w:rsidR="00D50C94" w:rsidRDefault="0065687D">
          <w:r>
            <w:rPr>
              <w:noProof/>
            </w:rPr>
            <mc:AlternateContent>
              <mc:Choice Requires="wps">
                <w:drawing>
                  <wp:anchor distT="0" distB="0" distL="114300" distR="114300" simplePos="0" relativeHeight="251656191" behindDoc="1" locked="0" layoutInCell="1" allowOverlap="1" wp14:anchorId="4FA67AD4" wp14:editId="40C302D6">
                    <wp:simplePos x="0" y="0"/>
                    <wp:positionH relativeFrom="page">
                      <wp:posOffset>-86995</wp:posOffset>
                    </wp:positionH>
                    <wp:positionV relativeFrom="page">
                      <wp:posOffset>10065385</wp:posOffset>
                    </wp:positionV>
                    <wp:extent cx="7654925" cy="756285"/>
                    <wp:effectExtent l="8255" t="6985" r="13970" b="2730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4925" cy="756285"/>
                            </a:xfrm>
                            <a:prstGeom prst="rect">
                              <a:avLst/>
                            </a:prstGeom>
                            <a:solidFill>
                              <a:srgbClr val="5C2762"/>
                            </a:solidFill>
                            <a:ln w="9525">
                              <a:solidFill>
                                <a:srgbClr val="5C2762"/>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6.85pt;margin-top:792.55pt;width:602.75pt;height:59.55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" fillcolor="#5c2762" strokecolor="#5c2762">
                    <v:shadow on="t" opacity="22936f" origin=",.5" offset="0,.63889mm"/>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1450B432" wp14:editId="771D9D94">
                    <wp:simplePos x="0" y="0"/>
                    <wp:positionH relativeFrom="column">
                      <wp:posOffset>-628650</wp:posOffset>
                    </wp:positionH>
                    <wp:positionV relativeFrom="paragraph">
                      <wp:posOffset>2877185</wp:posOffset>
                    </wp:positionV>
                    <wp:extent cx="5302885" cy="2857500"/>
                    <wp:effectExtent l="9525" t="10160" r="12065" b="27940"/>
                    <wp:wrapNone/>
                    <wp:docPr id="8"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885" cy="2857500"/>
                            </a:xfrm>
                            <a:prstGeom prst="roundRect">
                              <a:avLst>
                                <a:gd name="adj" fmla="val 16667"/>
                              </a:avLst>
                            </a:prstGeom>
                            <a:solidFill>
                              <a:schemeClr val="bg1">
                                <a:lumMod val="100000"/>
                                <a:lumOff val="0"/>
                              </a:schemeClr>
                            </a:solidFill>
                            <a:ln w="9525">
                              <a:solidFill>
                                <a:schemeClr val="bg1">
                                  <a:lumMod val="100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7" o:spid="_x0000_s1026" style="position:absolute;margin-left:-49.5pt;margin-top:226.55pt;width:417.5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" fillcolor="white [3212]" strokecolor="white [3212]">
                    <v:shadow on="t" opacity="22936f" origin=",.5" offset="0,.63889mm"/>
                  </v:roundrect>
                </w:pict>
              </mc:Fallback>
            </mc:AlternateContent>
          </w:r>
          <w:r w:rsidR="00D50C94">
            <w:br w:type="page"/>
          </w:r>
        </w:p>
      </w:sdtContent>
    </w:sdt>
    <w:p w14:paraId="72202A17" w14:textId="77777777" w:rsidR="001878CD" w:rsidRPr="001878CD" w:rsidRDefault="0065687D">
      <w:pPr>
        <w:pStyle w:val="Inhopg1"/>
        <w:tabs>
          <w:tab w:val="right" w:leader="dot" w:pos="8494"/>
        </w:tabs>
        <w:rPr>
          <w:rFonts w:eastAsiaTheme="minorEastAsia"/>
          <w:noProof/>
          <w:sz w:val="18"/>
          <w:szCs w:val="18"/>
        </w:rPr>
      </w:pPr>
      <w:r w:rsidRPr="001878CD">
        <w:rPr>
          <w:sz w:val="18"/>
          <w:szCs w:val="18"/>
        </w:rPr>
        <w:lastRenderedPageBreak/>
        <w:fldChar w:fldCharType="begin"/>
      </w:r>
      <w:r w:rsidRPr="001878CD">
        <w:rPr>
          <w:sz w:val="18"/>
          <w:szCs w:val="18"/>
          <w:lang w:val="en-US"/>
        </w:rPr>
        <w:instrText>TOC \o "1-4"                                                 \h \z \u</w:instrText>
      </w:r>
      <w:r w:rsidRPr="001878CD">
        <w:rPr>
          <w:sz w:val="18"/>
          <w:szCs w:val="18"/>
        </w:rPr>
        <w:fldChar w:fldCharType="separate"/>
      </w:r>
      <w:hyperlink w:anchor="_Toc342393224" w:history="1">
        <w:r w:rsidR="001878CD" w:rsidRPr="001878CD">
          <w:rPr>
            <w:rStyle w:val="Hyperlink"/>
            <w:noProof/>
            <w:sz w:val="18"/>
            <w:szCs w:val="18"/>
          </w:rPr>
          <w:t>1.Inleiding</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_Toc342393224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3</w:t>
        </w:r>
        <w:r w:rsidR="001878CD" w:rsidRPr="001878CD">
          <w:rPr>
            <w:noProof/>
            <w:webHidden/>
            <w:sz w:val="18"/>
            <w:szCs w:val="18"/>
          </w:rPr>
          <w:fldChar w:fldCharType="end"/>
        </w:r>
      </w:hyperlink>
    </w:p>
    <w:p w14:paraId="56FBA1D3" w14:textId="77777777" w:rsidR="001878CD" w:rsidRPr="001878CD" w:rsidRDefault="00533350">
      <w:pPr>
        <w:pStyle w:val="Inhopg2"/>
        <w:tabs>
          <w:tab w:val="right" w:leader="dot" w:pos="8494"/>
        </w:tabs>
        <w:rPr>
          <w:rFonts w:eastAsiaTheme="minorEastAsia"/>
          <w:noProof/>
          <w:sz w:val="18"/>
          <w:szCs w:val="18"/>
        </w:rPr>
      </w:pPr>
      <w:hyperlink w:anchor="_Toc342393225" w:history="1">
        <w:r w:rsidR="001878CD" w:rsidRPr="001878CD">
          <w:rPr>
            <w:rStyle w:val="Hyperlink"/>
            <w:noProof/>
            <w:sz w:val="18"/>
            <w:szCs w:val="18"/>
          </w:rPr>
          <w:t>1.1.Aanleiding</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_Toc342393225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3</w:t>
        </w:r>
        <w:r w:rsidR="001878CD" w:rsidRPr="001878CD">
          <w:rPr>
            <w:noProof/>
            <w:webHidden/>
            <w:sz w:val="18"/>
            <w:szCs w:val="18"/>
          </w:rPr>
          <w:fldChar w:fldCharType="end"/>
        </w:r>
      </w:hyperlink>
    </w:p>
    <w:p w14:paraId="0E7C0408" w14:textId="77777777" w:rsidR="001878CD" w:rsidRPr="001878CD" w:rsidRDefault="00533350">
      <w:pPr>
        <w:pStyle w:val="Inhopg2"/>
        <w:tabs>
          <w:tab w:val="right" w:leader="dot" w:pos="8494"/>
        </w:tabs>
        <w:rPr>
          <w:rFonts w:eastAsiaTheme="minorEastAsia"/>
          <w:noProof/>
          <w:sz w:val="18"/>
          <w:szCs w:val="18"/>
        </w:rPr>
      </w:pPr>
      <w:hyperlink w:anchor="_Toc342393226" w:history="1">
        <w:r w:rsidR="001878CD" w:rsidRPr="001878CD">
          <w:rPr>
            <w:rStyle w:val="Hyperlink"/>
            <w:noProof/>
            <w:sz w:val="18"/>
            <w:szCs w:val="18"/>
          </w:rPr>
          <w:t>1.2.Schoolondersteuningsprofiel</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_Toc342393226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3</w:t>
        </w:r>
        <w:r w:rsidR="001878CD" w:rsidRPr="001878CD">
          <w:rPr>
            <w:noProof/>
            <w:webHidden/>
            <w:sz w:val="18"/>
            <w:szCs w:val="18"/>
          </w:rPr>
          <w:fldChar w:fldCharType="end"/>
        </w:r>
      </w:hyperlink>
    </w:p>
    <w:p w14:paraId="46B35B5B" w14:textId="77777777" w:rsidR="001878CD" w:rsidRPr="001878CD" w:rsidRDefault="00533350">
      <w:pPr>
        <w:pStyle w:val="Inhopg2"/>
        <w:tabs>
          <w:tab w:val="right" w:leader="dot" w:pos="8494"/>
        </w:tabs>
        <w:rPr>
          <w:rFonts w:eastAsiaTheme="minorEastAsia"/>
          <w:noProof/>
          <w:sz w:val="18"/>
          <w:szCs w:val="18"/>
        </w:rPr>
      </w:pPr>
      <w:hyperlink w:anchor="_Toc342393227" w:history="1">
        <w:r w:rsidR="001878CD" w:rsidRPr="001878CD">
          <w:rPr>
            <w:rStyle w:val="Hyperlink"/>
            <w:noProof/>
            <w:sz w:val="18"/>
            <w:szCs w:val="18"/>
          </w:rPr>
          <w:t>1.3.Doelstelling van het schoolondersteuningsprofiel vanuit het referentiekader Passend Onderwijs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_Toc342393227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3</w:t>
        </w:r>
        <w:r w:rsidR="001878CD" w:rsidRPr="001878CD">
          <w:rPr>
            <w:noProof/>
            <w:webHidden/>
            <w:sz w:val="18"/>
            <w:szCs w:val="18"/>
          </w:rPr>
          <w:fldChar w:fldCharType="end"/>
        </w:r>
      </w:hyperlink>
    </w:p>
    <w:p w14:paraId="69C49197" w14:textId="77777777" w:rsidR="001878CD" w:rsidRPr="001878CD" w:rsidRDefault="00533350">
      <w:pPr>
        <w:pStyle w:val="Inhopg2"/>
        <w:tabs>
          <w:tab w:val="right" w:leader="dot" w:pos="8494"/>
        </w:tabs>
        <w:rPr>
          <w:rFonts w:eastAsiaTheme="minorEastAsia"/>
          <w:noProof/>
          <w:sz w:val="18"/>
          <w:szCs w:val="18"/>
        </w:rPr>
      </w:pPr>
      <w:hyperlink w:anchor="_Toc342393228" w:history="1">
        <w:r w:rsidR="001878CD" w:rsidRPr="001878CD">
          <w:rPr>
            <w:rStyle w:val="Hyperlink"/>
            <w:noProof/>
            <w:sz w:val="18"/>
            <w:szCs w:val="18"/>
          </w:rPr>
          <w:t>1.4.Onderscheiden niveaus van zorg binnen Passend Onderwijs in het schoolondersteuningsprofiel</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_Toc342393228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4</w:t>
        </w:r>
        <w:r w:rsidR="001878CD" w:rsidRPr="001878CD">
          <w:rPr>
            <w:noProof/>
            <w:webHidden/>
            <w:sz w:val="18"/>
            <w:szCs w:val="18"/>
          </w:rPr>
          <w:fldChar w:fldCharType="end"/>
        </w:r>
      </w:hyperlink>
    </w:p>
    <w:p w14:paraId="35123E66" w14:textId="77777777" w:rsidR="001878CD" w:rsidRPr="001878CD" w:rsidRDefault="00533350">
      <w:pPr>
        <w:pStyle w:val="Inhopg2"/>
        <w:tabs>
          <w:tab w:val="right" w:leader="dot" w:pos="8494"/>
        </w:tabs>
        <w:rPr>
          <w:rFonts w:eastAsiaTheme="minorEastAsia"/>
          <w:noProof/>
          <w:sz w:val="18"/>
          <w:szCs w:val="18"/>
        </w:rPr>
      </w:pPr>
      <w:hyperlink w:anchor="_Toc342393229" w:history="1">
        <w:r w:rsidR="001878CD" w:rsidRPr="001878CD">
          <w:rPr>
            <w:rStyle w:val="Hyperlink"/>
            <w:noProof/>
            <w:sz w:val="18"/>
            <w:szCs w:val="18"/>
          </w:rPr>
          <w:t>1.5.Netwerk, smalle of brede zorgschool, inclusieve school</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_Toc342393229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5</w:t>
        </w:r>
        <w:r w:rsidR="001878CD" w:rsidRPr="001878CD">
          <w:rPr>
            <w:noProof/>
            <w:webHidden/>
            <w:sz w:val="18"/>
            <w:szCs w:val="18"/>
          </w:rPr>
          <w:fldChar w:fldCharType="end"/>
        </w:r>
      </w:hyperlink>
    </w:p>
    <w:p w14:paraId="17F0A227" w14:textId="77777777" w:rsidR="001878CD" w:rsidRPr="001878CD" w:rsidRDefault="00533350">
      <w:pPr>
        <w:pStyle w:val="Inhopg2"/>
        <w:tabs>
          <w:tab w:val="right" w:leader="dot" w:pos="8494"/>
        </w:tabs>
        <w:rPr>
          <w:rFonts w:eastAsiaTheme="minorEastAsia"/>
          <w:noProof/>
          <w:sz w:val="18"/>
          <w:szCs w:val="18"/>
        </w:rPr>
      </w:pPr>
      <w:hyperlink w:anchor="_Toc342393230" w:history="1">
        <w:r w:rsidR="001878CD" w:rsidRPr="001878CD">
          <w:rPr>
            <w:rStyle w:val="Hyperlink"/>
            <w:noProof/>
            <w:sz w:val="18"/>
            <w:szCs w:val="18"/>
          </w:rPr>
          <w:t>1.6.Standaarden voor basisondersteuning, extra ondersteuning binnen en buiten de eigen school op het niveau van het SWV</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_Toc342393230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5</w:t>
        </w:r>
        <w:r w:rsidR="001878CD" w:rsidRPr="001878CD">
          <w:rPr>
            <w:noProof/>
            <w:webHidden/>
            <w:sz w:val="18"/>
            <w:szCs w:val="18"/>
          </w:rPr>
          <w:fldChar w:fldCharType="end"/>
        </w:r>
      </w:hyperlink>
    </w:p>
    <w:p w14:paraId="05897682" w14:textId="77777777" w:rsidR="001878CD" w:rsidRPr="001878CD" w:rsidRDefault="00533350">
      <w:pPr>
        <w:pStyle w:val="Inhopg2"/>
        <w:tabs>
          <w:tab w:val="right" w:leader="dot" w:pos="8494"/>
        </w:tabs>
        <w:rPr>
          <w:rFonts w:eastAsiaTheme="minorEastAsia"/>
          <w:noProof/>
          <w:sz w:val="18"/>
          <w:szCs w:val="18"/>
        </w:rPr>
      </w:pPr>
      <w:hyperlink w:anchor="_Toc342393231" w:history="1">
        <w:r w:rsidR="001878CD" w:rsidRPr="001878CD">
          <w:rPr>
            <w:rStyle w:val="Hyperlink"/>
            <w:noProof/>
            <w:sz w:val="18"/>
            <w:szCs w:val="18"/>
          </w:rPr>
          <w:t>1.7.Basisondersteuning</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_Toc342393231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5</w:t>
        </w:r>
        <w:r w:rsidR="001878CD" w:rsidRPr="001878CD">
          <w:rPr>
            <w:noProof/>
            <w:webHidden/>
            <w:sz w:val="18"/>
            <w:szCs w:val="18"/>
          </w:rPr>
          <w:fldChar w:fldCharType="end"/>
        </w:r>
      </w:hyperlink>
    </w:p>
    <w:p w14:paraId="0593FF85" w14:textId="77777777" w:rsidR="001878CD" w:rsidRPr="001878CD" w:rsidRDefault="00533350">
      <w:pPr>
        <w:pStyle w:val="Inhopg2"/>
        <w:tabs>
          <w:tab w:val="right" w:leader="dot" w:pos="8494"/>
        </w:tabs>
        <w:rPr>
          <w:rFonts w:eastAsiaTheme="minorEastAsia"/>
          <w:noProof/>
          <w:sz w:val="18"/>
          <w:szCs w:val="18"/>
        </w:rPr>
      </w:pPr>
      <w:hyperlink w:anchor="_Toc342393232" w:history="1">
        <w:r w:rsidR="001878CD" w:rsidRPr="001878CD">
          <w:rPr>
            <w:rStyle w:val="Hyperlink"/>
            <w:noProof/>
            <w:sz w:val="18"/>
            <w:szCs w:val="18"/>
          </w:rPr>
          <w:t>1.8.Extra ondersteuning binnen de eigen school</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_Toc342393232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6</w:t>
        </w:r>
        <w:r w:rsidR="001878CD" w:rsidRPr="001878CD">
          <w:rPr>
            <w:noProof/>
            <w:webHidden/>
            <w:sz w:val="18"/>
            <w:szCs w:val="18"/>
          </w:rPr>
          <w:fldChar w:fldCharType="end"/>
        </w:r>
      </w:hyperlink>
    </w:p>
    <w:p w14:paraId="19BE3DD4" w14:textId="77777777" w:rsidR="001878CD" w:rsidRPr="001878CD" w:rsidRDefault="00533350">
      <w:pPr>
        <w:pStyle w:val="Inhopg2"/>
        <w:tabs>
          <w:tab w:val="right" w:leader="dot" w:pos="8494"/>
        </w:tabs>
        <w:rPr>
          <w:rFonts w:eastAsiaTheme="minorEastAsia"/>
          <w:noProof/>
          <w:sz w:val="18"/>
          <w:szCs w:val="18"/>
        </w:rPr>
      </w:pPr>
      <w:hyperlink w:anchor="_Toc342393233" w:history="1">
        <w:r w:rsidR="001878CD" w:rsidRPr="001878CD">
          <w:rPr>
            <w:rStyle w:val="Hyperlink"/>
            <w:noProof/>
            <w:sz w:val="18"/>
            <w:szCs w:val="18"/>
          </w:rPr>
          <w:t>1.9.Extra ondersteuning buiten de eigen school</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_Toc342393233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6</w:t>
        </w:r>
        <w:r w:rsidR="001878CD" w:rsidRPr="001878CD">
          <w:rPr>
            <w:noProof/>
            <w:webHidden/>
            <w:sz w:val="18"/>
            <w:szCs w:val="18"/>
          </w:rPr>
          <w:fldChar w:fldCharType="end"/>
        </w:r>
      </w:hyperlink>
    </w:p>
    <w:p w14:paraId="32569D72" w14:textId="77777777" w:rsidR="001878CD" w:rsidRPr="001878CD" w:rsidRDefault="00533350">
      <w:pPr>
        <w:pStyle w:val="Inhopg1"/>
        <w:tabs>
          <w:tab w:val="right" w:leader="dot" w:pos="8494"/>
        </w:tabs>
        <w:rPr>
          <w:rFonts w:eastAsiaTheme="minorEastAsia"/>
          <w:noProof/>
          <w:sz w:val="18"/>
          <w:szCs w:val="18"/>
        </w:rPr>
      </w:pPr>
      <w:hyperlink w:anchor="_Toc342393234" w:history="1">
        <w:r w:rsidR="001878CD" w:rsidRPr="001878CD">
          <w:rPr>
            <w:rStyle w:val="Hyperlink"/>
            <w:noProof/>
            <w:sz w:val="18"/>
            <w:szCs w:val="18"/>
          </w:rPr>
          <w:t>2.Algemene gegevens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_Toc342393234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7</w:t>
        </w:r>
        <w:r w:rsidR="001878CD" w:rsidRPr="001878CD">
          <w:rPr>
            <w:noProof/>
            <w:webHidden/>
            <w:sz w:val="18"/>
            <w:szCs w:val="18"/>
          </w:rPr>
          <w:fldChar w:fldCharType="end"/>
        </w:r>
      </w:hyperlink>
    </w:p>
    <w:p w14:paraId="3FE2F76E" w14:textId="77777777" w:rsidR="001878CD" w:rsidRPr="001878CD" w:rsidRDefault="00533350">
      <w:pPr>
        <w:pStyle w:val="Inhopg2"/>
        <w:tabs>
          <w:tab w:val="right" w:leader="dot" w:pos="8494"/>
        </w:tabs>
        <w:rPr>
          <w:rFonts w:eastAsiaTheme="minorEastAsia"/>
          <w:noProof/>
          <w:sz w:val="18"/>
          <w:szCs w:val="18"/>
        </w:rPr>
      </w:pPr>
      <w:hyperlink w:anchor="_Toc342393235" w:history="1">
        <w:r w:rsidR="001878CD" w:rsidRPr="001878CD">
          <w:rPr>
            <w:rStyle w:val="Hyperlink"/>
            <w:noProof/>
            <w:sz w:val="18"/>
            <w:szCs w:val="18"/>
          </w:rPr>
          <w:t>2.1.Contactgegevens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_Toc342393235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7</w:t>
        </w:r>
        <w:r w:rsidR="001878CD" w:rsidRPr="001878CD">
          <w:rPr>
            <w:noProof/>
            <w:webHidden/>
            <w:sz w:val="18"/>
            <w:szCs w:val="18"/>
          </w:rPr>
          <w:fldChar w:fldCharType="end"/>
        </w:r>
      </w:hyperlink>
    </w:p>
    <w:p w14:paraId="013B08B6" w14:textId="77777777" w:rsidR="001878CD" w:rsidRPr="001878CD" w:rsidRDefault="00533350">
      <w:pPr>
        <w:pStyle w:val="Inhopg2"/>
        <w:tabs>
          <w:tab w:val="right" w:leader="dot" w:pos="8494"/>
        </w:tabs>
        <w:rPr>
          <w:rFonts w:eastAsiaTheme="minorEastAsia"/>
          <w:noProof/>
          <w:sz w:val="18"/>
          <w:szCs w:val="18"/>
        </w:rPr>
      </w:pPr>
      <w:hyperlink w:anchor="_Toc342393236" w:history="1">
        <w:r w:rsidR="001878CD" w:rsidRPr="001878CD">
          <w:rPr>
            <w:rStyle w:val="Hyperlink"/>
            <w:noProof/>
            <w:sz w:val="18"/>
            <w:szCs w:val="18"/>
          </w:rPr>
          <w:t>2.2.Onderwijsvisie/schoolconcept</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_Toc342393236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7</w:t>
        </w:r>
        <w:r w:rsidR="001878CD" w:rsidRPr="001878CD">
          <w:rPr>
            <w:noProof/>
            <w:webHidden/>
            <w:sz w:val="18"/>
            <w:szCs w:val="18"/>
          </w:rPr>
          <w:fldChar w:fldCharType="end"/>
        </w:r>
      </w:hyperlink>
    </w:p>
    <w:p w14:paraId="50C9E81C" w14:textId="77777777" w:rsidR="001878CD" w:rsidRPr="001878CD" w:rsidRDefault="00533350">
      <w:pPr>
        <w:pStyle w:val="Inhopg2"/>
        <w:tabs>
          <w:tab w:val="right" w:leader="dot" w:pos="8494"/>
        </w:tabs>
        <w:rPr>
          <w:rFonts w:eastAsiaTheme="minorEastAsia"/>
          <w:noProof/>
          <w:sz w:val="18"/>
          <w:szCs w:val="18"/>
        </w:rPr>
      </w:pPr>
      <w:hyperlink w:anchor="_Toc342393237" w:history="1">
        <w:r w:rsidR="001878CD" w:rsidRPr="001878CD">
          <w:rPr>
            <w:rStyle w:val="Hyperlink"/>
            <w:noProof/>
            <w:sz w:val="18"/>
            <w:szCs w:val="18"/>
          </w:rPr>
          <w:t>2.3.Kengetallen leerlingenpopulatie van dit schooljaar en de afgelopen 3 schooljaren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_Toc342393237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8</w:t>
        </w:r>
        <w:r w:rsidR="001878CD" w:rsidRPr="001878CD">
          <w:rPr>
            <w:noProof/>
            <w:webHidden/>
            <w:sz w:val="18"/>
            <w:szCs w:val="18"/>
          </w:rPr>
          <w:fldChar w:fldCharType="end"/>
        </w:r>
      </w:hyperlink>
    </w:p>
    <w:p w14:paraId="6CDA6AA3" w14:textId="77777777" w:rsidR="001878CD" w:rsidRPr="001878CD" w:rsidRDefault="00533350">
      <w:pPr>
        <w:pStyle w:val="Inhopg3"/>
        <w:tabs>
          <w:tab w:val="right" w:leader="dot" w:pos="8494"/>
        </w:tabs>
        <w:rPr>
          <w:rFonts w:eastAsiaTheme="minorEastAsia"/>
          <w:noProof/>
          <w:sz w:val="18"/>
          <w:szCs w:val="18"/>
        </w:rPr>
      </w:pPr>
      <w:hyperlink w:anchor="_Toc342393238" w:history="1">
        <w:r w:rsidR="001878CD" w:rsidRPr="001878CD">
          <w:rPr>
            <w:rStyle w:val="Hyperlink"/>
            <w:noProof/>
            <w:sz w:val="18"/>
            <w:szCs w:val="18"/>
          </w:rPr>
          <w:t>2.3.1.Leerlingaantallen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_Toc342393238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8</w:t>
        </w:r>
        <w:r w:rsidR="001878CD" w:rsidRPr="001878CD">
          <w:rPr>
            <w:noProof/>
            <w:webHidden/>
            <w:sz w:val="18"/>
            <w:szCs w:val="18"/>
          </w:rPr>
          <w:fldChar w:fldCharType="end"/>
        </w:r>
      </w:hyperlink>
    </w:p>
    <w:p w14:paraId="1239ED2C" w14:textId="77777777" w:rsidR="001878CD" w:rsidRPr="001878CD" w:rsidRDefault="00533350">
      <w:pPr>
        <w:pStyle w:val="Inhopg3"/>
        <w:tabs>
          <w:tab w:val="right" w:leader="dot" w:pos="8494"/>
        </w:tabs>
        <w:rPr>
          <w:rFonts w:eastAsiaTheme="minorEastAsia"/>
          <w:noProof/>
          <w:sz w:val="18"/>
          <w:szCs w:val="18"/>
        </w:rPr>
      </w:pPr>
      <w:hyperlink w:anchor="_Toc342393239" w:history="1">
        <w:r w:rsidR="001878CD" w:rsidRPr="001878CD">
          <w:rPr>
            <w:rStyle w:val="Hyperlink"/>
            <w:noProof/>
            <w:sz w:val="18"/>
            <w:szCs w:val="18"/>
          </w:rPr>
          <w:t>2.3.2.Leerling-gewichten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_Toc342393239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8</w:t>
        </w:r>
        <w:r w:rsidR="001878CD" w:rsidRPr="001878CD">
          <w:rPr>
            <w:noProof/>
            <w:webHidden/>
            <w:sz w:val="18"/>
            <w:szCs w:val="18"/>
          </w:rPr>
          <w:fldChar w:fldCharType="end"/>
        </w:r>
      </w:hyperlink>
    </w:p>
    <w:p w14:paraId="534C717F" w14:textId="77777777" w:rsidR="001878CD" w:rsidRPr="001878CD" w:rsidRDefault="00533350">
      <w:pPr>
        <w:pStyle w:val="Inhopg3"/>
        <w:tabs>
          <w:tab w:val="right" w:leader="dot" w:pos="8494"/>
        </w:tabs>
        <w:rPr>
          <w:rFonts w:eastAsiaTheme="minorEastAsia"/>
          <w:noProof/>
          <w:sz w:val="18"/>
          <w:szCs w:val="18"/>
        </w:rPr>
      </w:pPr>
      <w:hyperlink w:anchor="_Toc342393240" w:history="1">
        <w:r w:rsidR="001878CD" w:rsidRPr="001878CD">
          <w:rPr>
            <w:rStyle w:val="Hyperlink"/>
            <w:noProof/>
            <w:sz w:val="18"/>
            <w:szCs w:val="18"/>
          </w:rPr>
          <w:t>2.3.3.Voor- of vroegschool</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_Toc342393240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9</w:t>
        </w:r>
        <w:r w:rsidR="001878CD" w:rsidRPr="001878CD">
          <w:rPr>
            <w:noProof/>
            <w:webHidden/>
            <w:sz w:val="18"/>
            <w:szCs w:val="18"/>
          </w:rPr>
          <w:fldChar w:fldCharType="end"/>
        </w:r>
      </w:hyperlink>
    </w:p>
    <w:p w14:paraId="36AAFE0A" w14:textId="77777777" w:rsidR="001878CD" w:rsidRPr="001878CD" w:rsidRDefault="00533350">
      <w:pPr>
        <w:pStyle w:val="Inhopg3"/>
        <w:tabs>
          <w:tab w:val="right" w:leader="dot" w:pos="8494"/>
        </w:tabs>
        <w:rPr>
          <w:rFonts w:eastAsiaTheme="minorEastAsia"/>
          <w:noProof/>
          <w:sz w:val="18"/>
          <w:szCs w:val="18"/>
        </w:rPr>
      </w:pPr>
      <w:hyperlink w:anchor="_Toc342393241" w:history="1">
        <w:r w:rsidR="001878CD" w:rsidRPr="001878CD">
          <w:rPr>
            <w:rStyle w:val="Hyperlink"/>
            <w:noProof/>
            <w:sz w:val="18"/>
            <w:szCs w:val="18"/>
          </w:rPr>
          <w:t>2.3.4.ZAT</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_Toc342393241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9</w:t>
        </w:r>
        <w:r w:rsidR="001878CD" w:rsidRPr="001878CD">
          <w:rPr>
            <w:noProof/>
            <w:webHidden/>
            <w:sz w:val="18"/>
            <w:szCs w:val="18"/>
          </w:rPr>
          <w:fldChar w:fldCharType="end"/>
        </w:r>
      </w:hyperlink>
    </w:p>
    <w:p w14:paraId="58E0847F" w14:textId="77777777" w:rsidR="001878CD" w:rsidRPr="001878CD" w:rsidRDefault="00533350">
      <w:pPr>
        <w:pStyle w:val="Inhopg3"/>
        <w:tabs>
          <w:tab w:val="right" w:leader="dot" w:pos="8494"/>
        </w:tabs>
        <w:rPr>
          <w:rFonts w:eastAsiaTheme="minorEastAsia"/>
          <w:noProof/>
          <w:sz w:val="18"/>
          <w:szCs w:val="18"/>
        </w:rPr>
      </w:pPr>
      <w:hyperlink w:anchor="_Toc342393242" w:history="1">
        <w:r w:rsidR="001878CD" w:rsidRPr="001878CD">
          <w:rPr>
            <w:rStyle w:val="Hyperlink"/>
            <w:noProof/>
            <w:sz w:val="18"/>
            <w:szCs w:val="18"/>
          </w:rPr>
          <w:t>2.3.5.Indicaties en Verwijzingen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_Toc342393242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10</w:t>
        </w:r>
        <w:r w:rsidR="001878CD" w:rsidRPr="001878CD">
          <w:rPr>
            <w:noProof/>
            <w:webHidden/>
            <w:sz w:val="18"/>
            <w:szCs w:val="18"/>
          </w:rPr>
          <w:fldChar w:fldCharType="end"/>
        </w:r>
      </w:hyperlink>
    </w:p>
    <w:p w14:paraId="3847E530" w14:textId="77777777" w:rsidR="001878CD" w:rsidRPr="001878CD" w:rsidRDefault="00533350">
      <w:pPr>
        <w:pStyle w:val="Inhopg3"/>
        <w:tabs>
          <w:tab w:val="right" w:leader="dot" w:pos="8494"/>
        </w:tabs>
        <w:rPr>
          <w:rFonts w:eastAsiaTheme="minorEastAsia"/>
          <w:noProof/>
          <w:sz w:val="18"/>
          <w:szCs w:val="18"/>
        </w:rPr>
      </w:pPr>
      <w:hyperlink w:anchor="_Toc342393243" w:history="1">
        <w:r w:rsidR="001878CD" w:rsidRPr="001878CD">
          <w:rPr>
            <w:rStyle w:val="Hyperlink"/>
            <w:noProof/>
            <w:sz w:val="18"/>
            <w:szCs w:val="18"/>
          </w:rPr>
          <w:t>2.3.6.Inzet formatie</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_Toc342393243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10</w:t>
        </w:r>
        <w:r w:rsidR="001878CD" w:rsidRPr="001878CD">
          <w:rPr>
            <w:noProof/>
            <w:webHidden/>
            <w:sz w:val="18"/>
            <w:szCs w:val="18"/>
          </w:rPr>
          <w:fldChar w:fldCharType="end"/>
        </w:r>
      </w:hyperlink>
    </w:p>
    <w:p w14:paraId="39302F3D" w14:textId="77777777" w:rsidR="001878CD" w:rsidRPr="001878CD" w:rsidRDefault="00533350">
      <w:pPr>
        <w:pStyle w:val="Inhopg3"/>
        <w:tabs>
          <w:tab w:val="right" w:leader="dot" w:pos="8494"/>
        </w:tabs>
        <w:rPr>
          <w:rFonts w:eastAsiaTheme="minorEastAsia"/>
          <w:noProof/>
          <w:sz w:val="18"/>
          <w:szCs w:val="18"/>
        </w:rPr>
      </w:pPr>
      <w:hyperlink w:anchor="_Toc342393244" w:history="1">
        <w:r w:rsidR="001878CD" w:rsidRPr="001878CD">
          <w:rPr>
            <w:rStyle w:val="Hyperlink"/>
            <w:noProof/>
            <w:sz w:val="18"/>
            <w:szCs w:val="18"/>
          </w:rPr>
          <w:t>2.3.7.Functies en taken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_Toc342393244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11</w:t>
        </w:r>
        <w:r w:rsidR="001878CD" w:rsidRPr="001878CD">
          <w:rPr>
            <w:noProof/>
            <w:webHidden/>
            <w:sz w:val="18"/>
            <w:szCs w:val="18"/>
          </w:rPr>
          <w:fldChar w:fldCharType="end"/>
        </w:r>
      </w:hyperlink>
    </w:p>
    <w:p w14:paraId="089117F9" w14:textId="77777777" w:rsidR="001878CD" w:rsidRPr="001878CD" w:rsidRDefault="00533350">
      <w:pPr>
        <w:pStyle w:val="Inhopg3"/>
        <w:tabs>
          <w:tab w:val="right" w:leader="dot" w:pos="8494"/>
        </w:tabs>
        <w:rPr>
          <w:rFonts w:eastAsiaTheme="minorEastAsia"/>
          <w:noProof/>
          <w:sz w:val="18"/>
          <w:szCs w:val="18"/>
        </w:rPr>
      </w:pPr>
      <w:hyperlink w:anchor="_Toc342393245" w:history="1">
        <w:r w:rsidR="001878CD" w:rsidRPr="001878CD">
          <w:rPr>
            <w:rStyle w:val="Hyperlink"/>
            <w:noProof/>
            <w:sz w:val="18"/>
            <w:szCs w:val="18"/>
          </w:rPr>
          <w:t>2.3.8.Kenmerken van het schoolgebouw</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_Toc342393245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12</w:t>
        </w:r>
        <w:r w:rsidR="001878CD" w:rsidRPr="001878CD">
          <w:rPr>
            <w:noProof/>
            <w:webHidden/>
            <w:sz w:val="18"/>
            <w:szCs w:val="18"/>
          </w:rPr>
          <w:fldChar w:fldCharType="end"/>
        </w:r>
      </w:hyperlink>
    </w:p>
    <w:p w14:paraId="415152A5" w14:textId="77777777" w:rsidR="001878CD" w:rsidRPr="001878CD" w:rsidRDefault="00533350">
      <w:pPr>
        <w:pStyle w:val="Inhopg1"/>
        <w:tabs>
          <w:tab w:val="right" w:leader="dot" w:pos="8494"/>
        </w:tabs>
        <w:rPr>
          <w:rFonts w:eastAsiaTheme="minorEastAsia"/>
          <w:noProof/>
          <w:sz w:val="18"/>
          <w:szCs w:val="18"/>
        </w:rPr>
      </w:pPr>
      <w:hyperlink w:anchor="_Toc342393246" w:history="1">
        <w:r w:rsidR="001878CD" w:rsidRPr="001878CD">
          <w:rPr>
            <w:rStyle w:val="Hyperlink"/>
            <w:noProof/>
            <w:sz w:val="18"/>
            <w:szCs w:val="18"/>
          </w:rPr>
          <w:t>3.Basisondersteuning</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_Toc342393246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14</w:t>
        </w:r>
        <w:r w:rsidR="001878CD" w:rsidRPr="001878CD">
          <w:rPr>
            <w:noProof/>
            <w:webHidden/>
            <w:sz w:val="18"/>
            <w:szCs w:val="18"/>
          </w:rPr>
          <w:fldChar w:fldCharType="end"/>
        </w:r>
      </w:hyperlink>
    </w:p>
    <w:p w14:paraId="67DC5DB4" w14:textId="77777777" w:rsidR="001878CD" w:rsidRPr="001878CD" w:rsidRDefault="00533350">
      <w:pPr>
        <w:pStyle w:val="Inhopg2"/>
        <w:tabs>
          <w:tab w:val="right" w:leader="dot" w:pos="8494"/>
        </w:tabs>
        <w:rPr>
          <w:rFonts w:eastAsiaTheme="minorEastAsia"/>
          <w:noProof/>
          <w:sz w:val="18"/>
          <w:szCs w:val="18"/>
        </w:rPr>
      </w:pPr>
      <w:hyperlink w:anchor="_Toc342393247" w:history="1">
        <w:r w:rsidR="001878CD" w:rsidRPr="001878CD">
          <w:rPr>
            <w:rStyle w:val="Hyperlink"/>
            <w:noProof/>
            <w:sz w:val="18"/>
            <w:szCs w:val="18"/>
          </w:rPr>
          <w:t>3.1.Standaarden kwaliteit van de schoolorganisatie</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_Toc342393247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14</w:t>
        </w:r>
        <w:r w:rsidR="001878CD" w:rsidRPr="001878CD">
          <w:rPr>
            <w:noProof/>
            <w:webHidden/>
            <w:sz w:val="18"/>
            <w:szCs w:val="18"/>
          </w:rPr>
          <w:fldChar w:fldCharType="end"/>
        </w:r>
      </w:hyperlink>
    </w:p>
    <w:p w14:paraId="0C03B376" w14:textId="77777777" w:rsidR="001878CD" w:rsidRPr="001878CD" w:rsidRDefault="00533350">
      <w:pPr>
        <w:pStyle w:val="Inhopg2"/>
        <w:tabs>
          <w:tab w:val="right" w:leader="dot" w:pos="8494"/>
        </w:tabs>
        <w:rPr>
          <w:rFonts w:eastAsiaTheme="minorEastAsia"/>
          <w:noProof/>
          <w:sz w:val="18"/>
          <w:szCs w:val="18"/>
        </w:rPr>
      </w:pPr>
      <w:hyperlink w:anchor="_Toc342393248" w:history="1">
        <w:r w:rsidR="001878CD" w:rsidRPr="001878CD">
          <w:rPr>
            <w:rStyle w:val="Hyperlink"/>
            <w:noProof/>
            <w:sz w:val="18"/>
            <w:szCs w:val="18"/>
          </w:rPr>
          <w:t>3.2.Standaarden Handelingsgericht werken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_Toc342393248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15</w:t>
        </w:r>
        <w:r w:rsidR="001878CD" w:rsidRPr="001878CD">
          <w:rPr>
            <w:noProof/>
            <w:webHidden/>
            <w:sz w:val="18"/>
            <w:szCs w:val="18"/>
          </w:rPr>
          <w:fldChar w:fldCharType="end"/>
        </w:r>
      </w:hyperlink>
    </w:p>
    <w:p w14:paraId="05086D05" w14:textId="77777777" w:rsidR="001878CD" w:rsidRPr="001878CD" w:rsidRDefault="00533350">
      <w:pPr>
        <w:pStyle w:val="Inhopg2"/>
        <w:tabs>
          <w:tab w:val="right" w:leader="dot" w:pos="8494"/>
        </w:tabs>
        <w:rPr>
          <w:rFonts w:eastAsiaTheme="minorEastAsia"/>
          <w:noProof/>
          <w:sz w:val="18"/>
          <w:szCs w:val="18"/>
        </w:rPr>
      </w:pPr>
      <w:hyperlink w:anchor="_Toc342393249" w:history="1">
        <w:r w:rsidR="001878CD" w:rsidRPr="001878CD">
          <w:rPr>
            <w:rStyle w:val="Hyperlink"/>
            <w:noProof/>
            <w:sz w:val="18"/>
            <w:szCs w:val="18"/>
          </w:rPr>
          <w:t>3.3.Voorzieningen waarvan de school gebruikt maakt</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_Toc342393249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16</w:t>
        </w:r>
        <w:r w:rsidR="001878CD" w:rsidRPr="001878CD">
          <w:rPr>
            <w:noProof/>
            <w:webHidden/>
            <w:sz w:val="18"/>
            <w:szCs w:val="18"/>
          </w:rPr>
          <w:fldChar w:fldCharType="end"/>
        </w:r>
      </w:hyperlink>
    </w:p>
    <w:p w14:paraId="2F4B004E" w14:textId="77777777" w:rsidR="001878CD" w:rsidRPr="001878CD" w:rsidRDefault="00533350">
      <w:pPr>
        <w:pStyle w:val="Inhopg2"/>
        <w:tabs>
          <w:tab w:val="right" w:leader="dot" w:pos="8494"/>
        </w:tabs>
        <w:rPr>
          <w:rFonts w:eastAsiaTheme="minorEastAsia"/>
          <w:noProof/>
          <w:sz w:val="18"/>
          <w:szCs w:val="18"/>
        </w:rPr>
      </w:pPr>
      <w:hyperlink w:anchor="_Toc342393250" w:history="1">
        <w:r w:rsidR="001878CD" w:rsidRPr="001878CD">
          <w:rPr>
            <w:rStyle w:val="Hyperlink"/>
            <w:noProof/>
            <w:sz w:val="18"/>
            <w:szCs w:val="18"/>
          </w:rPr>
          <w:t>3.4.Samenwerking met andere instanties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_Toc342393250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17</w:t>
        </w:r>
        <w:r w:rsidR="001878CD" w:rsidRPr="001878CD">
          <w:rPr>
            <w:noProof/>
            <w:webHidden/>
            <w:sz w:val="18"/>
            <w:szCs w:val="18"/>
          </w:rPr>
          <w:fldChar w:fldCharType="end"/>
        </w:r>
      </w:hyperlink>
    </w:p>
    <w:p w14:paraId="6B577F9C" w14:textId="77777777" w:rsidR="001878CD" w:rsidRPr="001878CD" w:rsidRDefault="00533350">
      <w:pPr>
        <w:pStyle w:val="Inhopg1"/>
        <w:tabs>
          <w:tab w:val="right" w:leader="dot" w:pos="8494"/>
        </w:tabs>
        <w:rPr>
          <w:rFonts w:eastAsiaTheme="minorEastAsia"/>
          <w:noProof/>
          <w:sz w:val="18"/>
          <w:szCs w:val="18"/>
        </w:rPr>
      </w:pPr>
      <w:hyperlink w:anchor="_Toc342393251" w:history="1">
        <w:r w:rsidR="001878CD" w:rsidRPr="001878CD">
          <w:rPr>
            <w:rStyle w:val="Hyperlink"/>
            <w:noProof/>
            <w:sz w:val="18"/>
            <w:szCs w:val="18"/>
          </w:rPr>
          <w:t>4.Onderwijs(zorg-)arrangementen voor leerlingen met specifieke onderwijsbehoeften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_Toc342393251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18</w:t>
        </w:r>
        <w:r w:rsidR="001878CD" w:rsidRPr="001878CD">
          <w:rPr>
            <w:noProof/>
            <w:webHidden/>
            <w:sz w:val="18"/>
            <w:szCs w:val="18"/>
          </w:rPr>
          <w:fldChar w:fldCharType="end"/>
        </w:r>
      </w:hyperlink>
    </w:p>
    <w:p w14:paraId="16C76442" w14:textId="77777777" w:rsidR="001878CD" w:rsidRPr="001878CD" w:rsidRDefault="00533350">
      <w:pPr>
        <w:pStyle w:val="Inhopg2"/>
        <w:tabs>
          <w:tab w:val="right" w:leader="dot" w:pos="8494"/>
        </w:tabs>
        <w:rPr>
          <w:rFonts w:eastAsiaTheme="minorEastAsia"/>
          <w:noProof/>
          <w:sz w:val="18"/>
          <w:szCs w:val="18"/>
        </w:rPr>
      </w:pPr>
      <w:hyperlink w:anchor="_Toc342393252" w:history="1">
        <w:r w:rsidR="001878CD" w:rsidRPr="001878CD">
          <w:rPr>
            <w:rStyle w:val="Hyperlink"/>
            <w:noProof/>
            <w:sz w:val="18"/>
            <w:szCs w:val="18"/>
          </w:rPr>
          <w:t>4.1.Algemeen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_Toc342393252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18</w:t>
        </w:r>
        <w:r w:rsidR="001878CD" w:rsidRPr="001878CD">
          <w:rPr>
            <w:noProof/>
            <w:webHidden/>
            <w:sz w:val="18"/>
            <w:szCs w:val="18"/>
          </w:rPr>
          <w:fldChar w:fldCharType="end"/>
        </w:r>
      </w:hyperlink>
    </w:p>
    <w:p w14:paraId="7A5DF0B2" w14:textId="77777777" w:rsidR="001878CD" w:rsidRPr="001878CD" w:rsidRDefault="00533350">
      <w:pPr>
        <w:pStyle w:val="Inhopg2"/>
        <w:tabs>
          <w:tab w:val="right" w:leader="dot" w:pos="8494"/>
        </w:tabs>
        <w:rPr>
          <w:rFonts w:eastAsiaTheme="minorEastAsia"/>
          <w:noProof/>
          <w:sz w:val="18"/>
          <w:szCs w:val="18"/>
        </w:rPr>
      </w:pPr>
      <w:hyperlink w:anchor="_Toc342393253" w:history="1">
        <w:r w:rsidR="001878CD" w:rsidRPr="001878CD">
          <w:rPr>
            <w:rStyle w:val="Hyperlink"/>
            <w:noProof/>
            <w:sz w:val="18"/>
            <w:szCs w:val="18"/>
          </w:rPr>
          <w:t>4.2.Uitkomsten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_Toc342393253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19</w:t>
        </w:r>
        <w:r w:rsidR="001878CD" w:rsidRPr="001878CD">
          <w:rPr>
            <w:noProof/>
            <w:webHidden/>
            <w:sz w:val="18"/>
            <w:szCs w:val="18"/>
          </w:rPr>
          <w:fldChar w:fldCharType="end"/>
        </w:r>
      </w:hyperlink>
    </w:p>
    <w:p w14:paraId="00E7C9C4" w14:textId="77777777" w:rsidR="001878CD" w:rsidRPr="001878CD" w:rsidRDefault="00533350">
      <w:pPr>
        <w:pStyle w:val="Inhopg2"/>
        <w:tabs>
          <w:tab w:val="right" w:leader="dot" w:pos="8494"/>
        </w:tabs>
        <w:rPr>
          <w:rFonts w:eastAsiaTheme="minorEastAsia"/>
          <w:noProof/>
          <w:sz w:val="18"/>
          <w:szCs w:val="18"/>
        </w:rPr>
      </w:pPr>
      <w:hyperlink w:anchor="_Toc342393254" w:history="1">
        <w:r w:rsidR="001878CD" w:rsidRPr="001878CD">
          <w:rPr>
            <w:rStyle w:val="Hyperlink"/>
            <w:noProof/>
            <w:sz w:val="18"/>
            <w:szCs w:val="18"/>
          </w:rPr>
          <w:t>4.3.Competenties op de dimensies Relatie, Welbevinden, Ontwikkeling  en Veiligheid.</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_Toc342393254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22</w:t>
        </w:r>
        <w:r w:rsidR="001878CD" w:rsidRPr="001878CD">
          <w:rPr>
            <w:noProof/>
            <w:webHidden/>
            <w:sz w:val="18"/>
            <w:szCs w:val="18"/>
          </w:rPr>
          <w:fldChar w:fldCharType="end"/>
        </w:r>
      </w:hyperlink>
    </w:p>
    <w:p w14:paraId="5734034C" w14:textId="77777777" w:rsidR="001878CD" w:rsidRPr="001878CD" w:rsidRDefault="00533350">
      <w:pPr>
        <w:pStyle w:val="Inhopg1"/>
        <w:tabs>
          <w:tab w:val="right" w:leader="dot" w:pos="8494"/>
        </w:tabs>
        <w:rPr>
          <w:rFonts w:eastAsiaTheme="minorEastAsia"/>
          <w:noProof/>
          <w:sz w:val="18"/>
          <w:szCs w:val="18"/>
        </w:rPr>
      </w:pPr>
      <w:hyperlink w:anchor="_Toc342393255" w:history="1">
        <w:r w:rsidR="001878CD" w:rsidRPr="001878CD">
          <w:rPr>
            <w:rStyle w:val="Hyperlink"/>
            <w:noProof/>
            <w:sz w:val="18"/>
            <w:szCs w:val="18"/>
          </w:rPr>
          <w:t>5.Grenzen aan de mogelijkheden van ons onderwijs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_Toc342393255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24</w:t>
        </w:r>
        <w:r w:rsidR="001878CD" w:rsidRPr="001878CD">
          <w:rPr>
            <w:noProof/>
            <w:webHidden/>
            <w:sz w:val="18"/>
            <w:szCs w:val="18"/>
          </w:rPr>
          <w:fldChar w:fldCharType="end"/>
        </w:r>
      </w:hyperlink>
    </w:p>
    <w:p w14:paraId="016F6311" w14:textId="77777777" w:rsidR="001878CD" w:rsidRPr="001878CD" w:rsidRDefault="00533350">
      <w:pPr>
        <w:pStyle w:val="Inhopg1"/>
        <w:tabs>
          <w:tab w:val="right" w:leader="dot" w:pos="8494"/>
        </w:tabs>
        <w:rPr>
          <w:rFonts w:eastAsiaTheme="minorEastAsia"/>
          <w:noProof/>
          <w:sz w:val="18"/>
          <w:szCs w:val="18"/>
        </w:rPr>
      </w:pPr>
      <w:hyperlink w:anchor="_Toc342393256" w:history="1">
        <w:r w:rsidR="001878CD" w:rsidRPr="001878CD">
          <w:rPr>
            <w:rStyle w:val="Hyperlink"/>
            <w:noProof/>
            <w:sz w:val="18"/>
            <w:szCs w:val="18"/>
          </w:rPr>
          <w:t>6.Ambities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_Toc342393256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24</w:t>
        </w:r>
        <w:r w:rsidR="001878CD" w:rsidRPr="001878CD">
          <w:rPr>
            <w:noProof/>
            <w:webHidden/>
            <w:sz w:val="18"/>
            <w:szCs w:val="18"/>
          </w:rPr>
          <w:fldChar w:fldCharType="end"/>
        </w:r>
      </w:hyperlink>
    </w:p>
    <w:p w14:paraId="293823B2" w14:textId="77777777" w:rsidR="001878CD" w:rsidRPr="001878CD" w:rsidRDefault="00533350">
      <w:pPr>
        <w:pStyle w:val="Inhopg1"/>
        <w:tabs>
          <w:tab w:val="right" w:leader="dot" w:pos="8494"/>
        </w:tabs>
        <w:rPr>
          <w:rFonts w:eastAsiaTheme="minorEastAsia"/>
          <w:noProof/>
          <w:sz w:val="18"/>
          <w:szCs w:val="18"/>
        </w:rPr>
      </w:pPr>
      <w:hyperlink w:anchor="_Toc342393257" w:history="1">
        <w:r w:rsidR="001878CD" w:rsidRPr="001878CD">
          <w:rPr>
            <w:rStyle w:val="Hyperlink"/>
            <w:noProof/>
            <w:sz w:val="18"/>
            <w:szCs w:val="18"/>
          </w:rPr>
          <w:t>7.Wat de school voor anderen binnen het SWV kan en wil betekenen in het kader van passend onderwijs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_Toc342393257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27</w:t>
        </w:r>
        <w:r w:rsidR="001878CD" w:rsidRPr="001878CD">
          <w:rPr>
            <w:noProof/>
            <w:webHidden/>
            <w:sz w:val="18"/>
            <w:szCs w:val="18"/>
          </w:rPr>
          <w:fldChar w:fldCharType="end"/>
        </w:r>
      </w:hyperlink>
    </w:p>
    <w:p w14:paraId="69BE370F" w14:textId="77777777" w:rsidR="001878CD" w:rsidRPr="001878CD" w:rsidRDefault="00533350">
      <w:pPr>
        <w:pStyle w:val="Inhopg1"/>
        <w:tabs>
          <w:tab w:val="right" w:leader="dot" w:pos="8494"/>
        </w:tabs>
        <w:rPr>
          <w:rFonts w:eastAsiaTheme="minorEastAsia"/>
          <w:noProof/>
          <w:sz w:val="18"/>
          <w:szCs w:val="18"/>
        </w:rPr>
      </w:pPr>
      <w:hyperlink w:anchor="_Toc342393258" w:history="1">
        <w:r w:rsidR="001878CD" w:rsidRPr="001878CD">
          <w:rPr>
            <w:rStyle w:val="Hyperlink"/>
            <w:noProof/>
            <w:sz w:val="18"/>
            <w:szCs w:val="18"/>
          </w:rPr>
          <w:t>8.Samenvattende conclusies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_Toc342393258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28</w:t>
        </w:r>
        <w:r w:rsidR="001878CD" w:rsidRPr="001878CD">
          <w:rPr>
            <w:noProof/>
            <w:webHidden/>
            <w:sz w:val="18"/>
            <w:szCs w:val="18"/>
          </w:rPr>
          <w:fldChar w:fldCharType="end"/>
        </w:r>
      </w:hyperlink>
    </w:p>
    <w:p w14:paraId="41532629" w14:textId="77777777" w:rsidR="001878CD" w:rsidRPr="001878CD" w:rsidRDefault="00533350">
      <w:pPr>
        <w:pStyle w:val="Inhopg1"/>
        <w:tabs>
          <w:tab w:val="right" w:leader="dot" w:pos="8494"/>
        </w:tabs>
        <w:rPr>
          <w:rFonts w:eastAsiaTheme="minorEastAsia"/>
          <w:noProof/>
          <w:sz w:val="18"/>
          <w:szCs w:val="18"/>
        </w:rPr>
      </w:pPr>
      <w:hyperlink w:anchor="_Toc342393259" w:history="1">
        <w:r w:rsidR="001878CD" w:rsidRPr="001878CD">
          <w:rPr>
            <w:rStyle w:val="Hyperlink"/>
            <w:noProof/>
            <w:sz w:val="18"/>
            <w:szCs w:val="18"/>
          </w:rPr>
          <w:t>9.Bijlagen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_Toc342393259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29</w:t>
        </w:r>
        <w:r w:rsidR="001878CD" w:rsidRPr="001878CD">
          <w:rPr>
            <w:noProof/>
            <w:webHidden/>
            <w:sz w:val="18"/>
            <w:szCs w:val="18"/>
          </w:rPr>
          <w:fldChar w:fldCharType="end"/>
        </w:r>
      </w:hyperlink>
    </w:p>
    <w:p w14:paraId="2DEBBDAD" w14:textId="77777777" w:rsidR="001878CD" w:rsidRPr="001878CD" w:rsidRDefault="00533350">
      <w:pPr>
        <w:pStyle w:val="Inhopg2"/>
        <w:tabs>
          <w:tab w:val="right" w:leader="dot" w:pos="8494"/>
        </w:tabs>
        <w:rPr>
          <w:rFonts w:eastAsiaTheme="minorEastAsia"/>
          <w:noProof/>
          <w:sz w:val="18"/>
          <w:szCs w:val="18"/>
        </w:rPr>
      </w:pPr>
      <w:hyperlink w:anchor="_Toc342393260" w:history="1">
        <w:r w:rsidR="001878CD" w:rsidRPr="001878CD">
          <w:rPr>
            <w:rStyle w:val="Hyperlink"/>
            <w:noProof/>
            <w:sz w:val="18"/>
            <w:szCs w:val="18"/>
          </w:rPr>
          <w:t>Bijlage 1: Toelichting op de schema’s van het zorgprofiel (ruwe scores)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_Toc342393260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29</w:t>
        </w:r>
        <w:r w:rsidR="001878CD" w:rsidRPr="001878CD">
          <w:rPr>
            <w:noProof/>
            <w:webHidden/>
            <w:sz w:val="18"/>
            <w:szCs w:val="18"/>
          </w:rPr>
          <w:fldChar w:fldCharType="end"/>
        </w:r>
      </w:hyperlink>
    </w:p>
    <w:p w14:paraId="47D853F7" w14:textId="77777777" w:rsidR="001878CD" w:rsidRPr="001878CD" w:rsidRDefault="00533350">
      <w:pPr>
        <w:pStyle w:val="Inhopg2"/>
        <w:tabs>
          <w:tab w:val="right" w:leader="dot" w:pos="8494"/>
        </w:tabs>
        <w:rPr>
          <w:rFonts w:eastAsiaTheme="minorEastAsia"/>
          <w:noProof/>
          <w:sz w:val="18"/>
          <w:szCs w:val="18"/>
        </w:rPr>
      </w:pPr>
      <w:hyperlink w:anchor="_Toc342393261" w:history="1">
        <w:r w:rsidR="001878CD" w:rsidRPr="001878CD">
          <w:rPr>
            <w:rStyle w:val="Hyperlink"/>
            <w:noProof/>
            <w:sz w:val="18"/>
            <w:szCs w:val="18"/>
          </w:rPr>
          <w:t>Bijlage 2: Uitslagen enquête</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_Toc342393261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35</w:t>
        </w:r>
        <w:r w:rsidR="001878CD" w:rsidRPr="001878CD">
          <w:rPr>
            <w:noProof/>
            <w:webHidden/>
            <w:sz w:val="18"/>
            <w:szCs w:val="18"/>
          </w:rPr>
          <w:fldChar w:fldCharType="end"/>
        </w:r>
      </w:hyperlink>
    </w:p>
    <w:p w14:paraId="5119F476" w14:textId="77777777" w:rsidR="001878CD" w:rsidRPr="001878CD" w:rsidRDefault="00533350">
      <w:pPr>
        <w:pStyle w:val="Inhopg2"/>
        <w:tabs>
          <w:tab w:val="right" w:leader="dot" w:pos="8494"/>
        </w:tabs>
        <w:rPr>
          <w:rFonts w:eastAsiaTheme="minorEastAsia"/>
          <w:noProof/>
          <w:sz w:val="18"/>
          <w:szCs w:val="18"/>
        </w:rPr>
      </w:pPr>
      <w:hyperlink w:anchor="_Toc342393262" w:history="1">
        <w:r w:rsidR="001878CD" w:rsidRPr="001878CD">
          <w:rPr>
            <w:rStyle w:val="Hyperlink"/>
            <w:noProof/>
            <w:sz w:val="18"/>
            <w:szCs w:val="18"/>
          </w:rPr>
          <w:t>Bijlage 3: lijst met competenties</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_Toc342393262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39</w:t>
        </w:r>
        <w:r w:rsidR="001878CD" w:rsidRPr="001878CD">
          <w:rPr>
            <w:noProof/>
            <w:webHidden/>
            <w:sz w:val="18"/>
            <w:szCs w:val="18"/>
          </w:rPr>
          <w:fldChar w:fldCharType="end"/>
        </w:r>
      </w:hyperlink>
    </w:p>
    <w:p w14:paraId="6BC42283" w14:textId="77777777" w:rsidR="001878CD" w:rsidRPr="001878CD" w:rsidRDefault="00533350">
      <w:pPr>
        <w:pStyle w:val="Inhopg2"/>
        <w:tabs>
          <w:tab w:val="right" w:leader="dot" w:pos="8494"/>
        </w:tabs>
        <w:rPr>
          <w:rFonts w:eastAsiaTheme="minorEastAsia"/>
          <w:noProof/>
          <w:sz w:val="18"/>
          <w:szCs w:val="18"/>
        </w:rPr>
      </w:pPr>
      <w:hyperlink w:anchor="_Toc342393263" w:history="1">
        <w:r w:rsidR="001878CD" w:rsidRPr="001878CD">
          <w:rPr>
            <w:rStyle w:val="Hyperlink"/>
            <w:noProof/>
            <w:sz w:val="18"/>
            <w:szCs w:val="18"/>
          </w:rPr>
          <w:t>Bijlage 4: Beschrijving van vier schoolprofielen</w:t>
        </w:r>
        <w:r w:rsidR="001878CD" w:rsidRPr="001878CD">
          <w:rPr>
            <w:noProof/>
            <w:webHidden/>
            <w:sz w:val="18"/>
            <w:szCs w:val="18"/>
          </w:rPr>
          <w:tab/>
        </w:r>
        <w:r w:rsidR="001878CD" w:rsidRPr="001878CD">
          <w:rPr>
            <w:noProof/>
            <w:webHidden/>
            <w:sz w:val="18"/>
            <w:szCs w:val="18"/>
          </w:rPr>
          <w:fldChar w:fldCharType="begin"/>
        </w:r>
        <w:r w:rsidR="001878CD" w:rsidRPr="001878CD">
          <w:rPr>
            <w:noProof/>
            <w:webHidden/>
            <w:sz w:val="18"/>
            <w:szCs w:val="18"/>
          </w:rPr>
          <w:instrText xml:space="preserve"> PAGEREF _Toc342393263 \h </w:instrText>
        </w:r>
        <w:r w:rsidR="001878CD" w:rsidRPr="001878CD">
          <w:rPr>
            <w:noProof/>
            <w:webHidden/>
            <w:sz w:val="18"/>
            <w:szCs w:val="18"/>
          </w:rPr>
        </w:r>
        <w:r w:rsidR="001878CD" w:rsidRPr="001878CD">
          <w:rPr>
            <w:noProof/>
            <w:webHidden/>
            <w:sz w:val="18"/>
            <w:szCs w:val="18"/>
          </w:rPr>
          <w:fldChar w:fldCharType="separate"/>
        </w:r>
        <w:r w:rsidR="00DC65E0">
          <w:rPr>
            <w:noProof/>
            <w:webHidden/>
            <w:sz w:val="18"/>
            <w:szCs w:val="18"/>
          </w:rPr>
          <w:t>45</w:t>
        </w:r>
        <w:r w:rsidR="001878CD" w:rsidRPr="001878CD">
          <w:rPr>
            <w:noProof/>
            <w:webHidden/>
            <w:sz w:val="18"/>
            <w:szCs w:val="18"/>
          </w:rPr>
          <w:fldChar w:fldCharType="end"/>
        </w:r>
      </w:hyperlink>
    </w:p>
    <w:p w14:paraId="5E6CFF03" w14:textId="77777777" w:rsidR="006B3634" w:rsidRPr="001878CD" w:rsidRDefault="0065687D">
      <w:pPr>
        <w:rPr>
          <w:lang w:val="en-US"/>
        </w:rPr>
      </w:pPr>
      <w:r w:rsidRPr="001878CD">
        <w:rPr>
          <w:bCs/>
          <w:noProof/>
          <w:sz w:val="18"/>
          <w:szCs w:val="18"/>
        </w:rPr>
        <w:lastRenderedPageBreak/>
        <w:fldChar w:fldCharType="end"/>
      </w:r>
    </w:p>
    <w:p w14:paraId="16800702" w14:textId="77777777" w:rsidR="006B3634" w:rsidRDefault="0065687D" w:rsidP="001878CD">
      <w:pPr>
        <w:pStyle w:val="Stijl1"/>
      </w:pPr>
      <w:bookmarkStart w:id="0" w:name="_Toc229998238"/>
      <w:bookmarkStart w:id="1" w:name="_Toc342393224"/>
      <w:r>
        <w:t>1.Inleiding</w:t>
      </w:r>
      <w:bookmarkEnd w:id="0"/>
      <w:bookmarkEnd w:id="1"/>
    </w:p>
    <w:p w14:paraId="4899A74D" w14:textId="77777777" w:rsidR="006B3634" w:rsidRDefault="0065687D" w:rsidP="001878CD">
      <w:pPr>
        <w:pStyle w:val="Stijl2"/>
      </w:pPr>
      <w:bookmarkStart w:id="2" w:name="_Toc229998239"/>
      <w:bookmarkStart w:id="3" w:name="_Toc342393225"/>
      <w:r>
        <w:t>1.1.Aanleiding</w:t>
      </w:r>
      <w:bookmarkEnd w:id="2"/>
      <w:bookmarkEnd w:id="3"/>
    </w:p>
    <w:p w14:paraId="49B40B11" w14:textId="77777777" w:rsidR="006B3634" w:rsidRDefault="0065687D">
      <w:r>
        <w:t xml:space="preserve">In het kader van de wet Passend Onderwijs is Nederland verdeeld in een aantal regio’s. Binnen elke regio hebben de gezamenlijke besturen de plicht om te zorgen voor een dekkend aanbod aan onderwijs voor alle kinderen binnen de regio. De schoolbesturen zijn hiertoe vertegenwoordigd in het bestuur van het SWV Passend Onderwijs in de regio. Binnen deze regio dient elke school een </w:t>
      </w:r>
      <w:proofErr w:type="spellStart"/>
      <w:r>
        <w:t>schoolondersteuningsprofiel</w:t>
      </w:r>
      <w:proofErr w:type="spellEnd"/>
      <w:r>
        <w:t xml:space="preserve"> op te stellen, waarin staat aangegeven op welke wijze de school invulling geeft aan het bieden van passend onderwijs. Tevens geeft de school aan waar haar grenzen liggen en welke de ambities zijn als het gaat om voor zoveel mogelijk kinderen onderwijs te bieden dat past bij hun onderwijsbehoeften. Samengevat geeft het </w:t>
      </w:r>
      <w:proofErr w:type="spellStart"/>
      <w:r>
        <w:t>schoolondersteuningsprofiel</w:t>
      </w:r>
      <w:proofErr w:type="spellEnd"/>
      <w:r>
        <w:t xml:space="preserve"> een antwoord op de volgende vragen:</w:t>
      </w:r>
    </w:p>
    <w:p w14:paraId="1B1959B4" w14:textId="726DBB80" w:rsidR="006B3634" w:rsidRDefault="0065687D" w:rsidP="00E87A9B">
      <w:pPr>
        <w:pStyle w:val="Lijstalinea"/>
        <w:numPr>
          <w:ilvl w:val="0"/>
          <w:numId w:val="26"/>
        </w:numPr>
      </w:pPr>
      <w:r>
        <w:t>Wat kunnen we realiseren met ons huidige team?</w:t>
      </w:r>
    </w:p>
    <w:p w14:paraId="36930FA7" w14:textId="2F60CB41" w:rsidR="006B3634" w:rsidRDefault="0065687D" w:rsidP="00E87A9B">
      <w:pPr>
        <w:pStyle w:val="Lijstalinea"/>
        <w:numPr>
          <w:ilvl w:val="0"/>
          <w:numId w:val="26"/>
        </w:numPr>
      </w:pPr>
      <w:r>
        <w:t>Wat kunnen we realiseren met ondersteuning van externen?</w:t>
      </w:r>
    </w:p>
    <w:p w14:paraId="42CC5B86" w14:textId="783DDD7A" w:rsidR="006B3634" w:rsidRDefault="0065687D" w:rsidP="00E87A9B">
      <w:pPr>
        <w:pStyle w:val="Lijstalinea"/>
        <w:numPr>
          <w:ilvl w:val="0"/>
          <w:numId w:val="26"/>
        </w:numPr>
      </w:pPr>
      <w:r>
        <w:t>Wat willen we op termijn kunnen bieden, waarop gaan we ons ontwikkelen?</w:t>
      </w:r>
    </w:p>
    <w:p w14:paraId="34E00610" w14:textId="5A7B97CA" w:rsidR="006B3634" w:rsidRDefault="0065687D" w:rsidP="00E87A9B">
      <w:pPr>
        <w:pStyle w:val="Lijstalinea"/>
        <w:numPr>
          <w:ilvl w:val="0"/>
          <w:numId w:val="26"/>
        </w:numPr>
      </w:pPr>
      <w:r>
        <w:t>Voor welke onderwijsbehoeften verwijzen we naar een andere instantie?</w:t>
      </w:r>
    </w:p>
    <w:p w14:paraId="11555A40" w14:textId="67CBD450" w:rsidR="006B3634" w:rsidRDefault="0065687D" w:rsidP="00E87A9B">
      <w:pPr>
        <w:pStyle w:val="Lijstalinea"/>
        <w:numPr>
          <w:ilvl w:val="0"/>
          <w:numId w:val="26"/>
        </w:numPr>
      </w:pPr>
      <w:r>
        <w:t>Waarmee kunnen we andere scholen binnen het SWV helpen?</w:t>
      </w:r>
    </w:p>
    <w:p w14:paraId="1273F2D7" w14:textId="77777777" w:rsidR="001878CD" w:rsidRDefault="001878CD">
      <w:pPr>
        <w:rPr>
          <w:color w:val="5D2663"/>
          <w:sz w:val="30"/>
          <w:u w:val="single"/>
        </w:rPr>
      </w:pPr>
      <w:bookmarkStart w:id="4" w:name="_Toc229998240"/>
    </w:p>
    <w:p w14:paraId="0537CE51" w14:textId="77777777" w:rsidR="006B3634" w:rsidRDefault="0065687D" w:rsidP="001878CD">
      <w:pPr>
        <w:pStyle w:val="Stijl2"/>
      </w:pPr>
      <w:bookmarkStart w:id="5" w:name="_Toc342393226"/>
      <w:r>
        <w:t>1.2.Schoolondersteuningsprofiel</w:t>
      </w:r>
      <w:bookmarkEnd w:id="4"/>
      <w:bookmarkEnd w:id="5"/>
    </w:p>
    <w:p w14:paraId="48F2B358" w14:textId="6F64B28B" w:rsidR="006B3634" w:rsidRDefault="0065687D">
      <w:r>
        <w:t xml:space="preserve">Voor u ligt het </w:t>
      </w:r>
      <w:proofErr w:type="spellStart"/>
      <w:r>
        <w:t>schoolondersteuningsprofiel</w:t>
      </w:r>
      <w:proofErr w:type="spellEnd"/>
      <w:r w:rsidR="00DC65E0">
        <w:t xml:space="preserve"> van de Jozefschool in Hoek van Holland</w:t>
      </w:r>
      <w:r>
        <w:t xml:space="preserve">. Dit is opgesteld na het verzamelen en bespreken van gegevens met als doel zicht te krijgen op de huidige en gewenste breedte van het onderwijs en zorgaanbod van de school. Het </w:t>
      </w:r>
      <w:proofErr w:type="spellStart"/>
      <w:r>
        <w:t>schoolondersteuningsprofiel</w:t>
      </w:r>
      <w:proofErr w:type="spellEnd"/>
      <w:r>
        <w:t xml:space="preserve"> is tot stand gekomen door het zetten van een drietal stappen:</w:t>
      </w:r>
    </w:p>
    <w:p w14:paraId="21D72078" w14:textId="77777777" w:rsidR="006B3634" w:rsidRDefault="0065687D" w:rsidP="00E87A9B">
      <w:pPr>
        <w:pStyle w:val="ListParagraphPHPDOCX1"/>
        <w:numPr>
          <w:ilvl w:val="0"/>
          <w:numId w:val="2"/>
        </w:numPr>
      </w:pPr>
      <w:r>
        <w:t xml:space="preserve">Het verzamelen van </w:t>
      </w:r>
      <w:proofErr w:type="spellStart"/>
      <w:r>
        <w:t>facts</w:t>
      </w:r>
      <w:proofErr w:type="spellEnd"/>
      <w:r>
        <w:t xml:space="preserve"> &amp; </w:t>
      </w:r>
      <w:proofErr w:type="spellStart"/>
      <w:r>
        <w:t>findings</w:t>
      </w:r>
      <w:proofErr w:type="spellEnd"/>
      <w:r>
        <w:t xml:space="preserve"> omtrent de mate waarin op dit moment passend onderwijs kan worden verzorgd op de school</w:t>
      </w:r>
    </w:p>
    <w:p w14:paraId="55056BD7" w14:textId="77777777" w:rsidR="006B3634" w:rsidRDefault="0065687D" w:rsidP="00E87A9B">
      <w:pPr>
        <w:pStyle w:val="ListParagraphPHPDOCX1"/>
        <w:numPr>
          <w:ilvl w:val="0"/>
          <w:numId w:val="2"/>
        </w:numPr>
      </w:pPr>
      <w:r>
        <w:t>Het in kaart brengen van de huidige en gewenste situatie door alle teamleden</w:t>
      </w:r>
    </w:p>
    <w:p w14:paraId="4C07058D" w14:textId="77777777" w:rsidR="006B3634" w:rsidRDefault="0065687D" w:rsidP="00E87A9B">
      <w:pPr>
        <w:pStyle w:val="ListParagraphPHPDOCX1"/>
        <w:numPr>
          <w:ilvl w:val="0"/>
          <w:numId w:val="2"/>
        </w:numPr>
      </w:pPr>
      <w:r>
        <w:t>Het bespreken en vaststellen van de mogelijkheden, grenzen en ambities die het team als geheel ziet.</w:t>
      </w:r>
    </w:p>
    <w:p w14:paraId="446CC205" w14:textId="77777777" w:rsidR="006B3634" w:rsidRDefault="0065687D" w:rsidP="001878CD">
      <w:pPr>
        <w:pStyle w:val="Stijl2"/>
      </w:pPr>
      <w:bookmarkStart w:id="6" w:name="_Toc229998241"/>
      <w:bookmarkStart w:id="7" w:name="_Toc342393227"/>
      <w:r>
        <w:t xml:space="preserve">1.3.Doelstelling van het </w:t>
      </w:r>
      <w:proofErr w:type="spellStart"/>
      <w:r>
        <w:t>schoolondersteuningsprofiel</w:t>
      </w:r>
      <w:proofErr w:type="spellEnd"/>
      <w:r>
        <w:t xml:space="preserve"> vanuit het referentiekader Passend Onderwijs</w:t>
      </w:r>
      <w:bookmarkEnd w:id="6"/>
      <w:bookmarkEnd w:id="7"/>
    </w:p>
    <w:p w14:paraId="1B5C24D1" w14:textId="77777777" w:rsidR="006B3634" w:rsidRDefault="0065687D">
      <w:r>
        <w:t xml:space="preserve">De doelstelling van het </w:t>
      </w:r>
      <w:proofErr w:type="spellStart"/>
      <w:r>
        <w:t>schoolondersteuningsprofiel</w:t>
      </w:r>
      <w:proofErr w:type="spellEnd"/>
      <w:r>
        <w:t xml:space="preserve"> is het vinden van antwoorden op drie kernvragen:</w:t>
      </w:r>
    </w:p>
    <w:p w14:paraId="38FD2817" w14:textId="77777777" w:rsidR="006B3634" w:rsidRDefault="0065687D">
      <w:r>
        <w:t>1.</w:t>
      </w:r>
      <w:r>
        <w:tab/>
        <w:t xml:space="preserve">In welke mate is de school op dit moment  in staat Passend Onderwijs te verzorgen. </w:t>
      </w:r>
    </w:p>
    <w:p w14:paraId="62F7BCBD" w14:textId="6FDB0A95" w:rsidR="006B3634" w:rsidRDefault="0065687D" w:rsidP="00E87A9B">
      <w:pPr>
        <w:pStyle w:val="Lijstalinea"/>
        <w:numPr>
          <w:ilvl w:val="0"/>
          <w:numId w:val="27"/>
        </w:numPr>
      </w:pPr>
      <w:r>
        <w:t>Voor welke kinderen is er al een passend aanbod?</w:t>
      </w:r>
    </w:p>
    <w:p w14:paraId="55109C50" w14:textId="278766DA" w:rsidR="006B3634" w:rsidRDefault="0065687D" w:rsidP="00E87A9B">
      <w:pPr>
        <w:pStyle w:val="Lijstalinea"/>
        <w:numPr>
          <w:ilvl w:val="0"/>
          <w:numId w:val="27"/>
        </w:numPr>
      </w:pPr>
      <w:r>
        <w:t>Voor welke kinderen hebben we een passend aanbod met behulp van externe partners?</w:t>
      </w:r>
    </w:p>
    <w:p w14:paraId="79499A5A" w14:textId="2BC20251" w:rsidR="006B3634" w:rsidRDefault="0065687D" w:rsidP="00E87A9B">
      <w:pPr>
        <w:pStyle w:val="Lijstalinea"/>
        <w:numPr>
          <w:ilvl w:val="0"/>
          <w:numId w:val="27"/>
        </w:numPr>
      </w:pPr>
      <w:r>
        <w:t>Voor welke kinderen kunnen of willen we geen passend aanbod realiseren?</w:t>
      </w:r>
    </w:p>
    <w:p w14:paraId="17B3611D" w14:textId="77777777" w:rsidR="00125E24" w:rsidRDefault="00125E24" w:rsidP="001878CD">
      <w:pPr>
        <w:ind w:firstLine="708"/>
      </w:pPr>
    </w:p>
    <w:p w14:paraId="05227197" w14:textId="77777777" w:rsidR="00DC65E0" w:rsidRDefault="00DC65E0" w:rsidP="001878CD">
      <w:pPr>
        <w:ind w:firstLine="708"/>
      </w:pPr>
    </w:p>
    <w:p w14:paraId="156C6156" w14:textId="77777777" w:rsidR="00DC65E0" w:rsidRDefault="00DC65E0" w:rsidP="001878CD">
      <w:pPr>
        <w:ind w:firstLine="708"/>
      </w:pPr>
    </w:p>
    <w:p w14:paraId="57A15719" w14:textId="77777777" w:rsidR="006B3634" w:rsidRDefault="0065687D">
      <w:r>
        <w:lastRenderedPageBreak/>
        <w:t>2.</w:t>
      </w:r>
      <w:r>
        <w:tab/>
        <w:t>In welke richting wil de school zich ontwikkelen?</w:t>
      </w:r>
    </w:p>
    <w:p w14:paraId="63973172" w14:textId="223F66E0" w:rsidR="006B3634" w:rsidRDefault="0065687D" w:rsidP="00E87A9B">
      <w:pPr>
        <w:pStyle w:val="Lijstalinea"/>
        <w:numPr>
          <w:ilvl w:val="0"/>
          <w:numId w:val="28"/>
        </w:numPr>
      </w:pPr>
      <w:r>
        <w:t>Welke expertise hebben we nu al in huis?</w:t>
      </w:r>
    </w:p>
    <w:p w14:paraId="3A50DAAD" w14:textId="6DB3D73B" w:rsidR="006B3634" w:rsidRDefault="0065687D" w:rsidP="00E87A9B">
      <w:pPr>
        <w:pStyle w:val="Lijstalinea"/>
        <w:numPr>
          <w:ilvl w:val="0"/>
          <w:numId w:val="28"/>
        </w:numPr>
      </w:pPr>
      <w:r>
        <w:t>Voor welke kinderen wordt in de komende periode een aanbod ontwikkeld wat er nu nog niet in voldoende mate is?</w:t>
      </w:r>
    </w:p>
    <w:p w14:paraId="4AE1E6C7" w14:textId="77777777" w:rsidR="006B3634" w:rsidRDefault="0065687D" w:rsidP="001878CD">
      <w:pPr>
        <w:ind w:left="705" w:hanging="705"/>
      </w:pPr>
      <w:r>
        <w:t>3.</w:t>
      </w:r>
      <w:r>
        <w:tab/>
        <w:t xml:space="preserve">Hoe kan op het niveau van het SWV het profiel benut worden bij het gesprek over de inrichting van de </w:t>
      </w:r>
      <w:proofErr w:type="spellStart"/>
      <w:r>
        <w:t>bovenschoolse</w:t>
      </w:r>
      <w:proofErr w:type="spellEnd"/>
      <w:r>
        <w:t xml:space="preserve"> zorg en de verdeling van zorgmiddelen?</w:t>
      </w:r>
    </w:p>
    <w:p w14:paraId="575F4884" w14:textId="77777777" w:rsidR="006B3634" w:rsidRDefault="0065687D">
      <w:r>
        <w:t>De antwoorden op vraag 1 en 2 kunnen de school helpen om richting te geven aan het onderwijs- en zorgbeleid in de planperiode 2012-2016. Immers in het profiel is beschreven hoe het onderwijs en de zorg nu vorm hebben gekregen en waar ontwikkelambities liggen om deze verder te verbreden en te verdiepen. U vindt de beschrijving van het huidige onderwijs en zorgaanbod in de paragraaf "basisondersteuning" De voorgenomen ontwikkelingen van de school zijn verwoord in paragraaf " ambities".</w:t>
      </w:r>
    </w:p>
    <w:p w14:paraId="7D6DE330" w14:textId="77777777" w:rsidR="006B3634" w:rsidRDefault="0065687D">
      <w:r>
        <w:t xml:space="preserve">Het antwoord op vraag 3 wordt geformuleerd op het niveau van schoolbesturen en het (nieuwe) SWV Passend Onderwijs. Het antwoord op vraag 3 wordt nu nog niet gegeven in dit </w:t>
      </w:r>
      <w:proofErr w:type="spellStart"/>
      <w:r>
        <w:t>Schoolondersteuningsprofiel</w:t>
      </w:r>
      <w:proofErr w:type="spellEnd"/>
      <w:r>
        <w:t>. Daarvoor dienen eerst binnen het SWV uitspraken gedaan te worden over de invulling van de verschillende niveaus van zorg.</w:t>
      </w:r>
    </w:p>
    <w:p w14:paraId="7BB1B693" w14:textId="77777777" w:rsidR="006B3634" w:rsidRDefault="006B3634"/>
    <w:p w14:paraId="6BB61545" w14:textId="77777777" w:rsidR="006B3634" w:rsidRDefault="0065687D" w:rsidP="001878CD">
      <w:pPr>
        <w:pStyle w:val="Stijl2"/>
      </w:pPr>
      <w:bookmarkStart w:id="8" w:name="_Toc229998242"/>
      <w:bookmarkStart w:id="9" w:name="_Toc342393228"/>
      <w:r>
        <w:t xml:space="preserve">1.4.Onderscheiden niveaus van zorg binnen Passend Onderwijs in het </w:t>
      </w:r>
      <w:proofErr w:type="spellStart"/>
      <w:r>
        <w:t>schoolondersteuningsprofiel</w:t>
      </w:r>
      <w:bookmarkEnd w:id="8"/>
      <w:bookmarkEnd w:id="9"/>
      <w:proofErr w:type="spellEnd"/>
    </w:p>
    <w:p w14:paraId="435AD940" w14:textId="77777777" w:rsidR="006B3634" w:rsidRDefault="0065687D">
      <w:r>
        <w:t>In het kader van Passend onderwijs wordt binnen Nederland een onderscheid gemaakt tussen basisondersteuning, extra ondersteuning binnen de eigen school en extra ondersteuning buiten de eigen school:</w:t>
      </w:r>
    </w:p>
    <w:p w14:paraId="0F4D365B" w14:textId="77777777" w:rsidR="006B3634" w:rsidRDefault="006B3634"/>
    <w:p w14:paraId="202B0D30" w14:textId="77777777" w:rsidR="006B3634" w:rsidRDefault="0065687D">
      <w:r w:rsidRPr="00125E24">
        <w:rPr>
          <w:b/>
        </w:rPr>
        <w:t>Basisondersteuning</w:t>
      </w:r>
      <w:r>
        <w:t xml:space="preserve"> betreft de reguliere onderwijszorg die de school zelf kan bieden. Hierbij gaat het om de mogelijkheden die de school heeft om het onderwijs aanbod met behoud van kwaliteit aan te passen aan verschillen in onderwijsbehoeften van kinderen op hun school.</w:t>
      </w:r>
    </w:p>
    <w:p w14:paraId="2EA5B2E5" w14:textId="77777777" w:rsidR="006B3634" w:rsidRDefault="0065687D">
      <w:r w:rsidRPr="00125E24">
        <w:rPr>
          <w:b/>
        </w:rPr>
        <w:t>Extra ondersteuning binnen de school</w:t>
      </w:r>
      <w:r>
        <w:t xml:space="preserve"> betreft de onderwijsondersteuning die school kan bieden mits er ondersteuning is van externe partners die samenwerken met en in de school. Hierbij gaat het om de mogelijkheden die de school kan organiseren om de vereiste deskundigheid te mobiliseren om zodoende de verantwoordelijkheid om voor alle kinderen passend onderwijs te bieden, waar te kunnen maken.</w:t>
      </w:r>
    </w:p>
    <w:p w14:paraId="25CCC778" w14:textId="77777777" w:rsidR="006B3634" w:rsidRDefault="0065687D">
      <w:r w:rsidRPr="00125E24">
        <w:rPr>
          <w:b/>
        </w:rPr>
        <w:t>Extra ondersteuning buiten de school</w:t>
      </w:r>
      <w:r>
        <w:t xml:space="preserve"> betreft de ondersteuning die vorm gegeven wordt door gespecialiseerde voorzieningen binnen het SWV. Wanneer basisondersteuning- en extra ondersteuning binnen de school samen ontoereikend zijn, wordt de verantwoordelijkheid  van de school overgedragen aan een andere instantie binnen het SWV, bijvoorbeeld het speciaal (basis-) onderwijs.</w:t>
      </w:r>
    </w:p>
    <w:p w14:paraId="3C0D1CFD" w14:textId="77777777" w:rsidR="006B3634" w:rsidRDefault="006B3634"/>
    <w:p w14:paraId="5E1DD9F2" w14:textId="77777777" w:rsidR="00125E24" w:rsidRDefault="00125E24"/>
    <w:p w14:paraId="3A3EF00E" w14:textId="77777777" w:rsidR="00125E24" w:rsidRDefault="00125E24"/>
    <w:p w14:paraId="1B8C2C72" w14:textId="77777777" w:rsidR="00125E24" w:rsidRDefault="00125E24"/>
    <w:p w14:paraId="6B91BF58" w14:textId="77777777" w:rsidR="00125E24" w:rsidRDefault="00125E24"/>
    <w:p w14:paraId="51667A12" w14:textId="77777777" w:rsidR="006B3634" w:rsidRDefault="0065687D" w:rsidP="001878CD">
      <w:pPr>
        <w:pStyle w:val="Stijl2"/>
      </w:pPr>
      <w:bookmarkStart w:id="10" w:name="_Toc229998243"/>
      <w:bookmarkStart w:id="11" w:name="_Toc342393229"/>
      <w:r>
        <w:lastRenderedPageBreak/>
        <w:t>1.5.Netwerk, smalle of brede zorgschool, inclusieve school</w:t>
      </w:r>
      <w:bookmarkEnd w:id="10"/>
      <w:bookmarkEnd w:id="11"/>
    </w:p>
    <w:p w14:paraId="6365DBFB" w14:textId="77777777" w:rsidR="006B3634" w:rsidRDefault="0065687D">
      <w:r>
        <w:t xml:space="preserve">De mate waarin en de wijze waarop een school in staat is om basisondersteuning en/of extra ondersteuning te kunnen realiseren verschilt uiteraard per school. Tal van factoren spelen hierbij een rol. Te denken valt aan verschillen in deskundigheden tussen schoolteams, de mate waarin er sprake is van kinderen die speciale onderwijsbehoeften hebben, de mogelijkheden van het schoolgebouw etc. Om deze verschillen tussen scholen in kaart te brengen binnen een </w:t>
      </w:r>
      <w:proofErr w:type="spellStart"/>
      <w:r>
        <w:t>schoolondersteuningsprofiel</w:t>
      </w:r>
      <w:proofErr w:type="spellEnd"/>
      <w:r>
        <w:t xml:space="preserve">, maken we gebruik van het door bureau </w:t>
      </w:r>
      <w:proofErr w:type="spellStart"/>
      <w:r>
        <w:t>Sardes</w:t>
      </w:r>
      <w:proofErr w:type="spellEnd"/>
      <w:r>
        <w:t xml:space="preserve"> in haar notitie  “Profielen en indiceren" aangereikte kader waarmee scholen hun huidige situatie én hun ambitie in beeld kunnen krijgen. In dit kader wordt een onderscheid gemaakt tussen een netwerkschool, een smalle zorgschool, een brede zorgschool en een inclusieve school. Een bewerking van dit kader treft u aan in de bijlage. </w:t>
      </w:r>
    </w:p>
    <w:p w14:paraId="55B5050C" w14:textId="77777777" w:rsidR="006B3634" w:rsidRDefault="0065687D">
      <w:r>
        <w:t>Met behulp van indicatoren kunnen scholen aangeven hoe het huidige onderwijs en ondersteuningsaanbod er uit ziet en hoe dit er over een aantal (4) jaren uit kan komen te zien. Hoe de collega’s van de school de huidige en de gewenste situatie hebben aangegeven is te lezen in hoofdstuk 4 t/m 8.</w:t>
      </w:r>
    </w:p>
    <w:p w14:paraId="1C8F8789" w14:textId="77777777" w:rsidR="001878CD" w:rsidRDefault="001878CD"/>
    <w:p w14:paraId="494F5502" w14:textId="77777777" w:rsidR="006B3634" w:rsidRDefault="0065687D" w:rsidP="001878CD">
      <w:pPr>
        <w:pStyle w:val="Stijl2"/>
      </w:pPr>
      <w:bookmarkStart w:id="12" w:name="_Toc229998244"/>
      <w:bookmarkStart w:id="13" w:name="_Toc342393230"/>
      <w:r>
        <w:t>1.6.Standaarden voor basisondersteuning, extra ondersteuning binnen en buiten de eigen school op het niveau van het SWV</w:t>
      </w:r>
      <w:bookmarkEnd w:id="12"/>
      <w:bookmarkEnd w:id="13"/>
    </w:p>
    <w:p w14:paraId="037CF716" w14:textId="77777777" w:rsidR="006B3634" w:rsidRDefault="0065687D">
      <w:r>
        <w:t xml:space="preserve">Zoals opgemerkt geven scholen in het </w:t>
      </w:r>
      <w:proofErr w:type="spellStart"/>
      <w:r>
        <w:t>schoolondersteuningsprofiel</w:t>
      </w:r>
      <w:proofErr w:type="spellEnd"/>
      <w:r>
        <w:t xml:space="preserve"> zelf aan wat zij verstaan onder basisondersteuning en extra ondersteuning binnen en buiten de eigen school en op welke wijze ze dit in praktijk brengen. De definitie kan dus per school verschillen.</w:t>
      </w:r>
    </w:p>
    <w:p w14:paraId="6C1FB3CC" w14:textId="77777777" w:rsidR="006B3634" w:rsidRDefault="006B3634"/>
    <w:p w14:paraId="17418AC7" w14:textId="77777777" w:rsidR="006B3634" w:rsidRDefault="0065687D">
      <w:r>
        <w:t>Om als SWV goed beleid te kunnen maken en op een verantwoorde wijze de ondersteuningsmiddelen te kunnen verdelen binnen het SWV, is het nodig dat vastgelegd wordt wat verstaan wordt onder basisondersteuning en extra ondersteuning binnen en buiten de eigen school op het niveau van het SWV. Op dit moment zijn deze beschrijvingen nog niet gereed voor het SWV. Over het algemeen zal de beschrijving van de basisondersteuning en extra ondersteuning binnen de eigen school zijn gebaseerd op de beschrijvingen van de aangesloten scholen.</w:t>
      </w:r>
    </w:p>
    <w:p w14:paraId="4875BCE6" w14:textId="77777777" w:rsidR="006B3634" w:rsidRDefault="006B3634"/>
    <w:p w14:paraId="67DC9DC4" w14:textId="77777777" w:rsidR="006B3634" w:rsidRDefault="0065687D" w:rsidP="001878CD">
      <w:pPr>
        <w:pStyle w:val="Stijl2"/>
      </w:pPr>
      <w:bookmarkStart w:id="14" w:name="_Toc229998245"/>
      <w:bookmarkStart w:id="15" w:name="_Toc342393231"/>
      <w:r>
        <w:t>1.7.Basisondersteuning</w:t>
      </w:r>
      <w:bookmarkEnd w:id="14"/>
      <w:bookmarkEnd w:id="15"/>
    </w:p>
    <w:p w14:paraId="159D5CB8" w14:textId="77777777" w:rsidR="006B3634" w:rsidRDefault="0065687D">
      <w:r>
        <w:t>Bij het vaststellen van de basisondersteuning op schoolniveau kan als ondergrens gekozen worden voor de criteria welke de inspectie stelt waar het gaat om de kwaliteit van primaire proces. De criteria worden aangevuld met de standaarden die zijn opgesteld door de PO-raad en zijn opgenomen in het referentiekader van februari 2012. Het SWV passend Onderwijs kan naast de criteria en standaarden ook (aanvullend) eigen criteria opnemen waarvan overeengekomen is dat ze binnen dit SWV onderdeel uitmaken van de basisondersteuning van elke aangesloten school. In schema bouwen de criteria zich als volgt op:</w:t>
      </w:r>
    </w:p>
    <w:p w14:paraId="50FAC3A1" w14:textId="77777777" w:rsidR="006B3634" w:rsidRDefault="006B3634"/>
    <w:p w14:paraId="3F2FC796" w14:textId="77777777" w:rsidR="00125E24" w:rsidRDefault="00125E24"/>
    <w:p w14:paraId="2708A600" w14:textId="77777777" w:rsidR="00125E24" w:rsidRDefault="00125E24"/>
    <w:p w14:paraId="11D5260B" w14:textId="77777777" w:rsidR="00125E24" w:rsidRDefault="00125E24"/>
    <w:p w14:paraId="392137E2" w14:textId="77777777" w:rsidR="006B3634" w:rsidRDefault="0065687D">
      <w:r>
        <w:lastRenderedPageBreak/>
        <w:t xml:space="preserve">Onderwijs kan naast de criteria en standaarden ook (aanvullend) eigen criteria opnemen waarvan overeengekomen is dat ze binnen dit SWV onderdeel uitmaken van de </w:t>
      </w:r>
      <w:r w:rsidR="00125E24">
        <w:rPr>
          <w:noProof/>
        </w:rPr>
        <w:drawing>
          <wp:anchor distT="57150" distB="57150" distL="57150" distR="57150" simplePos="0" relativeHeight="251662336" behindDoc="0" locked="0" layoutInCell="1" allowOverlap="1" wp14:anchorId="4633388B" wp14:editId="360CF70D">
            <wp:simplePos x="0" y="0"/>
            <wp:positionH relativeFrom="column">
              <wp:posOffset>1322705</wp:posOffset>
            </wp:positionH>
            <wp:positionV relativeFrom="line">
              <wp:posOffset>550545</wp:posOffset>
            </wp:positionV>
            <wp:extent cx="2381885" cy="177673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88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t>basisondersteuning van elke aangesloten school. In schema bouwen de criteria zich als volgt op:</w:t>
      </w:r>
    </w:p>
    <w:p w14:paraId="4A69A24E" w14:textId="77777777" w:rsidR="006B3634" w:rsidRDefault="006B3634"/>
    <w:p w14:paraId="518475EF" w14:textId="77777777" w:rsidR="006B3634" w:rsidRDefault="0065687D" w:rsidP="001878CD">
      <w:pPr>
        <w:pStyle w:val="Stijl2"/>
      </w:pPr>
      <w:bookmarkStart w:id="16" w:name="_Toc229998246"/>
      <w:bookmarkStart w:id="17" w:name="_Toc342393232"/>
      <w:r>
        <w:t>1.8.Extra ondersteuning binnen de eigen school</w:t>
      </w:r>
      <w:bookmarkEnd w:id="16"/>
      <w:bookmarkEnd w:id="17"/>
    </w:p>
    <w:p w14:paraId="61AD255E" w14:textId="77777777" w:rsidR="006B3634" w:rsidRDefault="0065687D">
      <w:r>
        <w:t>Scholen zullen ook verschillen in de mate waarin zij in staat zijn een passend onderwijsaanbod te organiseren met behulp van externe deskundigen. Scholen verschillen in hun mogelijkheden om kinderen op te vangen ondersteund door externen. Er zullen ook op het niveau van het SWV afspraken nodig zijn welke externe deskundigheid binnen het SWV mogelijk en wenselijk is, wie dit kan bieden (dezelfde functionarissen als die er nu zijn? ; inzet vanuit huidige SO-scholen? ; inzet vanuit andere  - speciale - basisscholen?; welke deskundigheden ontwikkeld dienen te worden etc.). De antwoorden op deze vragen zullen ook medebepalend zijn voor de inzet en toedeling van zorgmiddelen binnen het SWV.</w:t>
      </w:r>
    </w:p>
    <w:p w14:paraId="4A7F754B" w14:textId="77777777" w:rsidR="006B3634" w:rsidRDefault="006B3634"/>
    <w:p w14:paraId="16C3988A" w14:textId="77777777" w:rsidR="006B3634" w:rsidRDefault="0065687D" w:rsidP="001878CD">
      <w:pPr>
        <w:pStyle w:val="Stijl2"/>
      </w:pPr>
      <w:bookmarkStart w:id="18" w:name="_Toc229998247"/>
      <w:bookmarkStart w:id="19" w:name="_Toc342393233"/>
      <w:r>
        <w:t>1.9.Extra ondersteuning buiten de eigen school</w:t>
      </w:r>
      <w:bookmarkEnd w:id="18"/>
      <w:bookmarkEnd w:id="19"/>
    </w:p>
    <w:p w14:paraId="68BF94E3" w14:textId="77777777" w:rsidR="006B3634" w:rsidRDefault="0065687D">
      <w:r>
        <w:t>Hier betreft het leerlingen die niet binnen de (speciale) basisschool opgevangen kunnen worden. Er is (ook niet met behulp van externen) geen mogelijkheid om af te stemmen op de speciale onderwijsbehoeften van deze groep leerlingen.</w:t>
      </w:r>
    </w:p>
    <w:p w14:paraId="18BFAF7E" w14:textId="77777777" w:rsidR="006B3634" w:rsidRDefault="006B3634"/>
    <w:p w14:paraId="0CBC4540" w14:textId="77777777" w:rsidR="006B3634" w:rsidRDefault="0065687D">
      <w:r>
        <w:t>Op het niveau van het SWV zijn afspraken nodig over instanties en functionarissen die bekostigd moeten worden om de extra ondersteuning te kunnen verzorgen in andere instanties dan de (speciale) basisscholen.</w:t>
      </w:r>
    </w:p>
    <w:p w14:paraId="2DB95EE0" w14:textId="77777777" w:rsidR="006B3634" w:rsidRDefault="006B3634"/>
    <w:p w14:paraId="3B797AD0" w14:textId="77777777" w:rsidR="006B3634" w:rsidRDefault="0065687D">
      <w:r>
        <w:br w:type="page"/>
      </w:r>
    </w:p>
    <w:p w14:paraId="3E694352" w14:textId="77777777" w:rsidR="006B3634" w:rsidRDefault="0065687D" w:rsidP="001878CD">
      <w:pPr>
        <w:pStyle w:val="Stijl1"/>
      </w:pPr>
      <w:bookmarkStart w:id="20" w:name="_Toc229998248"/>
      <w:bookmarkStart w:id="21" w:name="_Toc342393234"/>
      <w:r>
        <w:lastRenderedPageBreak/>
        <w:t>2.Algemene gegevens</w:t>
      </w:r>
      <w:bookmarkEnd w:id="20"/>
      <w:bookmarkEnd w:id="21"/>
    </w:p>
    <w:p w14:paraId="67487EBF" w14:textId="77777777" w:rsidR="006B3634" w:rsidRDefault="0065687D" w:rsidP="001878CD">
      <w:pPr>
        <w:pStyle w:val="Stijl2"/>
      </w:pPr>
      <w:bookmarkStart w:id="22" w:name="_Toc229998249"/>
      <w:bookmarkStart w:id="23" w:name="_Toc342393235"/>
      <w:r>
        <w:t>2.1.Contactgegevens</w:t>
      </w:r>
      <w:bookmarkEnd w:id="22"/>
      <w:bookmarkEnd w:id="23"/>
    </w:p>
    <w:p w14:paraId="63335D0C" w14:textId="77777777" w:rsidR="00065A46" w:rsidRDefault="00065A46"/>
    <w:p w14:paraId="44857245" w14:textId="77777777" w:rsidR="006B3634" w:rsidRDefault="0065687D">
      <w:r>
        <w:t>School:</w:t>
      </w:r>
      <w:r w:rsidR="001878CD">
        <w:t xml:space="preserve"> </w:t>
      </w:r>
      <w:r>
        <w:t>Jozefschool voor Katholiek Basisonderwijs</w:t>
      </w:r>
    </w:p>
    <w:p w14:paraId="4E7DA3E5" w14:textId="77777777" w:rsidR="006B3634" w:rsidRDefault="0065687D">
      <w:proofErr w:type="spellStart"/>
      <w:r>
        <w:t>Brinnummer</w:t>
      </w:r>
      <w:proofErr w:type="spellEnd"/>
      <w:r>
        <w:t>:</w:t>
      </w:r>
      <w:r w:rsidR="001878CD">
        <w:t xml:space="preserve"> </w:t>
      </w:r>
      <w:r>
        <w:t>16IL</w:t>
      </w:r>
    </w:p>
    <w:p w14:paraId="4505786F" w14:textId="77777777" w:rsidR="006B3634" w:rsidRDefault="0065687D">
      <w:r>
        <w:t>Directeur:</w:t>
      </w:r>
      <w:r w:rsidR="001878CD">
        <w:t xml:space="preserve"> </w:t>
      </w:r>
      <w:r>
        <w:t>Gerard van der Zalm</w:t>
      </w:r>
    </w:p>
    <w:p w14:paraId="7DEA17E8" w14:textId="77777777" w:rsidR="006B3634" w:rsidRDefault="0065687D">
      <w:r>
        <w:t>Adres:</w:t>
      </w:r>
      <w:r w:rsidR="001878CD">
        <w:t xml:space="preserve"> </w:t>
      </w:r>
      <w:proofErr w:type="spellStart"/>
      <w:r>
        <w:t>Planciusstraat</w:t>
      </w:r>
      <w:proofErr w:type="spellEnd"/>
      <w:r>
        <w:t xml:space="preserve"> 34-36 3151 BT  Hoek van Holland  Postbus 13 3150 AA  Hoek van Holland</w:t>
      </w:r>
    </w:p>
    <w:p w14:paraId="18A41A77" w14:textId="77777777" w:rsidR="006B3634" w:rsidRDefault="0065687D">
      <w:r>
        <w:t>Telefoonnummer:</w:t>
      </w:r>
      <w:r w:rsidR="001878CD">
        <w:t xml:space="preserve"> </w:t>
      </w:r>
      <w:r>
        <w:t>0174-382763</w:t>
      </w:r>
    </w:p>
    <w:p w14:paraId="6A981262" w14:textId="77777777" w:rsidR="006B3634" w:rsidRDefault="0065687D">
      <w:r>
        <w:t>Emailadres:</w:t>
      </w:r>
      <w:r w:rsidR="001878CD">
        <w:t xml:space="preserve"> </w:t>
      </w:r>
      <w:r>
        <w:t>info@jozefschoolhvh.nl</w:t>
      </w:r>
    </w:p>
    <w:p w14:paraId="67061A8F" w14:textId="77777777" w:rsidR="006B3634" w:rsidRDefault="0065687D">
      <w:r>
        <w:t>Bestuur:</w:t>
      </w:r>
      <w:r w:rsidR="001878CD">
        <w:t xml:space="preserve"> </w:t>
      </w:r>
      <w:r>
        <w:t>Rotterdamse Vereniging voor Katholiek Onderwijs</w:t>
      </w:r>
    </w:p>
    <w:p w14:paraId="7035BB6F" w14:textId="77777777" w:rsidR="006B3634" w:rsidRDefault="0065687D">
      <w:r>
        <w:t>Samenwerkingsverband:</w:t>
      </w:r>
      <w:r w:rsidR="001878CD">
        <w:t xml:space="preserve"> </w:t>
      </w:r>
      <w:r>
        <w:t>FSPOW te Naaldwijk</w:t>
      </w:r>
      <w:r w:rsidR="001878CD">
        <w:br/>
      </w:r>
    </w:p>
    <w:p w14:paraId="58648935" w14:textId="77777777" w:rsidR="006B3634" w:rsidRDefault="0065687D" w:rsidP="001878CD">
      <w:pPr>
        <w:pStyle w:val="Stijl2"/>
      </w:pPr>
      <w:bookmarkStart w:id="24" w:name="_Toc229998250"/>
      <w:bookmarkStart w:id="25" w:name="_Toc342393236"/>
      <w:r>
        <w:t>2.2.Onderwijsvisie/schoolconcept</w:t>
      </w:r>
      <w:bookmarkEnd w:id="24"/>
      <w:bookmarkEnd w:id="25"/>
    </w:p>
    <w:p w14:paraId="15A2B42C" w14:textId="77777777" w:rsidR="00B8381E" w:rsidRDefault="00B8381E" w:rsidP="007A532A">
      <w:pPr>
        <w:spacing w:after="0"/>
      </w:pPr>
    </w:p>
    <w:p w14:paraId="23F0A812" w14:textId="5DAE8FE2" w:rsidR="006B3634" w:rsidRDefault="0065687D" w:rsidP="007A532A">
      <w:pPr>
        <w:spacing w:after="0"/>
      </w:pPr>
      <w:r>
        <w:t>De school kent een flexibel leerstofjaarklassensysteem en streeft ernaar om alle leerlingen zo optimaal mogelijk te laten ontwikkelen. Ingestoken wordt op drie niveaus per groep.</w:t>
      </w:r>
      <w:r w:rsidR="007A532A">
        <w:t xml:space="preserve"> Bij rekenen wordt gewerkt met “</w:t>
      </w:r>
      <w:proofErr w:type="spellStart"/>
      <w:r w:rsidR="00470A45">
        <w:t>A</w:t>
      </w:r>
      <w:r w:rsidR="007A532A">
        <w:t>les</w:t>
      </w:r>
      <w:proofErr w:type="spellEnd"/>
      <w:r w:rsidR="007A532A">
        <w:t xml:space="preserve"> Telt” en is er een basisaanbod voor de leerlingen. Daarnaast is er aanbod voor leerlingen die meer nodig hebben en voor leerlingen die meer aankunnen. Ook in de </w:t>
      </w:r>
      <w:proofErr w:type="spellStart"/>
      <w:r w:rsidR="007A532A">
        <w:t>taallijn</w:t>
      </w:r>
      <w:proofErr w:type="spellEnd"/>
      <w:r w:rsidR="007A532A">
        <w:t xml:space="preserve"> past de school het aanbod aan op de behoeften van de leerlingen door onder andere verlengde instructie. </w:t>
      </w:r>
      <w:r w:rsidR="00470A45">
        <w:t>Voor leerlingen met een dyslexieverklaring wordt het onderwijsaanbod afgestemd binnen de mogelijkheden van de school.</w:t>
      </w:r>
    </w:p>
    <w:p w14:paraId="1945DE7B" w14:textId="03504283" w:rsidR="007A532A" w:rsidRDefault="007A532A" w:rsidP="007A532A">
      <w:pPr>
        <w:spacing w:after="0"/>
      </w:pPr>
      <w:r>
        <w:t xml:space="preserve">De school is gestart met het werken met het OPP. </w:t>
      </w:r>
      <w:r w:rsidR="00470A45">
        <w:t>Hiermee wordt inzichtelijk wat het uitstroomprofiel van een leerling met specifieke onderwijsbehoefte  is en worden er tussendoelen bepaald en geëvalueerd</w:t>
      </w:r>
      <w:r>
        <w:t>. Ondanks dat veel zaken nog in ontwikkeling zijn probeert de school zo veel mogelijk te anticiperen op wat nodig is</w:t>
      </w:r>
      <w:r w:rsidR="006E4A90">
        <w:t>.</w:t>
      </w:r>
    </w:p>
    <w:p w14:paraId="4BEF0434" w14:textId="685ECA43" w:rsidR="006E4A90" w:rsidRDefault="006E4A90" w:rsidP="007A532A">
      <w:pPr>
        <w:spacing w:after="0"/>
      </w:pPr>
      <w:r>
        <w:t>In het verleden werd de school geconfronteerd met dalende resultaten. Met de CED werkt de school aan “Alles is data” om meer opbrengstgericht te werken. Ook het handelingsgericht werken is onderwerp van verbetering in de school op het moment. De school werkt met groepsplannen en handelingsplannen.</w:t>
      </w:r>
    </w:p>
    <w:p w14:paraId="1DCD4F10" w14:textId="1782680D" w:rsidR="006E4A90" w:rsidRDefault="006E4A90" w:rsidP="007A532A">
      <w:pPr>
        <w:spacing w:after="0"/>
      </w:pPr>
      <w:r>
        <w:t>Er zijn heterogene kleutergroepen en combinatiegroepen in de school. Er wordt gewerkt met het directe instructiemodel en gelaagde instructie. Zelfstandig werken wordt belangrijk gevonden voor de autonomie van de leerlingen, maar ook voor de organisatie in de combinatiegroepen.</w:t>
      </w:r>
    </w:p>
    <w:p w14:paraId="4B23D755" w14:textId="77777777" w:rsidR="006E4A90" w:rsidRDefault="006E4A90" w:rsidP="007A532A">
      <w:pPr>
        <w:spacing w:after="0"/>
      </w:pPr>
    </w:p>
    <w:p w14:paraId="626C9101" w14:textId="77777777" w:rsidR="006B3634" w:rsidRDefault="001878CD" w:rsidP="001878CD">
      <w:pPr>
        <w:pStyle w:val="Stijl2"/>
      </w:pPr>
      <w:bookmarkStart w:id="26" w:name="_Toc229998251"/>
      <w:r>
        <w:lastRenderedPageBreak/>
        <w:br/>
      </w:r>
      <w:bookmarkStart w:id="27" w:name="_Toc342393237"/>
      <w:r w:rsidR="0065687D">
        <w:t>2.3.Kengetallen leerlingenpopulatie van dit schooljaar en de afgelopen 3 schooljaren</w:t>
      </w:r>
      <w:bookmarkEnd w:id="26"/>
      <w:bookmarkEnd w:id="27"/>
    </w:p>
    <w:p w14:paraId="7A03C4BA" w14:textId="77777777" w:rsidR="006B3634" w:rsidRDefault="0065687D" w:rsidP="00331CA8">
      <w:pPr>
        <w:pStyle w:val="Stijl3"/>
        <w:spacing w:before="0"/>
      </w:pPr>
      <w:bookmarkStart w:id="28" w:name="_Toc229998252"/>
      <w:bookmarkStart w:id="29" w:name="_Toc342393238"/>
      <w:r>
        <w:t>2.3.1.Leerlingaantallen</w:t>
      </w:r>
      <w:bookmarkEnd w:id="28"/>
      <w:bookmarkEnd w:id="29"/>
    </w:p>
    <w:p w14:paraId="748FE0C4" w14:textId="77777777" w:rsidR="00331CA8" w:rsidRDefault="00331CA8" w:rsidP="00331CA8">
      <w:pPr>
        <w:pStyle w:val="Stijl3"/>
        <w:spacing w:before="0"/>
      </w:pPr>
    </w:p>
    <w:p w14:paraId="6D1FD5AD" w14:textId="77777777" w:rsidR="00331CA8" w:rsidRDefault="0065687D" w:rsidP="00331CA8">
      <w:r>
        <w:rPr>
          <w:noProof/>
        </w:rPr>
        <w:drawing>
          <wp:inline distT="0" distB="0" distL="0" distR="0" wp14:anchorId="2A6E7D4C" wp14:editId="194F53A9">
            <wp:extent cx="4448810" cy="2269836"/>
            <wp:effectExtent l="0" t="0" r="21590" b="16510"/>
            <wp:docPr id="2"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30" w:name="_Toc229998253"/>
      <w:bookmarkStart w:id="31" w:name="_Toc342393239"/>
    </w:p>
    <w:p w14:paraId="13492C00" w14:textId="75C9267D" w:rsidR="00331CA8" w:rsidRDefault="00331CA8" w:rsidP="00331CA8">
      <w:pPr>
        <w:spacing w:after="0"/>
      </w:pPr>
      <w:r w:rsidRPr="00331CA8">
        <w:t xml:space="preserve">Ondanks </w:t>
      </w:r>
      <w:r>
        <w:t>de lichte stijging in de grafiek hierboven verwacht de school een daling van het leerlingaantal om demografische redenen. Daarnaast signaleert de school een verdichting in de speciale onderwijsbehoeften van de leerlingen. Genoemd worden:</w:t>
      </w:r>
    </w:p>
    <w:p w14:paraId="57586936" w14:textId="3D1CC055" w:rsidR="00331CA8" w:rsidRDefault="00331CA8" w:rsidP="00E87A9B">
      <w:pPr>
        <w:pStyle w:val="Lijstalinea"/>
        <w:numPr>
          <w:ilvl w:val="0"/>
          <w:numId w:val="20"/>
        </w:numPr>
        <w:spacing w:after="0"/>
      </w:pPr>
      <w:r>
        <w:t>Echtscheidingsproblematiek</w:t>
      </w:r>
    </w:p>
    <w:p w14:paraId="03950EBA" w14:textId="4E940528" w:rsidR="00331CA8" w:rsidRDefault="00331CA8" w:rsidP="00E87A9B">
      <w:pPr>
        <w:pStyle w:val="Lijstalinea"/>
        <w:numPr>
          <w:ilvl w:val="0"/>
          <w:numId w:val="20"/>
        </w:numPr>
        <w:spacing w:after="0"/>
      </w:pPr>
      <w:r>
        <w:t>Opvoedingsproblematiek</w:t>
      </w:r>
    </w:p>
    <w:p w14:paraId="0862BA5C" w14:textId="19CA6DEA" w:rsidR="00331CA8" w:rsidRDefault="00331CA8" w:rsidP="00E87A9B">
      <w:pPr>
        <w:pStyle w:val="Lijstalinea"/>
        <w:numPr>
          <w:ilvl w:val="0"/>
          <w:numId w:val="20"/>
        </w:numPr>
        <w:spacing w:after="0"/>
      </w:pPr>
      <w:r>
        <w:t>Didactische verwaarlozing</w:t>
      </w:r>
    </w:p>
    <w:p w14:paraId="5B45A4A6" w14:textId="7FACDB37" w:rsidR="00331CA8" w:rsidRDefault="00E71C97" w:rsidP="00E87A9B">
      <w:pPr>
        <w:pStyle w:val="Lijstalinea"/>
        <w:numPr>
          <w:ilvl w:val="0"/>
          <w:numId w:val="20"/>
        </w:numPr>
        <w:spacing w:after="0"/>
      </w:pPr>
      <w:r>
        <w:t>Stadsproblematiek</w:t>
      </w:r>
    </w:p>
    <w:p w14:paraId="7F11804B" w14:textId="79B64C94" w:rsidR="00E71C97" w:rsidRDefault="00E71C97" w:rsidP="00E87A9B">
      <w:pPr>
        <w:pStyle w:val="Lijstalinea"/>
        <w:numPr>
          <w:ilvl w:val="0"/>
          <w:numId w:val="20"/>
        </w:numPr>
        <w:spacing w:after="0"/>
      </w:pPr>
      <w:r>
        <w:t>Afwijkende waarden en normen</w:t>
      </w:r>
    </w:p>
    <w:p w14:paraId="59C0D05E" w14:textId="77777777" w:rsidR="006B3634" w:rsidRDefault="0065687D" w:rsidP="001878CD">
      <w:pPr>
        <w:pStyle w:val="Stijl3"/>
      </w:pPr>
      <w:r>
        <w:t>2.3.2.Leerling-gewichten</w:t>
      </w:r>
      <w:bookmarkEnd w:id="30"/>
      <w:bookmarkEnd w:id="31"/>
    </w:p>
    <w:p w14:paraId="55069D5C" w14:textId="77777777" w:rsidR="006B3634" w:rsidRDefault="0065687D">
      <w:r>
        <w:rPr>
          <w:noProof/>
        </w:rPr>
        <w:drawing>
          <wp:inline distT="0" distB="0" distL="0" distR="0" wp14:anchorId="3173A1EB" wp14:editId="3B3ACD04">
            <wp:extent cx="3540760" cy="2711450"/>
            <wp:effectExtent l="0" t="0" r="15240" b="31750"/>
            <wp:docPr id="3"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55A1BF" w14:textId="35BE21FF" w:rsidR="00A5372A" w:rsidRPr="00A5372A" w:rsidRDefault="00A5372A" w:rsidP="001878CD">
      <w:pPr>
        <w:pStyle w:val="Stijl3"/>
        <w:rPr>
          <w:rFonts w:asciiTheme="minorHAnsi" w:hAnsiTheme="minorHAnsi"/>
          <w:color w:val="auto"/>
          <w:sz w:val="22"/>
        </w:rPr>
      </w:pPr>
      <w:bookmarkStart w:id="32" w:name="_Toc229998254"/>
      <w:bookmarkStart w:id="33" w:name="_Toc342393240"/>
      <w:r w:rsidRPr="00A5372A">
        <w:rPr>
          <w:rFonts w:asciiTheme="minorHAnsi" w:hAnsiTheme="minorHAnsi"/>
          <w:color w:val="auto"/>
          <w:sz w:val="22"/>
        </w:rPr>
        <w:lastRenderedPageBreak/>
        <w:t>In de weging van de leerlingen is de, door de school gesignaleerde, problematiek niet terug te vinden, noch helpt dit om een aanpak mee te ondersteunen.</w:t>
      </w:r>
      <w:r>
        <w:rPr>
          <w:rFonts w:asciiTheme="minorHAnsi" w:hAnsiTheme="minorHAnsi"/>
          <w:color w:val="auto"/>
          <w:sz w:val="22"/>
        </w:rPr>
        <w:t xml:space="preserve"> Veel woningen in de huursector worden uitgegeven aan gezinnen die meer van de school vragen</w:t>
      </w:r>
      <w:r w:rsidR="00856A63">
        <w:rPr>
          <w:rFonts w:asciiTheme="minorHAnsi" w:hAnsiTheme="minorHAnsi"/>
          <w:color w:val="auto"/>
          <w:sz w:val="22"/>
        </w:rPr>
        <w:t>. Daarnaast wordt de school bezocht door relatief veel leerlingen van het lokale gezinsvervangend tehuis.</w:t>
      </w:r>
    </w:p>
    <w:p w14:paraId="79CFABE2" w14:textId="77777777" w:rsidR="006B3634" w:rsidRDefault="0065687D" w:rsidP="001878CD">
      <w:pPr>
        <w:pStyle w:val="Stijl3"/>
      </w:pPr>
      <w:r>
        <w:t xml:space="preserve">2.3.3.Voor- of </w:t>
      </w:r>
      <w:proofErr w:type="spellStart"/>
      <w:r>
        <w:t>vroegschool</w:t>
      </w:r>
      <w:bookmarkEnd w:id="32"/>
      <w:bookmarkEnd w:id="33"/>
      <w:proofErr w:type="spellEnd"/>
    </w:p>
    <w:p w14:paraId="2F01F8A9" w14:textId="77777777" w:rsidR="00125E24" w:rsidRDefault="00125E24">
      <w:pPr>
        <w:rPr>
          <w:b/>
        </w:rPr>
      </w:pPr>
    </w:p>
    <w:p w14:paraId="79AD3319" w14:textId="77777777" w:rsidR="006B3634" w:rsidRPr="00125E24" w:rsidRDefault="0065687D">
      <w:pPr>
        <w:rPr>
          <w:b/>
        </w:rPr>
      </w:pPr>
      <w:r w:rsidRPr="00125E24">
        <w:rPr>
          <w:b/>
        </w:rPr>
        <w:t xml:space="preserve">Wordt in de voor- en </w:t>
      </w:r>
      <w:proofErr w:type="spellStart"/>
      <w:r w:rsidRPr="00125E24">
        <w:rPr>
          <w:b/>
        </w:rPr>
        <w:t>vroegschool</w:t>
      </w:r>
      <w:proofErr w:type="spellEnd"/>
      <w:r w:rsidRPr="00125E24">
        <w:rPr>
          <w:b/>
        </w:rPr>
        <w:t xml:space="preserve"> gewerkt met een specifiek stimuleringsprogramma?</w:t>
      </w:r>
    </w:p>
    <w:p w14:paraId="515CC6A7" w14:textId="77777777" w:rsidR="00470A45" w:rsidRPr="00470A45" w:rsidRDefault="00125E24" w:rsidP="00470A45">
      <w:pPr>
        <w:pStyle w:val="Tekstopmerking"/>
        <w:rPr>
          <w:sz w:val="22"/>
          <w:szCs w:val="22"/>
        </w:rPr>
      </w:pPr>
      <w:r w:rsidRPr="00470A45">
        <w:rPr>
          <w:sz w:val="22"/>
          <w:szCs w:val="22"/>
        </w:rPr>
        <w:t xml:space="preserve">Er wordt in de voor- en </w:t>
      </w:r>
      <w:proofErr w:type="spellStart"/>
      <w:r w:rsidRPr="00470A45">
        <w:rPr>
          <w:sz w:val="22"/>
          <w:szCs w:val="22"/>
        </w:rPr>
        <w:t>vroegschool</w:t>
      </w:r>
      <w:proofErr w:type="spellEnd"/>
      <w:r w:rsidRPr="00470A45">
        <w:rPr>
          <w:sz w:val="22"/>
          <w:szCs w:val="22"/>
        </w:rPr>
        <w:t xml:space="preserve"> gewerkt met een specifiek stimuleringsprogramma.</w:t>
      </w:r>
      <w:r w:rsidR="00A30598" w:rsidRPr="00470A45">
        <w:rPr>
          <w:sz w:val="22"/>
          <w:szCs w:val="22"/>
        </w:rPr>
        <w:t xml:space="preserve"> Op de 4 locaties voor voorschoolse opvang (KDV) wordt Piramide en Puk &amp; Ko gebruikt. Er is in Hoek van Holland niet veel NT2 problematiek, maar de school kent in toenemende mate een taalarme instroom, met een relatief hoog verwijzingsgetal richting logopedie. </w:t>
      </w:r>
      <w:bookmarkStart w:id="34" w:name="_Toc229998255"/>
      <w:bookmarkStart w:id="35" w:name="_Toc342393241"/>
      <w:r w:rsidR="00470A45" w:rsidRPr="00470A45">
        <w:rPr>
          <w:sz w:val="22"/>
          <w:szCs w:val="22"/>
        </w:rPr>
        <w:t>De school anticipeert hierop door in de onderbouw veel taalactiviteiten aan te bieden, onder andere met de methode Kleuterplein.</w:t>
      </w:r>
    </w:p>
    <w:p w14:paraId="60311B71" w14:textId="5454B97D" w:rsidR="006B3634" w:rsidRDefault="0065687D" w:rsidP="00470A45">
      <w:r>
        <w:t>2.3.4.ZAT</w:t>
      </w:r>
      <w:bookmarkEnd w:id="34"/>
      <w:bookmarkEnd w:id="35"/>
    </w:p>
    <w:p w14:paraId="77C5431F" w14:textId="5560428D" w:rsidR="00402E5E" w:rsidRDefault="00470A45" w:rsidP="001878CD">
      <w:pPr>
        <w:pStyle w:val="Stijl3"/>
      </w:pPr>
      <w:r>
        <w:t>6-8</w:t>
      </w:r>
    </w:p>
    <w:p w14:paraId="56F6A4B4" w14:textId="77777777" w:rsidR="006B3634" w:rsidRDefault="0065687D">
      <w:r>
        <w:rPr>
          <w:noProof/>
        </w:rPr>
        <w:drawing>
          <wp:inline distT="0" distB="0" distL="0" distR="0" wp14:anchorId="6B08A9B5" wp14:editId="62A0AA4D">
            <wp:extent cx="4819130" cy="2362835"/>
            <wp:effectExtent l="0" t="0" r="32385" b="24765"/>
            <wp:docPr id="4"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B23DF0" w14:textId="77777777" w:rsidR="00E72908" w:rsidRDefault="00E72908"/>
    <w:p w14:paraId="78FF0497" w14:textId="1E6CFBBB" w:rsidR="00E72908" w:rsidRDefault="004D0054">
      <w:r>
        <w:t xml:space="preserve">Het </w:t>
      </w:r>
      <w:proofErr w:type="spellStart"/>
      <w:r>
        <w:t>bovenschoolse</w:t>
      </w:r>
      <w:proofErr w:type="spellEnd"/>
      <w:r>
        <w:t xml:space="preserve"> ZAT is vervangen door een zorgteam op schoolniveau, dat iedere </w:t>
      </w:r>
      <w:r w:rsidR="00470A45">
        <w:t xml:space="preserve">6-8 </w:t>
      </w:r>
      <w:r>
        <w:t xml:space="preserve">weken bij elkaar komt. </w:t>
      </w:r>
      <w:r w:rsidR="00470A45">
        <w:t xml:space="preserve">In dit overleg participeren de schoolondersteuner, schoolmaatschappelijk werker, schoolverpleegkundige en een delegatie vanuit school. De schoolondersteuner neemt ook deel aan de reguliere </w:t>
      </w:r>
      <w:proofErr w:type="spellStart"/>
      <w:r w:rsidR="00470A45">
        <w:t>leerlingbesprekingen</w:t>
      </w:r>
      <w:proofErr w:type="spellEnd"/>
      <w:r w:rsidR="00470A45">
        <w:t xml:space="preserve"> op school en kan in voorkomend geval aanvullend onderzoek plegen.</w:t>
      </w:r>
    </w:p>
    <w:p w14:paraId="4B1DD8FC" w14:textId="77777777" w:rsidR="00470A45" w:rsidRDefault="00470A45" w:rsidP="001878CD">
      <w:pPr>
        <w:pStyle w:val="Stijl3"/>
      </w:pPr>
      <w:bookmarkStart w:id="36" w:name="_Toc229998256"/>
      <w:bookmarkStart w:id="37" w:name="_Toc342393242"/>
    </w:p>
    <w:p w14:paraId="4F196162" w14:textId="77777777" w:rsidR="006B3634" w:rsidRDefault="0065687D" w:rsidP="001878CD">
      <w:pPr>
        <w:pStyle w:val="Stijl3"/>
      </w:pPr>
      <w:r>
        <w:t>2.3.5.Indicaties en Verwijzingen</w:t>
      </w:r>
      <w:bookmarkEnd w:id="36"/>
      <w:bookmarkEnd w:id="37"/>
    </w:p>
    <w:p w14:paraId="76133434" w14:textId="77777777" w:rsidR="00734A5A" w:rsidRDefault="00734A5A">
      <w:r w:rsidRPr="00734A5A">
        <w:rPr>
          <w:noProof/>
        </w:rPr>
        <w:drawing>
          <wp:inline distT="0" distB="0" distL="0" distR="0" wp14:anchorId="09DA1304" wp14:editId="48D35E63">
            <wp:extent cx="5399405" cy="2410114"/>
            <wp:effectExtent l="0" t="0" r="36195" b="28575"/>
            <wp:docPr id="6"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43D3F8" w14:textId="77777777" w:rsidR="00734A5A" w:rsidRDefault="00734A5A"/>
    <w:p w14:paraId="1BB9DE32" w14:textId="59C6A20E" w:rsidR="006B3634" w:rsidRDefault="0065687D">
      <w:r>
        <w:rPr>
          <w:noProof/>
        </w:rPr>
        <w:drawing>
          <wp:inline distT="0" distB="0" distL="0" distR="0" wp14:anchorId="6E787038" wp14:editId="0CF5D74B">
            <wp:extent cx="5399405" cy="2103582"/>
            <wp:effectExtent l="0" t="0" r="36195" b="30480"/>
            <wp:docPr id="5" name="0 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8DE5BA" w14:textId="088BB1D7" w:rsidR="006B3634" w:rsidRDefault="006B3634"/>
    <w:p w14:paraId="12B2E7F1" w14:textId="77777777" w:rsidR="006B3634" w:rsidRPr="00125E24" w:rsidRDefault="0065687D">
      <w:pPr>
        <w:rPr>
          <w:b/>
        </w:rPr>
      </w:pPr>
      <w:r w:rsidRPr="00125E24">
        <w:rPr>
          <w:b/>
        </w:rPr>
        <w:t>Wat betekenen bovenstaande gegevens over de kengetallen van de afgelopen jaren voor de mogelijkheden die u ziet, nu en in de toekomst, om op uw school passend onderwijs te bieden voor leerlingen met uiteenlopende onderwijsbehoeften</w:t>
      </w:r>
      <w:r w:rsidR="00125E24">
        <w:rPr>
          <w:b/>
        </w:rPr>
        <w:t>?</w:t>
      </w:r>
    </w:p>
    <w:p w14:paraId="7478B415" w14:textId="77777777" w:rsidR="006B3634" w:rsidRDefault="0065687D">
      <w:r>
        <w:t>De school kent een laag verwijzingspercentage. In de loop van de jaren loopt dit percentage zelfs nog terug. Dit geeft aan dat de school open staat voor ondersteuning van externen en hiermee meer draagkracht ontwikkelt om leerlingen te handhaven.</w:t>
      </w:r>
    </w:p>
    <w:p w14:paraId="55A177EC" w14:textId="77777777" w:rsidR="006B3634" w:rsidRDefault="0065687D" w:rsidP="001878CD">
      <w:pPr>
        <w:pStyle w:val="Stijl3"/>
      </w:pPr>
      <w:bookmarkStart w:id="38" w:name="_Toc229998257"/>
      <w:bookmarkStart w:id="39" w:name="_Toc342393243"/>
      <w:r>
        <w:t>2.3.6.Inzet formatie</w:t>
      </w:r>
      <w:bookmarkEnd w:id="38"/>
      <w:bookmarkEnd w:id="39"/>
    </w:p>
    <w:p w14:paraId="2E8280F6" w14:textId="652CB0AE" w:rsidR="006B3634" w:rsidRDefault="0065687D" w:rsidP="003C30FB">
      <w:pPr>
        <w:spacing w:after="0"/>
      </w:pPr>
      <w:r>
        <w:t xml:space="preserve">De </w:t>
      </w:r>
      <w:r w:rsidR="003C30FB">
        <w:t>school heeft op dit moment zo’n 275</w:t>
      </w:r>
      <w:r>
        <w:t xml:space="preserve"> leerlingen</w:t>
      </w:r>
    </w:p>
    <w:p w14:paraId="5F9A2A3E" w14:textId="77777777" w:rsidR="006B3634" w:rsidRDefault="0065687D" w:rsidP="003C30FB">
      <w:pPr>
        <w:spacing w:after="0"/>
      </w:pPr>
      <w:r>
        <w:t>Het team bestaat uit</w:t>
      </w:r>
      <w:r w:rsidR="001878CD">
        <w:t xml:space="preserve"> </w:t>
      </w:r>
      <w:r w:rsidR="00125E24">
        <w:t>18 fte.</w:t>
      </w:r>
    </w:p>
    <w:p w14:paraId="3853744D" w14:textId="77777777" w:rsidR="006B3634" w:rsidRDefault="0065687D" w:rsidP="003C30FB">
      <w:pPr>
        <w:spacing w:after="0"/>
      </w:pPr>
      <w:r>
        <w:t>Het team bestaat uit</w:t>
      </w:r>
      <w:r w:rsidR="001878CD">
        <w:t xml:space="preserve"> </w:t>
      </w:r>
      <w:r>
        <w:t>23</w:t>
      </w:r>
      <w:r w:rsidR="00125E24">
        <w:t xml:space="preserve"> personeelsleden.</w:t>
      </w:r>
    </w:p>
    <w:p w14:paraId="74A17766" w14:textId="77777777" w:rsidR="006B3634" w:rsidRPr="00125E24" w:rsidRDefault="0065687D">
      <w:pPr>
        <w:rPr>
          <w:b/>
        </w:rPr>
      </w:pPr>
      <w:r w:rsidRPr="00125E24">
        <w:rPr>
          <w:b/>
        </w:rPr>
        <w:t>De gemiddelde groepsgrootte is:</w:t>
      </w:r>
    </w:p>
    <w:p w14:paraId="716E848E" w14:textId="77777777" w:rsidR="006B3634" w:rsidRDefault="0065687D">
      <w:r>
        <w:t>Er wordt gewerkt met een groepsgrootte van ca. 25 leerlingen</w:t>
      </w:r>
    </w:p>
    <w:p w14:paraId="37E02935" w14:textId="77777777" w:rsidR="006B3634" w:rsidRPr="00125E24" w:rsidRDefault="0065687D">
      <w:pPr>
        <w:rPr>
          <w:b/>
        </w:rPr>
      </w:pPr>
      <w:r w:rsidRPr="00125E24">
        <w:rPr>
          <w:b/>
        </w:rPr>
        <w:t>De bezetting van de groep is:</w:t>
      </w:r>
    </w:p>
    <w:p w14:paraId="2D99A634" w14:textId="77777777" w:rsidR="006B3634" w:rsidRDefault="0065687D">
      <w:r>
        <w:lastRenderedPageBreak/>
        <w:t>Er is één professional in de klas</w:t>
      </w:r>
    </w:p>
    <w:p w14:paraId="7A89EB75" w14:textId="77777777" w:rsidR="00125E24" w:rsidRDefault="00125E24"/>
    <w:p w14:paraId="181AEE27" w14:textId="77777777" w:rsidR="00125E24" w:rsidRDefault="00125E24"/>
    <w:p w14:paraId="211E891D" w14:textId="77777777" w:rsidR="006B3634" w:rsidRPr="00125E24" w:rsidRDefault="0065687D">
      <w:pPr>
        <w:rPr>
          <w:b/>
        </w:rPr>
      </w:pPr>
      <w:r w:rsidRPr="00125E24">
        <w:rPr>
          <w:b/>
        </w:rPr>
        <w:t>Is er speciale onderwijszorg beschikbaar door preventieve ambulante begeleiding in de school? Zo ja, over hoeveel dagdelen beschikt de school?</w:t>
      </w:r>
    </w:p>
    <w:tbl>
      <w:tblPr>
        <w:tblStyle w:val="LightGrid4PHPDOCX"/>
        <w:tblW w:w="4000" w:type="dxa"/>
        <w:tblCellSpacing w:w="0" w:type="dxa"/>
        <w:tblLook w:val="04A0" w:firstRow="1" w:lastRow="0" w:firstColumn="1" w:lastColumn="0" w:noHBand="0" w:noVBand="1"/>
      </w:tblPr>
      <w:tblGrid>
        <w:gridCol w:w="3664"/>
        <w:gridCol w:w="336"/>
      </w:tblGrid>
      <w:tr w:rsidR="006B3634" w14:paraId="1A8F86BE"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7EE1CC" w14:textId="77777777" w:rsidR="006B3634" w:rsidRDefault="0065687D">
            <w:r>
              <w:rPr>
                <w:color w:val="000000"/>
                <w:position w:val="-2"/>
                <w:sz w:val="16"/>
              </w:rPr>
              <w:t>1 tot 2 dagdelen per week</w:t>
            </w:r>
          </w:p>
        </w:tc>
        <w:tc>
          <w:tcPr>
            <w:tcW w:w="0" w:type="auto"/>
            <w:vAlign w:val="center"/>
          </w:tcPr>
          <w:p w14:paraId="3DA914CB" w14:textId="77777777" w:rsidR="006B3634" w:rsidRDefault="006B3634">
            <w:pPr>
              <w:cnfStyle w:val="100000000000" w:firstRow="1" w:lastRow="0" w:firstColumn="0" w:lastColumn="0" w:oddVBand="0" w:evenVBand="0" w:oddHBand="0" w:evenHBand="0" w:firstRowFirstColumn="0" w:firstRowLastColumn="0" w:lastRowFirstColumn="0" w:lastRowLastColumn="0"/>
            </w:pPr>
          </w:p>
        </w:tc>
      </w:tr>
      <w:tr w:rsidR="006B3634" w14:paraId="6FC633D2"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30D615" w14:textId="77777777" w:rsidR="006B3634" w:rsidRDefault="0065687D">
            <w:r>
              <w:rPr>
                <w:color w:val="000000"/>
                <w:position w:val="-2"/>
                <w:sz w:val="16"/>
              </w:rPr>
              <w:t>3 tot 7 dagdelen per week</w:t>
            </w:r>
          </w:p>
        </w:tc>
        <w:tc>
          <w:tcPr>
            <w:tcW w:w="0" w:type="auto"/>
            <w:vAlign w:val="center"/>
          </w:tcPr>
          <w:p w14:paraId="5F9199CD"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217DB1E6"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BF0424" w14:textId="77777777" w:rsidR="006B3634" w:rsidRDefault="0065687D">
            <w:r>
              <w:rPr>
                <w:color w:val="000000"/>
                <w:position w:val="-2"/>
                <w:sz w:val="16"/>
              </w:rPr>
              <w:t>7 dagdelen of meer per week</w:t>
            </w:r>
          </w:p>
        </w:tc>
        <w:tc>
          <w:tcPr>
            <w:tcW w:w="0" w:type="auto"/>
            <w:vAlign w:val="center"/>
          </w:tcPr>
          <w:p w14:paraId="380E8E8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3D81060"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1E7F85" w14:textId="77777777" w:rsidR="006B3634" w:rsidRDefault="0065687D">
            <w:r>
              <w:rPr>
                <w:color w:val="000000"/>
                <w:position w:val="-2"/>
                <w:sz w:val="16"/>
              </w:rPr>
              <w:t>nee, er is geen preventieve ambulante begeleiding beschikbaar</w:t>
            </w:r>
          </w:p>
        </w:tc>
        <w:tc>
          <w:tcPr>
            <w:tcW w:w="0" w:type="auto"/>
            <w:vAlign w:val="center"/>
          </w:tcPr>
          <w:p w14:paraId="230F0FA6"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1BB1B777"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F8E7C6" w14:textId="77777777" w:rsidR="006B3634" w:rsidRDefault="0065687D">
            <w:r>
              <w:rPr>
                <w:color w:val="000000"/>
                <w:position w:val="-2"/>
                <w:sz w:val="16"/>
              </w:rPr>
              <w:t>Anders (vul in bij toelichting)</w:t>
            </w:r>
          </w:p>
        </w:tc>
        <w:tc>
          <w:tcPr>
            <w:tcW w:w="0" w:type="auto"/>
            <w:vAlign w:val="center"/>
          </w:tcPr>
          <w:p w14:paraId="01E079E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bl>
    <w:p w14:paraId="0BD7FF37" w14:textId="77777777" w:rsidR="006B3634" w:rsidRDefault="006B3634"/>
    <w:p w14:paraId="673A979E" w14:textId="61BAE372" w:rsidR="003C30FB" w:rsidRDefault="003C30FB">
      <w:r>
        <w:t>Vanaf huidig schooljaar is een schoolondersteuner vanuit het FSPOW beschikbaar.</w:t>
      </w:r>
      <w:r w:rsidR="00D82AF5">
        <w:t xml:space="preserve"> </w:t>
      </w:r>
      <w:r w:rsidR="00470A45">
        <w:t>Vanuit de arrangementen van het FSPOW is het mogelijk gebruik te maken van ambulante begeleiding .</w:t>
      </w:r>
    </w:p>
    <w:p w14:paraId="7866A72F" w14:textId="77777777" w:rsidR="006B3634" w:rsidRPr="00125E24" w:rsidRDefault="0065687D">
      <w:pPr>
        <w:rPr>
          <w:b/>
        </w:rPr>
      </w:pPr>
      <w:r w:rsidRPr="00125E24">
        <w:rPr>
          <w:b/>
        </w:rPr>
        <w:t>Is er speciale onderwijszorg beschikbaar door ambulante begeleiding in de school? Zo ja, over hoeveel dagdelen beschikt de school?</w:t>
      </w:r>
    </w:p>
    <w:tbl>
      <w:tblPr>
        <w:tblStyle w:val="LightGrid4PHPDOCX"/>
        <w:tblW w:w="4000" w:type="dxa"/>
        <w:tblCellSpacing w:w="0" w:type="dxa"/>
        <w:tblLook w:val="04A0" w:firstRow="1" w:lastRow="0" w:firstColumn="1" w:lastColumn="0" w:noHBand="0" w:noVBand="1"/>
      </w:tblPr>
      <w:tblGrid>
        <w:gridCol w:w="3660"/>
        <w:gridCol w:w="340"/>
      </w:tblGrid>
      <w:tr w:rsidR="006B3634" w14:paraId="651EDC93"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28BDD9" w14:textId="77777777" w:rsidR="006B3634" w:rsidRDefault="0065687D">
            <w:r>
              <w:rPr>
                <w:color w:val="000000"/>
                <w:position w:val="-2"/>
                <w:sz w:val="16"/>
              </w:rPr>
              <w:t>1 tot 2 dagdelen per week</w:t>
            </w:r>
          </w:p>
        </w:tc>
        <w:tc>
          <w:tcPr>
            <w:tcW w:w="0" w:type="auto"/>
            <w:vAlign w:val="center"/>
          </w:tcPr>
          <w:p w14:paraId="5707E667" w14:textId="77777777" w:rsidR="006B3634" w:rsidRDefault="006B3634">
            <w:pPr>
              <w:cnfStyle w:val="100000000000" w:firstRow="1" w:lastRow="0" w:firstColumn="0" w:lastColumn="0" w:oddVBand="0" w:evenVBand="0" w:oddHBand="0" w:evenHBand="0" w:firstRowFirstColumn="0" w:firstRowLastColumn="0" w:lastRowFirstColumn="0" w:lastRowLastColumn="0"/>
            </w:pPr>
          </w:p>
        </w:tc>
      </w:tr>
      <w:tr w:rsidR="006B3634" w14:paraId="55833E49"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00E777" w14:textId="77777777" w:rsidR="006B3634" w:rsidRDefault="0065687D">
            <w:r>
              <w:rPr>
                <w:color w:val="000000"/>
                <w:position w:val="-2"/>
                <w:sz w:val="16"/>
              </w:rPr>
              <w:t>3 tot 7 dagdelen per week</w:t>
            </w:r>
          </w:p>
        </w:tc>
        <w:tc>
          <w:tcPr>
            <w:tcW w:w="0" w:type="auto"/>
            <w:vAlign w:val="center"/>
          </w:tcPr>
          <w:p w14:paraId="79BCA7E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190D628D"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F954DB" w14:textId="77777777" w:rsidR="006B3634" w:rsidRDefault="0065687D">
            <w:r>
              <w:rPr>
                <w:color w:val="000000"/>
                <w:position w:val="-2"/>
                <w:sz w:val="16"/>
              </w:rPr>
              <w:t>7 dagdelen of meer per week</w:t>
            </w:r>
          </w:p>
        </w:tc>
        <w:tc>
          <w:tcPr>
            <w:tcW w:w="0" w:type="auto"/>
            <w:vAlign w:val="center"/>
          </w:tcPr>
          <w:p w14:paraId="4639235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7BAE988F"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8A7990" w14:textId="77777777" w:rsidR="006B3634" w:rsidRDefault="0065687D">
            <w:r>
              <w:rPr>
                <w:color w:val="000000"/>
                <w:position w:val="-2"/>
                <w:sz w:val="16"/>
              </w:rPr>
              <w:t>nee, er is geen ambulante begeleiding beschikbaar</w:t>
            </w:r>
          </w:p>
        </w:tc>
        <w:tc>
          <w:tcPr>
            <w:tcW w:w="0" w:type="auto"/>
            <w:vAlign w:val="center"/>
          </w:tcPr>
          <w:p w14:paraId="286667F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1668AA1A"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1FAA7F" w14:textId="77777777" w:rsidR="006B3634" w:rsidRDefault="0065687D">
            <w:r>
              <w:rPr>
                <w:color w:val="000000"/>
                <w:position w:val="-2"/>
                <w:sz w:val="16"/>
              </w:rPr>
              <w:t>Anders (vul in bij toelichting)</w:t>
            </w:r>
          </w:p>
        </w:tc>
        <w:tc>
          <w:tcPr>
            <w:tcW w:w="0" w:type="auto"/>
            <w:vAlign w:val="center"/>
          </w:tcPr>
          <w:p w14:paraId="7DDCB069"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bl>
    <w:p w14:paraId="485267F5" w14:textId="77777777" w:rsidR="006B3634" w:rsidRDefault="006B3634"/>
    <w:p w14:paraId="1C6B0AE8" w14:textId="77777777" w:rsidR="006B3634" w:rsidRPr="00125E24" w:rsidRDefault="0065687D">
      <w:pPr>
        <w:rPr>
          <w:b/>
        </w:rPr>
      </w:pPr>
      <w:r w:rsidRPr="00125E24">
        <w:rPr>
          <w:b/>
        </w:rPr>
        <w:t>Wat betekenen deze gegevens over de inzet voor de mogelijkheden die u ziet, nu en in de toekomst, om op uw school passend onderwijs te bieden voor leerlingen met uiteenlopende onderwijsbehoeften?</w:t>
      </w:r>
    </w:p>
    <w:p w14:paraId="518E2525" w14:textId="4A443DFE" w:rsidR="006B3634" w:rsidRDefault="0065687D">
      <w:r>
        <w:t xml:space="preserve">De school is blij met deze ondersteuning maar vraagt zich af of deze blijft bestaan. M.n. denken we hierbij aan mogelijke bezuinigingen bij </w:t>
      </w:r>
      <w:proofErr w:type="spellStart"/>
      <w:r>
        <w:t>Auris</w:t>
      </w:r>
      <w:proofErr w:type="spellEnd"/>
      <w:r>
        <w:t xml:space="preserve">. De draagkracht van de school zou hier onder lijden. De school </w:t>
      </w:r>
      <w:r w:rsidR="00470A45">
        <w:t>ervaart externe ondersteuning positief aanvullend.</w:t>
      </w:r>
    </w:p>
    <w:p w14:paraId="5533E57D" w14:textId="77777777" w:rsidR="006B3634" w:rsidRDefault="0065687D" w:rsidP="001878CD">
      <w:pPr>
        <w:pStyle w:val="Stijl3"/>
      </w:pPr>
      <w:bookmarkStart w:id="40" w:name="_Toc229998258"/>
      <w:bookmarkStart w:id="41" w:name="_Toc342393244"/>
      <w:r>
        <w:t>2.3.7.Functies en taken</w:t>
      </w:r>
      <w:bookmarkEnd w:id="40"/>
      <w:bookmarkEnd w:id="41"/>
    </w:p>
    <w:p w14:paraId="42F7DF93" w14:textId="77777777" w:rsidR="006B3634" w:rsidRPr="00125E24" w:rsidRDefault="0065687D">
      <w:pPr>
        <w:rPr>
          <w:b/>
        </w:rPr>
      </w:pPr>
      <w:r w:rsidRPr="00125E24">
        <w:rPr>
          <w:b/>
        </w:rPr>
        <w:t xml:space="preserve">Welke functies en taken (zoals </w:t>
      </w:r>
      <w:proofErr w:type="spellStart"/>
      <w:r w:rsidRPr="00125E24">
        <w:rPr>
          <w:b/>
        </w:rPr>
        <w:t>bouwcoordinator</w:t>
      </w:r>
      <w:proofErr w:type="spellEnd"/>
      <w:r w:rsidRPr="00125E24">
        <w:rPr>
          <w:b/>
        </w:rPr>
        <w:t xml:space="preserve"> IB, RT), kent uw team?</w:t>
      </w:r>
    </w:p>
    <w:p w14:paraId="3A48EB36" w14:textId="4E157C2C" w:rsidR="006B3634" w:rsidRDefault="0065687D">
      <w:r>
        <w:t>IB, RT, ICT-</w:t>
      </w:r>
      <w:proofErr w:type="spellStart"/>
      <w:r>
        <w:t>coordinator</w:t>
      </w:r>
      <w:proofErr w:type="spellEnd"/>
      <w:r>
        <w:t xml:space="preserve">, </w:t>
      </w:r>
      <w:r w:rsidR="003C30FB">
        <w:t>opleidingscoördinator</w:t>
      </w:r>
      <w:r>
        <w:t xml:space="preserve">, </w:t>
      </w:r>
      <w:proofErr w:type="spellStart"/>
      <w:r>
        <w:t>aandachtsfunctionaris</w:t>
      </w:r>
      <w:proofErr w:type="spellEnd"/>
      <w:r>
        <w:t>, leerkracht, directie</w:t>
      </w:r>
    </w:p>
    <w:p w14:paraId="1A74442C" w14:textId="77777777" w:rsidR="00125E24" w:rsidRDefault="00125E24"/>
    <w:tbl>
      <w:tblPr>
        <w:tblStyle w:val="LightGrid4PHPDOCX"/>
        <w:tblW w:w="4000" w:type="dxa"/>
        <w:tblCellSpacing w:w="0" w:type="dxa"/>
        <w:tblLook w:val="04A0" w:firstRow="1" w:lastRow="0" w:firstColumn="1" w:lastColumn="0" w:noHBand="0" w:noVBand="1"/>
      </w:tblPr>
      <w:tblGrid>
        <w:gridCol w:w="1990"/>
        <w:gridCol w:w="879"/>
        <w:gridCol w:w="879"/>
        <w:gridCol w:w="879"/>
      </w:tblGrid>
      <w:tr w:rsidR="006B3634" w14:paraId="3769EA8E"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67FF62" w14:textId="77777777" w:rsidR="006B3634" w:rsidRDefault="006B3634"/>
        </w:tc>
        <w:tc>
          <w:tcPr>
            <w:tcW w:w="0" w:type="auto"/>
            <w:vAlign w:val="center"/>
          </w:tcPr>
          <w:p w14:paraId="25BD43AC"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aanwezig zonder diploma</w:t>
            </w:r>
          </w:p>
        </w:tc>
        <w:tc>
          <w:tcPr>
            <w:tcW w:w="0" w:type="auto"/>
            <w:vAlign w:val="center"/>
          </w:tcPr>
          <w:p w14:paraId="68D9D4B4"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aanwezig met diploma</w:t>
            </w:r>
          </w:p>
        </w:tc>
        <w:tc>
          <w:tcPr>
            <w:tcW w:w="0" w:type="auto"/>
            <w:vAlign w:val="center"/>
          </w:tcPr>
          <w:p w14:paraId="07C1F894"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niet aanwezig</w:t>
            </w:r>
          </w:p>
        </w:tc>
      </w:tr>
      <w:tr w:rsidR="006B3634" w14:paraId="23A06BA2"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582A8A" w14:textId="77777777" w:rsidR="006B3634" w:rsidRDefault="0065687D">
            <w:r>
              <w:rPr>
                <w:color w:val="000000"/>
                <w:position w:val="-2"/>
                <w:sz w:val="16"/>
              </w:rPr>
              <w:t>Orthopedagoog</w:t>
            </w:r>
          </w:p>
        </w:tc>
        <w:tc>
          <w:tcPr>
            <w:tcW w:w="0" w:type="auto"/>
            <w:vAlign w:val="center"/>
          </w:tcPr>
          <w:p w14:paraId="5264F1FC"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5A4222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4BEB7DE"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453FE70F"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4DF13A" w14:textId="77777777" w:rsidR="006B3634" w:rsidRDefault="0065687D">
            <w:r>
              <w:rPr>
                <w:color w:val="000000"/>
                <w:position w:val="-2"/>
                <w:sz w:val="16"/>
              </w:rPr>
              <w:t>Psycholoog</w:t>
            </w:r>
          </w:p>
        </w:tc>
        <w:tc>
          <w:tcPr>
            <w:tcW w:w="0" w:type="auto"/>
            <w:vAlign w:val="center"/>
          </w:tcPr>
          <w:p w14:paraId="352C33E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BD126F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1D00AED"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7A116140"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9016CC" w14:textId="77777777" w:rsidR="006B3634" w:rsidRDefault="0065687D">
            <w:r>
              <w:rPr>
                <w:color w:val="000000"/>
                <w:position w:val="-2"/>
                <w:sz w:val="16"/>
              </w:rPr>
              <w:t>Schoolmaatschappelijk werker</w:t>
            </w:r>
          </w:p>
        </w:tc>
        <w:tc>
          <w:tcPr>
            <w:tcW w:w="0" w:type="auto"/>
            <w:vAlign w:val="center"/>
          </w:tcPr>
          <w:p w14:paraId="15C75C9D"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C38B7F9"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46F6832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3708F683"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CCD368" w14:textId="77777777" w:rsidR="006B3634" w:rsidRDefault="0065687D">
            <w:r>
              <w:rPr>
                <w:color w:val="000000"/>
                <w:position w:val="-2"/>
                <w:sz w:val="16"/>
              </w:rPr>
              <w:t>Remedial teacher</w:t>
            </w:r>
          </w:p>
        </w:tc>
        <w:tc>
          <w:tcPr>
            <w:tcW w:w="0" w:type="auto"/>
            <w:vAlign w:val="center"/>
          </w:tcPr>
          <w:p w14:paraId="57D6F9B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D36155A"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4EDE08E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40475542"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E5E2F1" w14:textId="77777777" w:rsidR="006B3634" w:rsidRDefault="0065687D">
            <w:r>
              <w:rPr>
                <w:color w:val="000000"/>
                <w:position w:val="-2"/>
                <w:sz w:val="16"/>
              </w:rPr>
              <w:t>Motorische Remedial Teaching</w:t>
            </w:r>
          </w:p>
        </w:tc>
        <w:tc>
          <w:tcPr>
            <w:tcW w:w="0" w:type="auto"/>
            <w:vAlign w:val="center"/>
          </w:tcPr>
          <w:p w14:paraId="2740323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4D3026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E111460"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4DC6ECB0"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9E892A" w14:textId="77777777" w:rsidR="006B3634" w:rsidRDefault="0065687D">
            <w:r>
              <w:rPr>
                <w:color w:val="000000"/>
                <w:position w:val="-2"/>
                <w:sz w:val="16"/>
              </w:rPr>
              <w:t>Intern Begeleider</w:t>
            </w:r>
          </w:p>
        </w:tc>
        <w:tc>
          <w:tcPr>
            <w:tcW w:w="0" w:type="auto"/>
            <w:vAlign w:val="center"/>
          </w:tcPr>
          <w:p w14:paraId="5C00CEF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6110192"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7576131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3B8D213"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72F0AE" w14:textId="77777777" w:rsidR="006B3634" w:rsidRDefault="0065687D">
            <w:r>
              <w:rPr>
                <w:color w:val="000000"/>
                <w:position w:val="-2"/>
                <w:sz w:val="16"/>
              </w:rPr>
              <w:lastRenderedPageBreak/>
              <w:t>Taal/leesspecialist</w:t>
            </w:r>
          </w:p>
        </w:tc>
        <w:tc>
          <w:tcPr>
            <w:tcW w:w="0" w:type="auto"/>
            <w:vAlign w:val="center"/>
          </w:tcPr>
          <w:p w14:paraId="4B882DC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250508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E2F32B3"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2C992E84"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5FDC99" w14:textId="77777777" w:rsidR="006B3634" w:rsidRDefault="0065687D">
            <w:r>
              <w:rPr>
                <w:color w:val="000000"/>
                <w:position w:val="-2"/>
                <w:sz w:val="16"/>
              </w:rPr>
              <w:t>Reken/wiskundespecialist</w:t>
            </w:r>
          </w:p>
        </w:tc>
        <w:tc>
          <w:tcPr>
            <w:tcW w:w="0" w:type="auto"/>
            <w:vAlign w:val="center"/>
          </w:tcPr>
          <w:p w14:paraId="5C9EAE2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E8CD0F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B393454"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6061E57F"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9A5A0B" w14:textId="77777777" w:rsidR="006B3634" w:rsidRDefault="0065687D">
            <w:r>
              <w:rPr>
                <w:color w:val="000000"/>
                <w:position w:val="-2"/>
                <w:sz w:val="16"/>
              </w:rPr>
              <w:t>Gedragsspecialist</w:t>
            </w:r>
          </w:p>
        </w:tc>
        <w:tc>
          <w:tcPr>
            <w:tcW w:w="0" w:type="auto"/>
            <w:vAlign w:val="center"/>
          </w:tcPr>
          <w:p w14:paraId="3B7D148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889C2FB"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6809F0A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156C811"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AE2722" w14:textId="77777777" w:rsidR="006B3634" w:rsidRDefault="0065687D">
            <w:r>
              <w:rPr>
                <w:color w:val="000000"/>
                <w:position w:val="-2"/>
                <w:sz w:val="16"/>
              </w:rPr>
              <w:t>Sociale vaardigheden specialist</w:t>
            </w:r>
          </w:p>
        </w:tc>
        <w:tc>
          <w:tcPr>
            <w:tcW w:w="0" w:type="auto"/>
            <w:vAlign w:val="center"/>
          </w:tcPr>
          <w:p w14:paraId="02200FB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30749C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9A53107"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67DA3DF6"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45E494" w14:textId="77777777" w:rsidR="006B3634" w:rsidRDefault="0065687D">
            <w:r>
              <w:rPr>
                <w:color w:val="000000"/>
                <w:position w:val="-2"/>
                <w:sz w:val="16"/>
              </w:rPr>
              <w:t>Hoogbegaafdheid specialist</w:t>
            </w:r>
          </w:p>
        </w:tc>
        <w:tc>
          <w:tcPr>
            <w:tcW w:w="0" w:type="auto"/>
            <w:vAlign w:val="center"/>
          </w:tcPr>
          <w:p w14:paraId="095EE8A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90FD01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EAEED82"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7B828CCE"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87E6E0" w14:textId="77777777" w:rsidR="006B3634" w:rsidRDefault="0065687D">
            <w:r>
              <w:rPr>
                <w:color w:val="000000"/>
                <w:position w:val="-2"/>
                <w:sz w:val="16"/>
              </w:rPr>
              <w:t>Coaching en Video Interactie Begeleiding</w:t>
            </w:r>
          </w:p>
        </w:tc>
        <w:tc>
          <w:tcPr>
            <w:tcW w:w="0" w:type="auto"/>
            <w:vAlign w:val="center"/>
          </w:tcPr>
          <w:p w14:paraId="0AB0F76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21087C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F34E6AF"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0153AD13"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60B4BE" w14:textId="77777777" w:rsidR="006B3634" w:rsidRDefault="0065687D">
            <w:r>
              <w:rPr>
                <w:color w:val="000000"/>
                <w:position w:val="-2"/>
                <w:sz w:val="16"/>
              </w:rPr>
              <w:t>Speltherapeut</w:t>
            </w:r>
          </w:p>
        </w:tc>
        <w:tc>
          <w:tcPr>
            <w:tcW w:w="0" w:type="auto"/>
            <w:vAlign w:val="center"/>
          </w:tcPr>
          <w:p w14:paraId="4B02CB3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53BEAC8"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26AACBA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39596C58"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23587F" w14:textId="77777777" w:rsidR="006B3634" w:rsidRDefault="0065687D">
            <w:r>
              <w:rPr>
                <w:color w:val="000000"/>
                <w:position w:val="-2"/>
                <w:sz w:val="16"/>
              </w:rPr>
              <w:t>Anders (vul in welke deskundigheid nog meer aanwezig is en of hi/zij gediplomeerd is bij het veld toelichting)</w:t>
            </w:r>
          </w:p>
        </w:tc>
        <w:tc>
          <w:tcPr>
            <w:tcW w:w="0" w:type="auto"/>
            <w:vAlign w:val="center"/>
          </w:tcPr>
          <w:p w14:paraId="2106A22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687A95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D7840C3"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bl>
    <w:p w14:paraId="369E32A1" w14:textId="77777777" w:rsidR="001878CD" w:rsidRDefault="001878CD"/>
    <w:tbl>
      <w:tblPr>
        <w:tblStyle w:val="LightGrid4PHPDOCX"/>
        <w:tblW w:w="7863" w:type="dxa"/>
        <w:tblCellSpacing w:w="0" w:type="dxa"/>
        <w:tblLook w:val="04A0" w:firstRow="1" w:lastRow="0" w:firstColumn="1" w:lastColumn="0" w:noHBand="0" w:noVBand="1"/>
      </w:tblPr>
      <w:tblGrid>
        <w:gridCol w:w="1990"/>
        <w:gridCol w:w="879"/>
        <w:gridCol w:w="879"/>
        <w:gridCol w:w="460"/>
        <w:gridCol w:w="460"/>
        <w:gridCol w:w="460"/>
        <w:gridCol w:w="460"/>
        <w:gridCol w:w="460"/>
        <w:gridCol w:w="605"/>
        <w:gridCol w:w="605"/>
        <w:gridCol w:w="605"/>
      </w:tblGrid>
      <w:tr w:rsidR="006B3634" w14:paraId="5C023DE2" w14:textId="77777777" w:rsidTr="00125E2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0908FA" w14:textId="77777777" w:rsidR="006B3634" w:rsidRDefault="006B3634"/>
        </w:tc>
        <w:tc>
          <w:tcPr>
            <w:tcW w:w="0" w:type="auto"/>
            <w:vAlign w:val="center"/>
          </w:tcPr>
          <w:p w14:paraId="6BAA4B64"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niet aanwezig</w:t>
            </w:r>
          </w:p>
        </w:tc>
        <w:tc>
          <w:tcPr>
            <w:tcW w:w="0" w:type="auto"/>
            <w:vAlign w:val="center"/>
          </w:tcPr>
          <w:p w14:paraId="7F1B1CCE"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wel aanwezig geen formatie</w:t>
            </w:r>
          </w:p>
        </w:tc>
        <w:tc>
          <w:tcPr>
            <w:tcW w:w="0" w:type="auto"/>
            <w:vAlign w:val="center"/>
          </w:tcPr>
          <w:p w14:paraId="4E2D172D"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0,1</w:t>
            </w:r>
          </w:p>
        </w:tc>
        <w:tc>
          <w:tcPr>
            <w:tcW w:w="0" w:type="auto"/>
            <w:vAlign w:val="center"/>
          </w:tcPr>
          <w:p w14:paraId="32DEFB6E"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0,2</w:t>
            </w:r>
          </w:p>
        </w:tc>
        <w:tc>
          <w:tcPr>
            <w:tcW w:w="0" w:type="auto"/>
            <w:vAlign w:val="center"/>
          </w:tcPr>
          <w:p w14:paraId="2F607BE3"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0,3</w:t>
            </w:r>
          </w:p>
        </w:tc>
        <w:tc>
          <w:tcPr>
            <w:tcW w:w="0" w:type="auto"/>
            <w:vAlign w:val="center"/>
          </w:tcPr>
          <w:p w14:paraId="237D6D89"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0,4</w:t>
            </w:r>
          </w:p>
        </w:tc>
        <w:tc>
          <w:tcPr>
            <w:tcW w:w="0" w:type="auto"/>
            <w:vAlign w:val="center"/>
          </w:tcPr>
          <w:p w14:paraId="1DDFF1D8"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0,5</w:t>
            </w:r>
          </w:p>
        </w:tc>
        <w:tc>
          <w:tcPr>
            <w:tcW w:w="0" w:type="auto"/>
            <w:vAlign w:val="center"/>
          </w:tcPr>
          <w:p w14:paraId="334DB37A"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meer dan 0,5</w:t>
            </w:r>
          </w:p>
        </w:tc>
        <w:tc>
          <w:tcPr>
            <w:tcW w:w="0" w:type="auto"/>
            <w:vAlign w:val="center"/>
          </w:tcPr>
          <w:p w14:paraId="46EB1827"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meer dan 1</w:t>
            </w:r>
          </w:p>
        </w:tc>
        <w:tc>
          <w:tcPr>
            <w:tcW w:w="0" w:type="auto"/>
            <w:vAlign w:val="center"/>
          </w:tcPr>
          <w:p w14:paraId="440A58EC"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meer dan 2</w:t>
            </w:r>
          </w:p>
        </w:tc>
      </w:tr>
      <w:tr w:rsidR="006B3634" w14:paraId="4375CD3B"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0CF35F" w14:textId="77777777" w:rsidR="006B3634" w:rsidRDefault="0065687D">
            <w:r>
              <w:rPr>
                <w:color w:val="000000"/>
                <w:position w:val="-2"/>
                <w:sz w:val="16"/>
              </w:rPr>
              <w:t>Orthopedagoog</w:t>
            </w:r>
          </w:p>
        </w:tc>
        <w:tc>
          <w:tcPr>
            <w:tcW w:w="0" w:type="auto"/>
            <w:vAlign w:val="center"/>
          </w:tcPr>
          <w:p w14:paraId="54E16F68"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677BD83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521FA3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387DF3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E8B7B1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7FE75C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7F92B4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CFD664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048BF4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1DFD83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2CF53166"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4F2CD3" w14:textId="77777777" w:rsidR="006B3634" w:rsidRDefault="0065687D">
            <w:r>
              <w:rPr>
                <w:color w:val="000000"/>
                <w:position w:val="-2"/>
                <w:sz w:val="16"/>
              </w:rPr>
              <w:t>Psycholoog</w:t>
            </w:r>
          </w:p>
        </w:tc>
        <w:tc>
          <w:tcPr>
            <w:tcW w:w="0" w:type="auto"/>
            <w:vAlign w:val="center"/>
          </w:tcPr>
          <w:p w14:paraId="0D774CB5"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34C67C1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D9465D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114966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DDA62A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E068E5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C8F420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EE52BB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8CB2F3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5DFFCE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42E34A6"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74D644" w14:textId="77777777" w:rsidR="006B3634" w:rsidRDefault="0065687D">
            <w:r>
              <w:rPr>
                <w:color w:val="000000"/>
                <w:position w:val="-2"/>
                <w:sz w:val="16"/>
              </w:rPr>
              <w:t>Schoolmaatschappelijk werker</w:t>
            </w:r>
          </w:p>
        </w:tc>
        <w:tc>
          <w:tcPr>
            <w:tcW w:w="0" w:type="auto"/>
            <w:vAlign w:val="center"/>
          </w:tcPr>
          <w:p w14:paraId="7E4CE21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68A821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AACADCD"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D947353"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43193FE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AB5211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1C239B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32D896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4FC554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F5FAAF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2EA7C684"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A68E42" w14:textId="77777777" w:rsidR="006B3634" w:rsidRDefault="0065687D">
            <w:r>
              <w:rPr>
                <w:color w:val="000000"/>
                <w:position w:val="-2"/>
                <w:sz w:val="16"/>
              </w:rPr>
              <w:t>Remedial teacher</w:t>
            </w:r>
          </w:p>
        </w:tc>
        <w:tc>
          <w:tcPr>
            <w:tcW w:w="0" w:type="auto"/>
            <w:vAlign w:val="center"/>
          </w:tcPr>
          <w:p w14:paraId="4FAC5E8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2B3581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547CF5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EE9F3AE"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3036211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7A0691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FED5DB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032248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EB12FF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E8991B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2ED14262"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776FDF" w14:textId="77777777" w:rsidR="006B3634" w:rsidRDefault="0065687D">
            <w:r>
              <w:rPr>
                <w:color w:val="000000"/>
                <w:position w:val="-2"/>
                <w:sz w:val="16"/>
              </w:rPr>
              <w:t>Motorische remedial teacher</w:t>
            </w:r>
          </w:p>
        </w:tc>
        <w:tc>
          <w:tcPr>
            <w:tcW w:w="0" w:type="auto"/>
            <w:vAlign w:val="center"/>
          </w:tcPr>
          <w:p w14:paraId="020BA784"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14261CD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52D2C3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105143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AE64A1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FB53DB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70D168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C2627B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ECE55D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CBF37EC"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4E186BEE"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EC87CA" w14:textId="77777777" w:rsidR="006B3634" w:rsidRDefault="0065687D">
            <w:r>
              <w:rPr>
                <w:color w:val="000000"/>
                <w:position w:val="-2"/>
                <w:sz w:val="16"/>
              </w:rPr>
              <w:t>Intern begeleider</w:t>
            </w:r>
          </w:p>
        </w:tc>
        <w:tc>
          <w:tcPr>
            <w:tcW w:w="0" w:type="auto"/>
            <w:vAlign w:val="center"/>
          </w:tcPr>
          <w:p w14:paraId="0922103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AD52B4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EE9409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55EE08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3D788F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EAD0B0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F8CA29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147858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FD9743E"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744D21D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755B875D"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F16B18" w14:textId="77777777" w:rsidR="006B3634" w:rsidRDefault="0065687D">
            <w:r>
              <w:rPr>
                <w:color w:val="000000"/>
                <w:position w:val="-2"/>
                <w:sz w:val="16"/>
              </w:rPr>
              <w:t>Taal/leesspecialist</w:t>
            </w:r>
          </w:p>
        </w:tc>
        <w:tc>
          <w:tcPr>
            <w:tcW w:w="0" w:type="auto"/>
            <w:vAlign w:val="center"/>
          </w:tcPr>
          <w:p w14:paraId="5DA64531"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4EB961F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8EFE93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6D1D9E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BA29D9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8835AD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24055B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9258AD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04B9AC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F7E24E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4155265"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64F0DF" w14:textId="77777777" w:rsidR="006B3634" w:rsidRDefault="0065687D">
            <w:r>
              <w:rPr>
                <w:color w:val="000000"/>
                <w:position w:val="-2"/>
                <w:sz w:val="16"/>
              </w:rPr>
              <w:t>Reken/wiskundespecialist</w:t>
            </w:r>
          </w:p>
        </w:tc>
        <w:tc>
          <w:tcPr>
            <w:tcW w:w="0" w:type="auto"/>
            <w:vAlign w:val="center"/>
          </w:tcPr>
          <w:p w14:paraId="62797F0A"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6A0B8F47"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8847F2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E0F6F6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132D4D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61CC62C"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8EB866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E9050E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17B55F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39E1EE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4A3E5611"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06E6E7" w14:textId="77777777" w:rsidR="006B3634" w:rsidRDefault="0065687D">
            <w:r>
              <w:rPr>
                <w:color w:val="000000"/>
                <w:position w:val="-2"/>
                <w:sz w:val="16"/>
              </w:rPr>
              <w:t>Gedragsspecialist</w:t>
            </w:r>
          </w:p>
        </w:tc>
        <w:tc>
          <w:tcPr>
            <w:tcW w:w="0" w:type="auto"/>
            <w:vAlign w:val="center"/>
          </w:tcPr>
          <w:p w14:paraId="20D4E93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303866C"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5948B3D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5288B2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F6E887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E772E4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D363D5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4DC289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D0F127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644034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58CA2F8"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78A882" w14:textId="77777777" w:rsidR="006B3634" w:rsidRDefault="0065687D">
            <w:r>
              <w:rPr>
                <w:color w:val="000000"/>
                <w:position w:val="-2"/>
                <w:sz w:val="16"/>
              </w:rPr>
              <w:t>Sociale vaardigheden specialist</w:t>
            </w:r>
          </w:p>
        </w:tc>
        <w:tc>
          <w:tcPr>
            <w:tcW w:w="0" w:type="auto"/>
            <w:vAlign w:val="center"/>
          </w:tcPr>
          <w:p w14:paraId="33E5775E"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0521197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1DA5BD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1024C1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02E6B1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FCF55E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01F651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F7726D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918B727"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43738D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7B67FA9B"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54B82A" w14:textId="77777777" w:rsidR="006B3634" w:rsidRDefault="0065687D">
            <w:r>
              <w:rPr>
                <w:color w:val="000000"/>
                <w:position w:val="-2"/>
                <w:sz w:val="16"/>
              </w:rPr>
              <w:t>Hoogbegaafdheid specialist</w:t>
            </w:r>
          </w:p>
        </w:tc>
        <w:tc>
          <w:tcPr>
            <w:tcW w:w="0" w:type="auto"/>
            <w:vAlign w:val="center"/>
          </w:tcPr>
          <w:p w14:paraId="702A2CAC"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1D00C7C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1FD22E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730598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4E640B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04D95A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B740EF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E6E58D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A5324C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B66C5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4FE15E1F"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060FCE" w14:textId="77777777" w:rsidR="006B3634" w:rsidRDefault="0065687D">
            <w:r>
              <w:rPr>
                <w:color w:val="000000"/>
                <w:position w:val="-2"/>
                <w:sz w:val="16"/>
              </w:rPr>
              <w:t>Coaching en video interactie specialist</w:t>
            </w:r>
          </w:p>
        </w:tc>
        <w:tc>
          <w:tcPr>
            <w:tcW w:w="0" w:type="auto"/>
            <w:vAlign w:val="center"/>
          </w:tcPr>
          <w:p w14:paraId="069949A6"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41AB29C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5E6F04F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641E8F1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364158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19AFAB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19219E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CF956D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485435C"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775DE6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47093BDC" w14:textId="77777777" w:rsidTr="00125E2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E4A328" w14:textId="77777777" w:rsidR="006B3634" w:rsidRDefault="0065687D">
            <w:r>
              <w:rPr>
                <w:color w:val="000000"/>
                <w:position w:val="-2"/>
                <w:sz w:val="16"/>
              </w:rPr>
              <w:t>Speltherapeut</w:t>
            </w:r>
          </w:p>
        </w:tc>
        <w:tc>
          <w:tcPr>
            <w:tcW w:w="0" w:type="auto"/>
            <w:vAlign w:val="center"/>
          </w:tcPr>
          <w:p w14:paraId="4553EB7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F7D9F22"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0" w:type="auto"/>
            <w:vAlign w:val="center"/>
          </w:tcPr>
          <w:p w14:paraId="514E9FD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056AF5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8911A8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1B2C3C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20D2E8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EBF330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8159E0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05BA65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72069B42" w14:textId="77777777" w:rsidTr="00125E2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4A421C" w14:textId="77777777" w:rsidR="006B3634" w:rsidRDefault="0065687D">
            <w:r>
              <w:rPr>
                <w:color w:val="000000"/>
                <w:position w:val="-2"/>
                <w:sz w:val="16"/>
              </w:rPr>
              <w:t>Anders (vul in welke deskundigheid nog meer aanwezig en beschikbaar is bij het veld toelichting)</w:t>
            </w:r>
          </w:p>
        </w:tc>
        <w:tc>
          <w:tcPr>
            <w:tcW w:w="0" w:type="auto"/>
            <w:vAlign w:val="center"/>
          </w:tcPr>
          <w:p w14:paraId="63D7082F"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0" w:type="auto"/>
            <w:vAlign w:val="center"/>
          </w:tcPr>
          <w:p w14:paraId="4B61CF03"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024F7B1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3E30C78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7063D1D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4076651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9104B7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12BEB9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2CFA1E7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0" w:type="auto"/>
            <w:vAlign w:val="center"/>
          </w:tcPr>
          <w:p w14:paraId="12701C9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bl>
    <w:p w14:paraId="027F2638" w14:textId="77777777" w:rsidR="006B3634" w:rsidRDefault="006B3634"/>
    <w:p w14:paraId="62E9F3E7" w14:textId="77777777" w:rsidR="006B3634" w:rsidRPr="00125E24" w:rsidRDefault="0065687D">
      <w:pPr>
        <w:rPr>
          <w:b/>
        </w:rPr>
      </w:pPr>
      <w:r w:rsidRPr="00125E24">
        <w:rPr>
          <w:b/>
        </w:rPr>
        <w:t>Wat betekenen bovenstaande gegevens over de omvang en deskundigheid van het team voor de mogelijkheden die u ziet, nu en in de toekomst, om op uw school passend onderwijs te bieden voor leerlingen met uiteenlopende onderwijsbehoeften?</w:t>
      </w:r>
    </w:p>
    <w:p w14:paraId="443EE2A6" w14:textId="77777777" w:rsidR="006B3634" w:rsidRDefault="0065687D">
      <w:r>
        <w:t>Door de bezuinigingen waar de school mee te kampen heeft, kan slechts een zeer beperkt aantal uren vrij gemaakt worden voor de speltherapeut en gedragsspecialist. Hierdoor wordt de afhankelijkheid van hulp van buitenaf groter.</w:t>
      </w:r>
    </w:p>
    <w:p w14:paraId="3D7118CC" w14:textId="77777777" w:rsidR="006B3634" w:rsidRDefault="0065687D" w:rsidP="001878CD">
      <w:pPr>
        <w:pStyle w:val="Stijl3"/>
      </w:pPr>
      <w:bookmarkStart w:id="42" w:name="_Toc229998259"/>
      <w:bookmarkStart w:id="43" w:name="_Toc342393245"/>
      <w:r>
        <w:t>2.3.8.Kenmerken van het schoolgebouw</w:t>
      </w:r>
      <w:bookmarkEnd w:id="42"/>
      <w:bookmarkEnd w:id="43"/>
    </w:p>
    <w:tbl>
      <w:tblPr>
        <w:tblStyle w:val="LightGrid4PHPDOCX"/>
        <w:tblW w:w="4000" w:type="dxa"/>
        <w:tblCellSpacing w:w="0" w:type="dxa"/>
        <w:tblLook w:val="04A0" w:firstRow="1" w:lastRow="0" w:firstColumn="1" w:lastColumn="0" w:noHBand="0" w:noVBand="1"/>
      </w:tblPr>
      <w:tblGrid>
        <w:gridCol w:w="3664"/>
        <w:gridCol w:w="336"/>
      </w:tblGrid>
      <w:tr w:rsidR="006B3634" w14:paraId="7CB1B134"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11530" w14:textId="77777777" w:rsidR="006B3634" w:rsidRDefault="0065687D">
            <w:r>
              <w:rPr>
                <w:color w:val="000000"/>
                <w:position w:val="-2"/>
                <w:sz w:val="16"/>
              </w:rPr>
              <w:t xml:space="preserve">Er is ruimte in de groep voor één-op-één </w:t>
            </w:r>
            <w:r>
              <w:rPr>
                <w:color w:val="000000"/>
                <w:position w:val="-2"/>
                <w:sz w:val="16"/>
              </w:rPr>
              <w:lastRenderedPageBreak/>
              <w:t>begeleiding</w:t>
            </w:r>
          </w:p>
        </w:tc>
        <w:tc>
          <w:tcPr>
            <w:tcW w:w="0" w:type="auto"/>
            <w:vAlign w:val="center"/>
          </w:tcPr>
          <w:p w14:paraId="0E26AC6E" w14:textId="77777777" w:rsidR="006B3634" w:rsidRDefault="0065687D">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rPr>
              <w:lastRenderedPageBreak/>
              <w:t>*</w:t>
            </w:r>
          </w:p>
        </w:tc>
      </w:tr>
      <w:tr w:rsidR="006B3634" w14:paraId="1EDC1446"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E80F67" w14:textId="77777777" w:rsidR="006B3634" w:rsidRDefault="0065687D">
            <w:r>
              <w:rPr>
                <w:color w:val="000000"/>
                <w:position w:val="-2"/>
                <w:sz w:val="16"/>
              </w:rPr>
              <w:lastRenderedPageBreak/>
              <w:t>Er is ruimte op de gang voor één-op-één begeleiding</w:t>
            </w:r>
          </w:p>
        </w:tc>
        <w:tc>
          <w:tcPr>
            <w:tcW w:w="0" w:type="auto"/>
            <w:vAlign w:val="center"/>
          </w:tcPr>
          <w:p w14:paraId="2CA3B17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11866973"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02866F" w14:textId="77777777" w:rsidR="006B3634" w:rsidRDefault="0065687D">
            <w:r>
              <w:rPr>
                <w:color w:val="000000"/>
                <w:position w:val="-2"/>
                <w:sz w:val="16"/>
              </w:rPr>
              <w:t>Er is een prikkelarme werkplek</w:t>
            </w:r>
          </w:p>
        </w:tc>
        <w:tc>
          <w:tcPr>
            <w:tcW w:w="0" w:type="auto"/>
            <w:vAlign w:val="center"/>
          </w:tcPr>
          <w:p w14:paraId="07EC5BB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4A5B7F9"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881394" w14:textId="77777777" w:rsidR="006B3634" w:rsidRDefault="0065687D">
            <w:r>
              <w:rPr>
                <w:color w:val="000000"/>
                <w:position w:val="-2"/>
                <w:sz w:val="16"/>
              </w:rPr>
              <w:t>Er is ruimte voor een time-out</w:t>
            </w:r>
          </w:p>
        </w:tc>
        <w:tc>
          <w:tcPr>
            <w:tcW w:w="0" w:type="auto"/>
            <w:vAlign w:val="center"/>
          </w:tcPr>
          <w:p w14:paraId="3B63F47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318673B"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8F76EA" w14:textId="77777777" w:rsidR="006B3634" w:rsidRDefault="0065687D">
            <w:r>
              <w:rPr>
                <w:color w:val="000000"/>
                <w:position w:val="-2"/>
                <w:sz w:val="16"/>
              </w:rPr>
              <w:t>De lokalen zijn aangepast voor leerlingen met speciale onderwijsbehoeften</w:t>
            </w:r>
          </w:p>
        </w:tc>
        <w:tc>
          <w:tcPr>
            <w:tcW w:w="0" w:type="auto"/>
            <w:vAlign w:val="center"/>
          </w:tcPr>
          <w:p w14:paraId="6ED1D65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6ACF00F"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3CE8B8" w14:textId="77777777" w:rsidR="006B3634" w:rsidRDefault="0065687D">
            <w:r>
              <w:rPr>
                <w:color w:val="000000"/>
                <w:position w:val="-2"/>
                <w:sz w:val="16"/>
              </w:rPr>
              <w:t>Er zijn ruimten met specifieke functies voor bewegings- en leerbehoeften (fysiotherapie, schooltuin, enzovoort)</w:t>
            </w:r>
          </w:p>
        </w:tc>
        <w:tc>
          <w:tcPr>
            <w:tcW w:w="0" w:type="auto"/>
            <w:vAlign w:val="center"/>
          </w:tcPr>
          <w:p w14:paraId="6DB8D41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27F6E86E"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8265C4" w14:textId="77777777" w:rsidR="006B3634" w:rsidRDefault="0065687D">
            <w:r>
              <w:rPr>
                <w:color w:val="000000"/>
                <w:position w:val="-2"/>
                <w:sz w:val="16"/>
              </w:rPr>
              <w:t>Er zijn werkplekken voor leerlingen beschikbaar op de gang of in flexibele ruimten</w:t>
            </w:r>
          </w:p>
        </w:tc>
        <w:tc>
          <w:tcPr>
            <w:tcW w:w="0" w:type="auto"/>
            <w:vAlign w:val="center"/>
          </w:tcPr>
          <w:p w14:paraId="0C86BC6A"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bl>
    <w:p w14:paraId="463F8719" w14:textId="70ED18B1" w:rsidR="001878CD" w:rsidRDefault="004906B9">
      <w:r>
        <w:t>De school beschikt niet over een lift.</w:t>
      </w:r>
    </w:p>
    <w:p w14:paraId="7E7BDD7E" w14:textId="77777777" w:rsidR="004906B9" w:rsidRDefault="004906B9"/>
    <w:tbl>
      <w:tblPr>
        <w:tblStyle w:val="LightGrid4PHPDOCX"/>
        <w:tblW w:w="5798" w:type="dxa"/>
        <w:tblCellSpacing w:w="0" w:type="dxa"/>
        <w:tblLayout w:type="fixed"/>
        <w:tblLook w:val="04A0" w:firstRow="1" w:lastRow="0" w:firstColumn="1" w:lastColumn="0" w:noHBand="0" w:noVBand="1"/>
      </w:tblPr>
      <w:tblGrid>
        <w:gridCol w:w="1688"/>
        <w:gridCol w:w="708"/>
        <w:gridCol w:w="709"/>
        <w:gridCol w:w="992"/>
        <w:gridCol w:w="709"/>
        <w:gridCol w:w="992"/>
      </w:tblGrid>
      <w:tr w:rsidR="004906B9" w14:paraId="22CCB686" w14:textId="77777777" w:rsidTr="004906B9">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0E2E9A55" w14:textId="77777777" w:rsidR="006B3634" w:rsidRDefault="006B3634"/>
        </w:tc>
        <w:tc>
          <w:tcPr>
            <w:tcW w:w="708" w:type="dxa"/>
            <w:vAlign w:val="center"/>
          </w:tcPr>
          <w:p w14:paraId="2CE376F6"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Slecht</w:t>
            </w:r>
          </w:p>
        </w:tc>
        <w:tc>
          <w:tcPr>
            <w:tcW w:w="709" w:type="dxa"/>
            <w:vAlign w:val="center"/>
          </w:tcPr>
          <w:p w14:paraId="2D578B2B"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Matig</w:t>
            </w:r>
          </w:p>
        </w:tc>
        <w:tc>
          <w:tcPr>
            <w:tcW w:w="992" w:type="dxa"/>
            <w:vAlign w:val="center"/>
          </w:tcPr>
          <w:p w14:paraId="1282B542"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Voldoende</w:t>
            </w:r>
          </w:p>
        </w:tc>
        <w:tc>
          <w:tcPr>
            <w:tcW w:w="709" w:type="dxa"/>
            <w:vAlign w:val="center"/>
          </w:tcPr>
          <w:p w14:paraId="3B706724"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Goed</w:t>
            </w:r>
          </w:p>
        </w:tc>
        <w:tc>
          <w:tcPr>
            <w:tcW w:w="992" w:type="dxa"/>
            <w:vAlign w:val="center"/>
          </w:tcPr>
          <w:p w14:paraId="62319276"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Zeer goed</w:t>
            </w:r>
          </w:p>
        </w:tc>
      </w:tr>
      <w:tr w:rsidR="004906B9" w14:paraId="54C2F27F" w14:textId="77777777" w:rsidTr="004906B9">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2282FD9C" w14:textId="77777777" w:rsidR="006B3634" w:rsidRDefault="0065687D">
            <w:r>
              <w:rPr>
                <w:color w:val="000000"/>
                <w:position w:val="-2"/>
                <w:sz w:val="16"/>
              </w:rPr>
              <w:t>Zijn de werkruimten afgestemd op de onderwijsbehoeften van kinderen?</w:t>
            </w:r>
          </w:p>
        </w:tc>
        <w:tc>
          <w:tcPr>
            <w:tcW w:w="708" w:type="dxa"/>
            <w:vAlign w:val="center"/>
          </w:tcPr>
          <w:p w14:paraId="164815B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709" w:type="dxa"/>
            <w:vAlign w:val="center"/>
          </w:tcPr>
          <w:p w14:paraId="6676420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61D109D8"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709" w:type="dxa"/>
            <w:vAlign w:val="center"/>
          </w:tcPr>
          <w:p w14:paraId="2B739FD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0DC835C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4906B9" w14:paraId="02D01BB7" w14:textId="77777777" w:rsidTr="004906B9">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688" w:type="dxa"/>
            <w:vAlign w:val="center"/>
          </w:tcPr>
          <w:p w14:paraId="55DDD39E" w14:textId="77777777" w:rsidR="006B3634" w:rsidRDefault="0065687D">
            <w:r>
              <w:rPr>
                <w:color w:val="000000"/>
                <w:position w:val="-2"/>
                <w:sz w:val="16"/>
              </w:rPr>
              <w:t>Is de inrichting van de lokalen afgestemd op de onderwijsbehoeften van kinderen?</w:t>
            </w:r>
          </w:p>
        </w:tc>
        <w:tc>
          <w:tcPr>
            <w:tcW w:w="708" w:type="dxa"/>
            <w:vAlign w:val="center"/>
          </w:tcPr>
          <w:p w14:paraId="3A0C3A4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709" w:type="dxa"/>
            <w:vAlign w:val="center"/>
          </w:tcPr>
          <w:p w14:paraId="0225770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72537C2A"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709" w:type="dxa"/>
            <w:vAlign w:val="center"/>
          </w:tcPr>
          <w:p w14:paraId="07CF3B7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342822E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bl>
    <w:p w14:paraId="04C3F182" w14:textId="77777777" w:rsidR="006B3634" w:rsidRDefault="006B3634"/>
    <w:p w14:paraId="6C14BA47" w14:textId="77777777" w:rsidR="006B3634" w:rsidRDefault="0065687D" w:rsidP="004906B9">
      <w:pPr>
        <w:spacing w:after="0"/>
        <w:contextualSpacing/>
        <w:rPr>
          <w:b/>
        </w:rPr>
      </w:pPr>
      <w:r w:rsidRPr="004906B9">
        <w:rPr>
          <w:b/>
        </w:rPr>
        <w:t>Wat betekenen bovenstaande gegevens voor de mogelijkheden die u ziet, nu en in de toekomst, om op uw school passend onderwijs te bieden voor leerlingen uiteenlopende onderwijsbehoeften</w:t>
      </w:r>
      <w:r w:rsidRPr="00125E24">
        <w:rPr>
          <w:b/>
        </w:rPr>
        <w:t>?</w:t>
      </w:r>
    </w:p>
    <w:p w14:paraId="29EC4646" w14:textId="77777777" w:rsidR="004906B9" w:rsidRPr="00125E24" w:rsidRDefault="004906B9" w:rsidP="004906B9">
      <w:pPr>
        <w:spacing w:after="0"/>
        <w:rPr>
          <w:b/>
        </w:rPr>
      </w:pPr>
    </w:p>
    <w:p w14:paraId="215516DF" w14:textId="4797ED07" w:rsidR="004906B9" w:rsidRPr="004906B9" w:rsidRDefault="004906B9" w:rsidP="004906B9">
      <w:pPr>
        <w:spacing w:after="0"/>
        <w:ind w:right="411"/>
        <w:rPr>
          <w:rFonts w:asciiTheme="majorHAnsi" w:eastAsia="Arial" w:hAnsiTheme="majorHAnsi" w:cs="Arial"/>
        </w:rPr>
      </w:pPr>
      <w:r w:rsidRPr="004906B9">
        <w:rPr>
          <w:rFonts w:asciiTheme="majorHAnsi" w:eastAsia="Arial" w:hAnsiTheme="majorHAnsi" w:cs="Arial"/>
          <w:color w:val="212121"/>
        </w:rPr>
        <w:t xml:space="preserve">Een aantal lokalen </w:t>
      </w:r>
      <w:r w:rsidR="00470A45">
        <w:rPr>
          <w:rFonts w:asciiTheme="majorHAnsi" w:eastAsia="Arial" w:hAnsiTheme="majorHAnsi" w:cs="Arial"/>
          <w:color w:val="212121"/>
        </w:rPr>
        <w:t xml:space="preserve">is </w:t>
      </w:r>
      <w:r w:rsidRPr="004906B9">
        <w:rPr>
          <w:rFonts w:asciiTheme="majorHAnsi" w:eastAsia="Arial" w:hAnsiTheme="majorHAnsi" w:cs="Arial"/>
          <w:color w:val="212121"/>
        </w:rPr>
        <w:t xml:space="preserve">kleiner dan de </w:t>
      </w:r>
      <w:r w:rsidR="00470A45">
        <w:rPr>
          <w:rFonts w:asciiTheme="majorHAnsi" w:eastAsia="Arial" w:hAnsiTheme="majorHAnsi" w:cs="Arial"/>
          <w:color w:val="212121"/>
        </w:rPr>
        <w:t>gemiddeld ge</w:t>
      </w:r>
      <w:r w:rsidRPr="004906B9">
        <w:rPr>
          <w:rFonts w:asciiTheme="majorHAnsi" w:eastAsia="Arial" w:hAnsiTheme="majorHAnsi" w:cs="Arial"/>
          <w:color w:val="212121"/>
        </w:rPr>
        <w:t>hanteerde formaten. Dit beperkt de mogelijkheden voor de groepsgrootte.</w:t>
      </w:r>
    </w:p>
    <w:p w14:paraId="585B269A" w14:textId="3119BFA3" w:rsidR="004906B9" w:rsidRPr="004906B9" w:rsidRDefault="004906B9" w:rsidP="004906B9">
      <w:pPr>
        <w:spacing w:after="0"/>
        <w:ind w:right="133"/>
        <w:rPr>
          <w:rFonts w:asciiTheme="majorHAnsi" w:eastAsia="Arial" w:hAnsiTheme="majorHAnsi" w:cs="Arial"/>
        </w:rPr>
      </w:pPr>
      <w:r w:rsidRPr="004906B9">
        <w:rPr>
          <w:rFonts w:asciiTheme="majorHAnsi" w:eastAsia="Arial" w:hAnsiTheme="majorHAnsi" w:cs="Arial"/>
          <w:color w:val="212121"/>
        </w:rPr>
        <w:t>Het gebruik van de gymzaal elders in het dorp beperkt de effectieve leertijd en vergroot de o</w:t>
      </w:r>
      <w:r>
        <w:rPr>
          <w:rFonts w:asciiTheme="majorHAnsi" w:eastAsia="Arial" w:hAnsiTheme="majorHAnsi" w:cs="Arial"/>
          <w:color w:val="212121"/>
        </w:rPr>
        <w:t>ngestruct</w:t>
      </w:r>
      <w:r w:rsidRPr="004906B9">
        <w:rPr>
          <w:rFonts w:asciiTheme="majorHAnsi" w:eastAsia="Arial" w:hAnsiTheme="majorHAnsi" w:cs="Arial"/>
          <w:color w:val="212121"/>
        </w:rPr>
        <w:t>ureerde situatie waar kinderen met gedragsproblemen mee te maken krijgen.</w:t>
      </w:r>
    </w:p>
    <w:p w14:paraId="3BE4C7A0" w14:textId="07E49D2D" w:rsidR="004906B9" w:rsidRPr="004906B9" w:rsidRDefault="004906B9" w:rsidP="004906B9">
      <w:pPr>
        <w:spacing w:after="0"/>
        <w:ind w:right="145"/>
        <w:rPr>
          <w:rFonts w:asciiTheme="majorHAnsi" w:eastAsia="Arial" w:hAnsiTheme="majorHAnsi" w:cs="Arial"/>
        </w:rPr>
      </w:pPr>
      <w:r w:rsidRPr="004906B9">
        <w:rPr>
          <w:rFonts w:asciiTheme="majorHAnsi" w:eastAsia="Arial" w:hAnsiTheme="majorHAnsi" w:cs="Arial"/>
          <w:color w:val="212121"/>
        </w:rPr>
        <w:t>Het ontbreken van een time</w:t>
      </w:r>
      <w:r w:rsidR="009373BE">
        <w:rPr>
          <w:rFonts w:asciiTheme="majorHAnsi" w:eastAsia="Arial" w:hAnsiTheme="majorHAnsi" w:cs="Arial"/>
          <w:color w:val="212121"/>
        </w:rPr>
        <w:t>-</w:t>
      </w:r>
      <w:r w:rsidRPr="004906B9">
        <w:rPr>
          <w:rFonts w:asciiTheme="majorHAnsi" w:eastAsia="Arial" w:hAnsiTheme="majorHAnsi" w:cs="Arial"/>
          <w:color w:val="212121"/>
        </w:rPr>
        <w:t xml:space="preserve">out ruimte beperkt de mogelijkheden om </w:t>
      </w:r>
      <w:r w:rsidR="00470A45">
        <w:t>leerlingen met specifieke gedragskenmerken</w:t>
      </w:r>
      <w:r w:rsidR="00470A45" w:rsidRPr="004906B9">
        <w:rPr>
          <w:rFonts w:asciiTheme="majorHAnsi" w:eastAsia="Arial" w:hAnsiTheme="majorHAnsi" w:cs="Arial"/>
          <w:color w:val="212121"/>
        </w:rPr>
        <w:t xml:space="preserve"> </w:t>
      </w:r>
      <w:r w:rsidRPr="004906B9">
        <w:rPr>
          <w:rFonts w:asciiTheme="majorHAnsi" w:eastAsia="Arial" w:hAnsiTheme="majorHAnsi" w:cs="Arial"/>
          <w:color w:val="212121"/>
        </w:rPr>
        <w:t>optimaal te begeleiden.</w:t>
      </w:r>
    </w:p>
    <w:p w14:paraId="52CB0B42" w14:textId="385E0A0A" w:rsidR="004906B9" w:rsidRPr="004906B9" w:rsidRDefault="004906B9" w:rsidP="004906B9">
      <w:pPr>
        <w:spacing w:after="0"/>
        <w:ind w:right="460"/>
        <w:jc w:val="both"/>
        <w:rPr>
          <w:rFonts w:asciiTheme="majorHAnsi" w:eastAsia="Arial" w:hAnsiTheme="majorHAnsi" w:cs="Arial"/>
        </w:rPr>
      </w:pPr>
      <w:r w:rsidRPr="004906B9">
        <w:rPr>
          <w:rFonts w:asciiTheme="majorHAnsi" w:eastAsia="Arial" w:hAnsiTheme="majorHAnsi" w:cs="Arial"/>
          <w:color w:val="212121"/>
        </w:rPr>
        <w:t>Het ontbreken van een lift beperkt ons</w:t>
      </w:r>
      <w:r w:rsidR="00470A45">
        <w:rPr>
          <w:rFonts w:asciiTheme="majorHAnsi" w:eastAsia="Arial" w:hAnsiTheme="majorHAnsi" w:cs="Arial"/>
          <w:color w:val="212121"/>
        </w:rPr>
        <w:t xml:space="preserve"> </w:t>
      </w:r>
      <w:r w:rsidRPr="004906B9">
        <w:rPr>
          <w:rFonts w:asciiTheme="majorHAnsi" w:eastAsia="Arial" w:hAnsiTheme="majorHAnsi" w:cs="Arial"/>
          <w:color w:val="212121"/>
        </w:rPr>
        <w:t>in de mogelijkheden om rolstoelleerlingen op te nemen.</w:t>
      </w:r>
    </w:p>
    <w:p w14:paraId="643411B6" w14:textId="77777777" w:rsidR="006B3634" w:rsidRDefault="0065687D">
      <w:r>
        <w:br w:type="page"/>
      </w:r>
    </w:p>
    <w:p w14:paraId="3C986D53" w14:textId="77777777" w:rsidR="006B3634" w:rsidRDefault="0065687D" w:rsidP="001878CD">
      <w:pPr>
        <w:pStyle w:val="Stijl1"/>
      </w:pPr>
      <w:bookmarkStart w:id="44" w:name="_Toc229998260"/>
      <w:bookmarkStart w:id="45" w:name="_Toc342393246"/>
      <w:r>
        <w:lastRenderedPageBreak/>
        <w:t>3.Basisondersteuning</w:t>
      </w:r>
      <w:bookmarkEnd w:id="44"/>
      <w:bookmarkEnd w:id="45"/>
    </w:p>
    <w:p w14:paraId="3EA6ECCF" w14:textId="77777777" w:rsidR="006B3634" w:rsidRDefault="0065687D" w:rsidP="001878CD">
      <w:pPr>
        <w:pStyle w:val="Stijl2"/>
      </w:pPr>
      <w:bookmarkStart w:id="46" w:name="_Toc229998261"/>
      <w:bookmarkStart w:id="47" w:name="_Toc342393247"/>
      <w:r>
        <w:t>3.1.Standaarden kwaliteit van de schoolorganisatie</w:t>
      </w:r>
      <w:bookmarkEnd w:id="46"/>
      <w:bookmarkEnd w:id="47"/>
    </w:p>
    <w:tbl>
      <w:tblPr>
        <w:tblStyle w:val="LightGrid4PHPDOCX"/>
        <w:tblW w:w="5000" w:type="pct"/>
        <w:tblCellSpacing w:w="0" w:type="dxa"/>
        <w:tblLook w:val="04A0" w:firstRow="1" w:lastRow="0" w:firstColumn="1" w:lastColumn="0" w:noHBand="0" w:noVBand="1"/>
      </w:tblPr>
      <w:tblGrid>
        <w:gridCol w:w="3289"/>
        <w:gridCol w:w="1088"/>
        <w:gridCol w:w="1757"/>
        <w:gridCol w:w="1093"/>
        <w:gridCol w:w="1533"/>
      </w:tblGrid>
      <w:tr w:rsidR="006B3634" w14:paraId="22685154" w14:textId="77777777" w:rsidTr="001878CD">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24D78B01" w14:textId="77777777" w:rsidR="006B3634" w:rsidRDefault="006B3634"/>
        </w:tc>
        <w:tc>
          <w:tcPr>
            <w:tcW w:w="621" w:type="pct"/>
            <w:vAlign w:val="center"/>
          </w:tcPr>
          <w:p w14:paraId="7BFC7BFA"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Zwak</w:t>
            </w:r>
          </w:p>
        </w:tc>
        <w:tc>
          <w:tcPr>
            <w:tcW w:w="1003" w:type="pct"/>
            <w:vAlign w:val="center"/>
          </w:tcPr>
          <w:p w14:paraId="202D2520"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Voldoende</w:t>
            </w:r>
          </w:p>
        </w:tc>
        <w:tc>
          <w:tcPr>
            <w:tcW w:w="624" w:type="pct"/>
            <w:vAlign w:val="center"/>
          </w:tcPr>
          <w:p w14:paraId="7EF6077A"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Goed</w:t>
            </w:r>
          </w:p>
        </w:tc>
        <w:tc>
          <w:tcPr>
            <w:tcW w:w="875" w:type="pct"/>
            <w:vAlign w:val="center"/>
          </w:tcPr>
          <w:p w14:paraId="3F89BEC5"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Excellent</w:t>
            </w:r>
          </w:p>
        </w:tc>
      </w:tr>
      <w:tr w:rsidR="006B3634" w14:paraId="0FB84603"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1704BB1E" w14:textId="77777777" w:rsidR="006B3634" w:rsidRDefault="0065687D">
            <w:r>
              <w:rPr>
                <w:color w:val="000000"/>
                <w:position w:val="-2"/>
                <w:sz w:val="16"/>
              </w:rPr>
              <w:t>1.1 De opbrengsten liggen op het niveau dat op grond van de kenmerken van de leerlingenpopulatie verwacht mag worden</w:t>
            </w:r>
          </w:p>
        </w:tc>
        <w:tc>
          <w:tcPr>
            <w:tcW w:w="621" w:type="pct"/>
            <w:vAlign w:val="center"/>
          </w:tcPr>
          <w:p w14:paraId="2B8B18D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1244804B"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68FA79B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6C1C2B5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7C34052D"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2B628F9F" w14:textId="77777777" w:rsidR="006B3634" w:rsidRDefault="0065687D">
            <w:r>
              <w:rPr>
                <w:color w:val="000000"/>
                <w:position w:val="-2"/>
                <w:sz w:val="16"/>
              </w:rPr>
              <w:t>1.4 Leerlingen met specifieke onderwijsbehoeften ontwikkelen zich naar hun mogelijkheden</w:t>
            </w:r>
          </w:p>
        </w:tc>
        <w:tc>
          <w:tcPr>
            <w:tcW w:w="621" w:type="pct"/>
            <w:vAlign w:val="center"/>
          </w:tcPr>
          <w:p w14:paraId="7F2C98E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6CF1F2EF"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1901BD2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72C149A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C56884B"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72B78A74" w14:textId="77777777" w:rsidR="006B3634" w:rsidRDefault="0065687D">
            <w:r>
              <w:rPr>
                <w:color w:val="000000"/>
                <w:position w:val="-2"/>
                <w:sz w:val="16"/>
              </w:rPr>
              <w:t>2.4 De school met een substantieel aantal leerlingen met een leerling-gewicht biedt bij Nederlandse taal leerinhouden die passen bij de onderwijsbehoeften van leerlingen met een taalachterstand</w:t>
            </w:r>
          </w:p>
        </w:tc>
        <w:tc>
          <w:tcPr>
            <w:tcW w:w="621" w:type="pct"/>
            <w:vAlign w:val="center"/>
          </w:tcPr>
          <w:p w14:paraId="06476EC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7D711AF5"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77242D5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41EBC0F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D702FD6"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6EB76070" w14:textId="77777777" w:rsidR="006B3634" w:rsidRDefault="0065687D">
            <w:r>
              <w:rPr>
                <w:color w:val="000000"/>
                <w:position w:val="-2"/>
                <w:sz w:val="16"/>
              </w:rPr>
              <w:t>4.2 De leerlingen voelen zich aantoonbaar veilig op school</w:t>
            </w:r>
          </w:p>
        </w:tc>
        <w:tc>
          <w:tcPr>
            <w:tcW w:w="621" w:type="pct"/>
            <w:vAlign w:val="center"/>
          </w:tcPr>
          <w:p w14:paraId="0BFB959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4DA565F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24" w:type="pct"/>
            <w:vAlign w:val="center"/>
          </w:tcPr>
          <w:p w14:paraId="5D44A3F8"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875" w:type="pct"/>
            <w:vAlign w:val="center"/>
          </w:tcPr>
          <w:p w14:paraId="2D533DA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448EC9D"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03E82998" w14:textId="77777777" w:rsidR="006B3634" w:rsidRDefault="0065687D">
            <w:r>
              <w:rPr>
                <w:color w:val="000000"/>
                <w:position w:val="-2"/>
                <w:sz w:val="16"/>
              </w:rPr>
              <w:t>4.4 De school heeft inzicht in de veiligheidsbeleving van leerlingen en personeel en in de incidenten die zich op het gebied van sociale veiligheid op de school voordoen</w:t>
            </w:r>
          </w:p>
        </w:tc>
        <w:tc>
          <w:tcPr>
            <w:tcW w:w="621" w:type="pct"/>
            <w:vAlign w:val="center"/>
          </w:tcPr>
          <w:p w14:paraId="7C9061A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49FEBDF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624" w:type="pct"/>
            <w:vAlign w:val="center"/>
          </w:tcPr>
          <w:p w14:paraId="4CCADACA"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875" w:type="pct"/>
            <w:vAlign w:val="center"/>
          </w:tcPr>
          <w:p w14:paraId="1D384F5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9978B02"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4CAA105C" w14:textId="77777777" w:rsidR="006B3634" w:rsidRDefault="0065687D">
            <w:r>
              <w:rPr>
                <w:color w:val="000000"/>
                <w:position w:val="-2"/>
                <w:sz w:val="16"/>
              </w:rPr>
              <w:t>4.5/6 De school heeft een veiligheidsbeleid gericht op het voorkomen en afhandelen van incidenten in en om de school</w:t>
            </w:r>
          </w:p>
        </w:tc>
        <w:tc>
          <w:tcPr>
            <w:tcW w:w="621" w:type="pct"/>
            <w:vAlign w:val="center"/>
          </w:tcPr>
          <w:p w14:paraId="334284A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19E78503"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24" w:type="pct"/>
            <w:vAlign w:val="center"/>
          </w:tcPr>
          <w:p w14:paraId="61E67A1D"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875" w:type="pct"/>
            <w:vAlign w:val="center"/>
          </w:tcPr>
          <w:p w14:paraId="61E782F3"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51A0B3B0"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15BC8054" w14:textId="77777777" w:rsidR="006B3634" w:rsidRDefault="0065687D">
            <w:r>
              <w:rPr>
                <w:color w:val="000000"/>
                <w:position w:val="-2"/>
                <w:sz w:val="16"/>
              </w:rPr>
              <w:t>4.7 Het personeel van de school zorgt ervoor dat de leerlingen op een respectvolle manier met elkaar en anderen omgaan</w:t>
            </w:r>
          </w:p>
        </w:tc>
        <w:tc>
          <w:tcPr>
            <w:tcW w:w="621" w:type="pct"/>
            <w:vAlign w:val="center"/>
          </w:tcPr>
          <w:p w14:paraId="7B93DD9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72AA050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624" w:type="pct"/>
            <w:vAlign w:val="center"/>
          </w:tcPr>
          <w:p w14:paraId="7F910AA7"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875" w:type="pct"/>
            <w:vAlign w:val="center"/>
          </w:tcPr>
          <w:p w14:paraId="7A52B2C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2E5059D"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1D1A407B" w14:textId="77777777" w:rsidR="006B3634" w:rsidRDefault="0065687D">
            <w:r>
              <w:rPr>
                <w:color w:val="000000"/>
                <w:position w:val="-2"/>
                <w:sz w:val="16"/>
              </w:rPr>
              <w:t>6.1 De leraren stemmen de aangeboden leerinhouden af op verschillen in ontwikkeling tussen de leerlingen</w:t>
            </w:r>
          </w:p>
        </w:tc>
        <w:tc>
          <w:tcPr>
            <w:tcW w:w="621" w:type="pct"/>
            <w:vAlign w:val="center"/>
          </w:tcPr>
          <w:p w14:paraId="1328647C"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0FA3AC8F"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151FB6A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7CAFE4A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943D3C6"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27150B37" w14:textId="77777777" w:rsidR="006B3634" w:rsidRDefault="0065687D">
            <w:r>
              <w:rPr>
                <w:color w:val="000000"/>
                <w:position w:val="-2"/>
                <w:sz w:val="16"/>
              </w:rPr>
              <w:t>6.2 De leraren stemmen de instructie af op verschillen in ontwikkeling tussen de leerlingen</w:t>
            </w:r>
          </w:p>
        </w:tc>
        <w:tc>
          <w:tcPr>
            <w:tcW w:w="621" w:type="pct"/>
            <w:vAlign w:val="center"/>
          </w:tcPr>
          <w:p w14:paraId="6D5BF2C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7B7DBD2B"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21CF04A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1DF208A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5E340DC7"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6A204797" w14:textId="77777777" w:rsidR="006B3634" w:rsidRDefault="0065687D">
            <w:r>
              <w:rPr>
                <w:color w:val="000000"/>
                <w:position w:val="-2"/>
                <w:sz w:val="16"/>
              </w:rPr>
              <w:t>6.3 De leraren stemmen de verwerkingsopdrachten af op verschillen in ontwikkeling tussen de leerlingen</w:t>
            </w:r>
          </w:p>
        </w:tc>
        <w:tc>
          <w:tcPr>
            <w:tcW w:w="621" w:type="pct"/>
            <w:vAlign w:val="center"/>
          </w:tcPr>
          <w:p w14:paraId="736764F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60983968"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4ADF2C1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6EAC2C8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43DFB1D"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0E017F10" w14:textId="77777777" w:rsidR="006B3634" w:rsidRDefault="0065687D">
            <w:r>
              <w:rPr>
                <w:color w:val="000000"/>
                <w:position w:val="-2"/>
                <w:sz w:val="16"/>
              </w:rPr>
              <w:t>6.4 De leraren stemmen de onderwijstijd af op verschillen in ontwikkeling tussen de leerlingen</w:t>
            </w:r>
          </w:p>
        </w:tc>
        <w:tc>
          <w:tcPr>
            <w:tcW w:w="621" w:type="pct"/>
            <w:vAlign w:val="center"/>
          </w:tcPr>
          <w:p w14:paraId="6A742E4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06202CBE"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1B612B6D"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79CBA32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AF83F0A"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28D73E03" w14:textId="77777777" w:rsidR="006B3634" w:rsidRDefault="0065687D">
            <w:r>
              <w:rPr>
                <w:color w:val="000000"/>
                <w:position w:val="-2"/>
                <w:sz w:val="16"/>
              </w:rPr>
              <w:t>7.1 De school gebruikt een samenhangend systeem genormeerde instrumenten en procedures voor het volgen van de prestaties en de ontwikkeling van de leerlingen</w:t>
            </w:r>
          </w:p>
        </w:tc>
        <w:tc>
          <w:tcPr>
            <w:tcW w:w="621" w:type="pct"/>
            <w:vAlign w:val="center"/>
          </w:tcPr>
          <w:p w14:paraId="6472AE9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1EA0A4DC"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24" w:type="pct"/>
            <w:vAlign w:val="center"/>
          </w:tcPr>
          <w:p w14:paraId="13E142C6"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875" w:type="pct"/>
            <w:vAlign w:val="center"/>
          </w:tcPr>
          <w:p w14:paraId="43CB57E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2F9CEFD8"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509741B7" w14:textId="77777777" w:rsidR="006B3634" w:rsidRDefault="0065687D">
            <w:r>
              <w:rPr>
                <w:color w:val="000000"/>
                <w:position w:val="-2"/>
                <w:sz w:val="16"/>
              </w:rPr>
              <w:t>7.2 De leraren volgen en analyseren systematisch de voortgang in ontwikkeling van de leerlingen</w:t>
            </w:r>
          </w:p>
        </w:tc>
        <w:tc>
          <w:tcPr>
            <w:tcW w:w="621" w:type="pct"/>
            <w:vAlign w:val="center"/>
          </w:tcPr>
          <w:p w14:paraId="55C0F6A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66C3311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624" w:type="pct"/>
            <w:vAlign w:val="center"/>
          </w:tcPr>
          <w:p w14:paraId="693F4A0C"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875" w:type="pct"/>
            <w:vAlign w:val="center"/>
          </w:tcPr>
          <w:p w14:paraId="3C08908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38F7110E"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32AA0DC8" w14:textId="77777777" w:rsidR="006B3634" w:rsidRDefault="0065687D">
            <w:r>
              <w:rPr>
                <w:color w:val="000000"/>
                <w:position w:val="-2"/>
                <w:sz w:val="16"/>
              </w:rPr>
              <w:t>8.1 De school signaleert vroegtijdig welke leerlingen zorg nodig hebben</w:t>
            </w:r>
          </w:p>
        </w:tc>
        <w:tc>
          <w:tcPr>
            <w:tcW w:w="621" w:type="pct"/>
            <w:vAlign w:val="center"/>
          </w:tcPr>
          <w:p w14:paraId="40DF831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59B5674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24" w:type="pct"/>
            <w:vAlign w:val="center"/>
          </w:tcPr>
          <w:p w14:paraId="1F4882D6"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875" w:type="pct"/>
            <w:vAlign w:val="center"/>
          </w:tcPr>
          <w:p w14:paraId="3BD0165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140D856"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7956180E" w14:textId="77777777" w:rsidR="006B3634" w:rsidRDefault="0065687D">
            <w:r>
              <w:rPr>
                <w:color w:val="000000"/>
                <w:position w:val="-2"/>
                <w:sz w:val="16"/>
              </w:rPr>
              <w:t>8.2 Op basis van een analyse van de verzamelde gegevens bepaalt de school de aard van de zorg voor de zorgleerlingen</w:t>
            </w:r>
          </w:p>
        </w:tc>
        <w:tc>
          <w:tcPr>
            <w:tcW w:w="621" w:type="pct"/>
            <w:vAlign w:val="center"/>
          </w:tcPr>
          <w:p w14:paraId="76E5C65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67F72882"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0FD9FDE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38EDAE34"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54BB9FC4"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7FB80DBE" w14:textId="77777777" w:rsidR="006B3634" w:rsidRDefault="0065687D">
            <w:r>
              <w:rPr>
                <w:color w:val="000000"/>
                <w:position w:val="-2"/>
                <w:sz w:val="16"/>
              </w:rPr>
              <w:t>8.3 De school voert de zorg planmatig uit</w:t>
            </w:r>
          </w:p>
        </w:tc>
        <w:tc>
          <w:tcPr>
            <w:tcW w:w="621" w:type="pct"/>
            <w:vAlign w:val="center"/>
          </w:tcPr>
          <w:p w14:paraId="52F41C3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79EA92D6"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3710126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7E9FD50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4DF7700"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3CED0DBA" w14:textId="77777777" w:rsidR="006B3634" w:rsidRDefault="0065687D">
            <w:r>
              <w:rPr>
                <w:color w:val="000000"/>
                <w:position w:val="-2"/>
                <w:sz w:val="16"/>
              </w:rPr>
              <w:t>8.4 De school evalueert regelmatig de effecten van de zorg</w:t>
            </w:r>
          </w:p>
        </w:tc>
        <w:tc>
          <w:tcPr>
            <w:tcW w:w="621" w:type="pct"/>
            <w:vAlign w:val="center"/>
          </w:tcPr>
          <w:p w14:paraId="6D34652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0E192EB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624" w:type="pct"/>
            <w:vAlign w:val="center"/>
          </w:tcPr>
          <w:p w14:paraId="7721AFBD"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875" w:type="pct"/>
            <w:vAlign w:val="center"/>
          </w:tcPr>
          <w:p w14:paraId="625FEBA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AF43EC3"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5BE509F9" w14:textId="77777777" w:rsidR="006B3634" w:rsidRDefault="0065687D">
            <w:r>
              <w:rPr>
                <w:color w:val="000000"/>
                <w:position w:val="-2"/>
                <w:sz w:val="16"/>
              </w:rPr>
              <w:t>8.5 De school zoekt de structurele samenwerking met ketenpartners waar noodzakelijke interventies op leerling-niveau haar eigen kerntaak overschrijden</w:t>
            </w:r>
          </w:p>
        </w:tc>
        <w:tc>
          <w:tcPr>
            <w:tcW w:w="621" w:type="pct"/>
            <w:vAlign w:val="center"/>
          </w:tcPr>
          <w:p w14:paraId="7CBC8087"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669BAA8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24" w:type="pct"/>
            <w:vAlign w:val="center"/>
          </w:tcPr>
          <w:p w14:paraId="7CEA2E65"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875" w:type="pct"/>
            <w:vAlign w:val="center"/>
          </w:tcPr>
          <w:p w14:paraId="3F02D6B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83F3B79"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3718AA96" w14:textId="77777777" w:rsidR="006B3634" w:rsidRDefault="0065687D">
            <w:r>
              <w:rPr>
                <w:color w:val="000000"/>
                <w:position w:val="-2"/>
                <w:sz w:val="16"/>
              </w:rPr>
              <w:t xml:space="preserve">9.1 De school heeft inzicht in de </w:t>
            </w:r>
            <w:r>
              <w:rPr>
                <w:color w:val="000000"/>
                <w:position w:val="-2"/>
                <w:sz w:val="16"/>
              </w:rPr>
              <w:lastRenderedPageBreak/>
              <w:t>onderwijsbehoeften van haar leerling-populatie</w:t>
            </w:r>
          </w:p>
        </w:tc>
        <w:tc>
          <w:tcPr>
            <w:tcW w:w="621" w:type="pct"/>
            <w:vAlign w:val="center"/>
          </w:tcPr>
          <w:p w14:paraId="48551E2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04717F1B"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1125DB3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7458A85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D0F2EA7"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7CD93C0A" w14:textId="77777777" w:rsidR="006B3634" w:rsidRDefault="0065687D">
            <w:r>
              <w:rPr>
                <w:color w:val="000000"/>
                <w:position w:val="-2"/>
                <w:sz w:val="16"/>
              </w:rPr>
              <w:lastRenderedPageBreak/>
              <w:t>9.2 De school evalueert jaarlijks de resultaten van de leerlingen</w:t>
            </w:r>
          </w:p>
        </w:tc>
        <w:tc>
          <w:tcPr>
            <w:tcW w:w="621" w:type="pct"/>
            <w:vAlign w:val="center"/>
          </w:tcPr>
          <w:p w14:paraId="34E1367B"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3EF3E76C"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2E01F2C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1BCC70C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CA509D0"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1A7D8487" w14:textId="77777777" w:rsidR="006B3634" w:rsidRDefault="0065687D">
            <w:r>
              <w:rPr>
                <w:color w:val="000000"/>
                <w:position w:val="-2"/>
                <w:sz w:val="16"/>
              </w:rPr>
              <w:t>9.3 De school evalueert regelmatig het leerproces</w:t>
            </w:r>
          </w:p>
        </w:tc>
        <w:tc>
          <w:tcPr>
            <w:tcW w:w="621" w:type="pct"/>
            <w:vAlign w:val="center"/>
          </w:tcPr>
          <w:p w14:paraId="5C51E9E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4D886D2F"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05D18B7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52E0944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1D5747E3"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327635DF" w14:textId="77777777" w:rsidR="006B3634" w:rsidRDefault="0065687D">
            <w:r>
              <w:rPr>
                <w:color w:val="000000"/>
                <w:position w:val="-2"/>
                <w:sz w:val="16"/>
              </w:rPr>
              <w:t>9.4 De school werkt planmatig aan verbeteractiviteiten</w:t>
            </w:r>
          </w:p>
        </w:tc>
        <w:tc>
          <w:tcPr>
            <w:tcW w:w="621" w:type="pct"/>
            <w:vAlign w:val="center"/>
          </w:tcPr>
          <w:p w14:paraId="7BFD868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481EACB4"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5BD4502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7B12DA8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EB428C0"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386DA243" w14:textId="77777777" w:rsidR="006B3634" w:rsidRDefault="0065687D">
            <w:r>
              <w:rPr>
                <w:color w:val="000000"/>
                <w:position w:val="-2"/>
                <w:sz w:val="16"/>
              </w:rPr>
              <w:t>9.5 De school borgt de kwaliteit van het onderwijsleerproces</w:t>
            </w:r>
          </w:p>
        </w:tc>
        <w:tc>
          <w:tcPr>
            <w:tcW w:w="621" w:type="pct"/>
            <w:vAlign w:val="center"/>
          </w:tcPr>
          <w:p w14:paraId="60F6B32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03" w:type="pct"/>
            <w:vAlign w:val="center"/>
          </w:tcPr>
          <w:p w14:paraId="73442F64"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24" w:type="pct"/>
            <w:vAlign w:val="center"/>
          </w:tcPr>
          <w:p w14:paraId="19DB0711"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875" w:type="pct"/>
            <w:vAlign w:val="center"/>
          </w:tcPr>
          <w:p w14:paraId="02AAD4D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8BF4DB7"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877" w:type="pct"/>
            <w:vAlign w:val="center"/>
          </w:tcPr>
          <w:p w14:paraId="108C3621" w14:textId="77777777" w:rsidR="006B3634" w:rsidRDefault="0065687D">
            <w:r>
              <w:rPr>
                <w:color w:val="000000"/>
                <w:position w:val="-2"/>
                <w:sz w:val="16"/>
              </w:rPr>
              <w:t>9.6 De school verantwoordt zich aan belanghebbenden over de gerealiseerde onderwijskwaliteit</w:t>
            </w:r>
          </w:p>
        </w:tc>
        <w:tc>
          <w:tcPr>
            <w:tcW w:w="621" w:type="pct"/>
            <w:vAlign w:val="center"/>
          </w:tcPr>
          <w:p w14:paraId="6E055B7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03" w:type="pct"/>
            <w:vAlign w:val="center"/>
          </w:tcPr>
          <w:p w14:paraId="5E91D484"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24" w:type="pct"/>
            <w:vAlign w:val="center"/>
          </w:tcPr>
          <w:p w14:paraId="1B92BD7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875" w:type="pct"/>
            <w:vAlign w:val="center"/>
          </w:tcPr>
          <w:p w14:paraId="677B858D"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bl>
    <w:p w14:paraId="2E1510A4" w14:textId="77777777" w:rsidR="006B3634" w:rsidRDefault="006B3634"/>
    <w:p w14:paraId="792C2F07" w14:textId="77777777" w:rsidR="006B3634" w:rsidRPr="00125E24" w:rsidRDefault="0065687D">
      <w:pPr>
        <w:rPr>
          <w:b/>
        </w:rPr>
      </w:pPr>
      <w:r w:rsidRPr="00125E24">
        <w:rPr>
          <w:b/>
        </w:rPr>
        <w:t>Wat betekenen bovenstaande gegevens voor de mogelijkheden die u ziet, nu en in de toekomst, om op uw school passend onderwijs te bieden voor leerlingen uiteenlopende onderwijsbehoeften?</w:t>
      </w:r>
    </w:p>
    <w:p w14:paraId="2F151C60" w14:textId="232E5C28" w:rsidR="006B3634" w:rsidRDefault="0065687D">
      <w:r>
        <w:t xml:space="preserve">Er </w:t>
      </w:r>
      <w:r w:rsidR="00470A45">
        <w:t>wordt h</w:t>
      </w:r>
      <w:r>
        <w:t xml:space="preserve">ard gewerkt </w:t>
      </w:r>
      <w:r w:rsidR="00470A45">
        <w:t>a</w:t>
      </w:r>
      <w:r>
        <w:t xml:space="preserve">an de analyse en interpretatie van de </w:t>
      </w:r>
      <w:proofErr w:type="spellStart"/>
      <w:r>
        <w:t>toetsgegevens</w:t>
      </w:r>
      <w:proofErr w:type="spellEnd"/>
      <w:r>
        <w:t>. Volgens de inspectie zullen ook de resultaten een positieve impuls moeten krijgen. De school heeft nu een begeleidingstraject ingekocht bij het CED (Alles is Data).</w:t>
      </w:r>
    </w:p>
    <w:p w14:paraId="57EE5A07" w14:textId="77777777" w:rsidR="006B3634" w:rsidRDefault="0065687D" w:rsidP="001878CD">
      <w:pPr>
        <w:pStyle w:val="Stijl2"/>
      </w:pPr>
      <w:bookmarkStart w:id="48" w:name="_Toc229998262"/>
      <w:bookmarkStart w:id="49" w:name="_Toc342393248"/>
      <w:r>
        <w:t>3.2.Standaarden Handelingsgericht werken</w:t>
      </w:r>
      <w:bookmarkEnd w:id="48"/>
      <w:bookmarkEnd w:id="49"/>
    </w:p>
    <w:tbl>
      <w:tblPr>
        <w:tblStyle w:val="LightGrid4PHPDOCX"/>
        <w:tblW w:w="5000" w:type="pct"/>
        <w:tblCellSpacing w:w="0" w:type="dxa"/>
        <w:tblLook w:val="04A0" w:firstRow="1" w:lastRow="0" w:firstColumn="1" w:lastColumn="0" w:noHBand="0" w:noVBand="1"/>
      </w:tblPr>
      <w:tblGrid>
        <w:gridCol w:w="3134"/>
        <w:gridCol w:w="1120"/>
        <w:gridCol w:w="1806"/>
        <w:gridCol w:w="1125"/>
        <w:gridCol w:w="1575"/>
      </w:tblGrid>
      <w:tr w:rsidR="006B3634" w14:paraId="79AC240B" w14:textId="77777777" w:rsidTr="001878CD">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6E009F7F" w14:textId="77777777" w:rsidR="006B3634" w:rsidRDefault="006B3634"/>
        </w:tc>
        <w:tc>
          <w:tcPr>
            <w:tcW w:w="639" w:type="pct"/>
            <w:vAlign w:val="center"/>
          </w:tcPr>
          <w:p w14:paraId="28F3CCFD"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Zwak</w:t>
            </w:r>
          </w:p>
        </w:tc>
        <w:tc>
          <w:tcPr>
            <w:tcW w:w="1031" w:type="pct"/>
            <w:vAlign w:val="center"/>
          </w:tcPr>
          <w:p w14:paraId="2C0BD782"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Voldoende</w:t>
            </w:r>
          </w:p>
        </w:tc>
        <w:tc>
          <w:tcPr>
            <w:tcW w:w="642" w:type="pct"/>
            <w:vAlign w:val="center"/>
          </w:tcPr>
          <w:p w14:paraId="5D5768A5"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Goed</w:t>
            </w:r>
          </w:p>
        </w:tc>
        <w:tc>
          <w:tcPr>
            <w:tcW w:w="900" w:type="pct"/>
            <w:vAlign w:val="center"/>
          </w:tcPr>
          <w:p w14:paraId="7D567AA6" w14:textId="77777777" w:rsidR="006B3634" w:rsidRDefault="0065687D">
            <w:pPr>
              <w:cnfStyle w:val="100000000000" w:firstRow="1" w:lastRow="0" w:firstColumn="0" w:lastColumn="0" w:oddVBand="0" w:evenVBand="0" w:oddHBand="0" w:evenHBand="0" w:firstRowFirstColumn="0" w:firstRowLastColumn="0" w:lastRowFirstColumn="0" w:lastRowLastColumn="0"/>
            </w:pPr>
            <w:r>
              <w:rPr>
                <w:color w:val="000000"/>
                <w:position w:val="-2"/>
                <w:sz w:val="16"/>
              </w:rPr>
              <w:t>Excellent</w:t>
            </w:r>
          </w:p>
        </w:tc>
      </w:tr>
      <w:tr w:rsidR="006B3634" w14:paraId="19001651"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5BEFB002" w14:textId="77777777" w:rsidR="006B3634" w:rsidRDefault="0065687D">
            <w:r>
              <w:rPr>
                <w:color w:val="000000"/>
                <w:position w:val="-2"/>
                <w:sz w:val="16"/>
              </w:rPr>
              <w:t>Leerkrachten verkennen en benoemen de onderwijsbehoeften van leerlingen o.a. door observatie, gesprekken en het analyseren van toetsen</w:t>
            </w:r>
          </w:p>
        </w:tc>
        <w:tc>
          <w:tcPr>
            <w:tcW w:w="639" w:type="pct"/>
            <w:vAlign w:val="center"/>
          </w:tcPr>
          <w:p w14:paraId="154019DE"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31" w:type="pct"/>
            <w:vAlign w:val="center"/>
          </w:tcPr>
          <w:p w14:paraId="572D04A8"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42" w:type="pct"/>
            <w:vAlign w:val="center"/>
          </w:tcPr>
          <w:p w14:paraId="751884E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00" w:type="pct"/>
            <w:vAlign w:val="center"/>
          </w:tcPr>
          <w:p w14:paraId="48AFBD5B"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33437BBB"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3364D521" w14:textId="77777777" w:rsidR="006B3634" w:rsidRDefault="0065687D">
            <w:r>
              <w:rPr>
                <w:color w:val="000000"/>
                <w:position w:val="-2"/>
                <w:sz w:val="16"/>
              </w:rPr>
              <w:t>Leerkrachten bekijken en bespreken de wisselwerking tussen de leerling, de leerkracht, de groep en de leerstof om de onderwijsbehoeften te begrijpen en daarop af te stemmen</w:t>
            </w:r>
          </w:p>
        </w:tc>
        <w:tc>
          <w:tcPr>
            <w:tcW w:w="639" w:type="pct"/>
            <w:vAlign w:val="center"/>
          </w:tcPr>
          <w:p w14:paraId="3E51133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31" w:type="pct"/>
            <w:vAlign w:val="center"/>
          </w:tcPr>
          <w:p w14:paraId="475A7EEB"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42" w:type="pct"/>
            <w:vAlign w:val="center"/>
          </w:tcPr>
          <w:p w14:paraId="75C3CCB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00" w:type="pct"/>
            <w:vAlign w:val="center"/>
          </w:tcPr>
          <w:p w14:paraId="7391966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352C4E9"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3EEE8316" w14:textId="77777777" w:rsidR="006B3634" w:rsidRDefault="0065687D">
            <w:r>
              <w:rPr>
                <w:color w:val="000000"/>
                <w:position w:val="-2"/>
                <w:sz w:val="16"/>
              </w:rPr>
              <w:t>Leerkrachten reflecteren op hun eigen rol en het effect van hun gedrag op het gedrag van leerlingen, ouders, collega’s</w:t>
            </w:r>
          </w:p>
        </w:tc>
        <w:tc>
          <w:tcPr>
            <w:tcW w:w="639" w:type="pct"/>
            <w:vAlign w:val="center"/>
          </w:tcPr>
          <w:p w14:paraId="5F27A7C6"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31" w:type="pct"/>
            <w:vAlign w:val="center"/>
          </w:tcPr>
          <w:p w14:paraId="0F5C4D65"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42" w:type="pct"/>
            <w:vAlign w:val="center"/>
          </w:tcPr>
          <w:p w14:paraId="6311D5D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00" w:type="pct"/>
            <w:vAlign w:val="center"/>
          </w:tcPr>
          <w:p w14:paraId="3E454AC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475A3C81"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1958C17D" w14:textId="77777777" w:rsidR="006B3634" w:rsidRDefault="0065687D">
            <w:r>
              <w:rPr>
                <w:color w:val="000000"/>
                <w:position w:val="-2"/>
                <w:sz w:val="16"/>
              </w:rPr>
              <w:t>Leerkrachten zijn zich bewust van de grote invloed die zij op de ontwikkeling van hun leerlingen hebben</w:t>
            </w:r>
          </w:p>
        </w:tc>
        <w:tc>
          <w:tcPr>
            <w:tcW w:w="639" w:type="pct"/>
            <w:vAlign w:val="center"/>
          </w:tcPr>
          <w:p w14:paraId="7D039DA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31" w:type="pct"/>
            <w:vAlign w:val="center"/>
          </w:tcPr>
          <w:p w14:paraId="0EC3AD7E"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642" w:type="pct"/>
            <w:vAlign w:val="center"/>
          </w:tcPr>
          <w:p w14:paraId="03E379A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00" w:type="pct"/>
            <w:vAlign w:val="center"/>
          </w:tcPr>
          <w:p w14:paraId="48BE4B4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53CDDC25"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6BD001AB" w14:textId="77777777" w:rsidR="006B3634" w:rsidRDefault="0065687D">
            <w:r>
              <w:rPr>
                <w:color w:val="000000"/>
                <w:position w:val="-2"/>
                <w:sz w:val="16"/>
              </w:rPr>
              <w:t>Alle teamleden zoeken, benoemen en benutten de sterke kanten en interesses van de leerlingen, de leerkrachten, de ouders en het schoolteam</w:t>
            </w:r>
          </w:p>
        </w:tc>
        <w:tc>
          <w:tcPr>
            <w:tcW w:w="639" w:type="pct"/>
            <w:vAlign w:val="center"/>
          </w:tcPr>
          <w:p w14:paraId="25DCF10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31" w:type="pct"/>
            <w:vAlign w:val="center"/>
          </w:tcPr>
          <w:p w14:paraId="2817C01C"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42" w:type="pct"/>
            <w:vAlign w:val="center"/>
          </w:tcPr>
          <w:p w14:paraId="3231C3D8"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00" w:type="pct"/>
            <w:vAlign w:val="center"/>
          </w:tcPr>
          <w:p w14:paraId="3A330EDC"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DFBCDD8"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1B83698F" w14:textId="77777777" w:rsidR="006B3634" w:rsidRDefault="0065687D">
            <w:r>
              <w:rPr>
                <w:color w:val="000000"/>
                <w:position w:val="-2"/>
                <w:sz w:val="16"/>
              </w:rPr>
              <w:t>Leerkrachten werken samen met hun leerlingen. Ze betrekken hen bij de analyse, formuleren samen doelen en benutten de ideeën en oplossingen van leerlingen</w:t>
            </w:r>
          </w:p>
        </w:tc>
        <w:tc>
          <w:tcPr>
            <w:tcW w:w="639" w:type="pct"/>
            <w:vAlign w:val="center"/>
          </w:tcPr>
          <w:p w14:paraId="1B755EEE"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1031" w:type="pct"/>
            <w:vAlign w:val="center"/>
          </w:tcPr>
          <w:p w14:paraId="00C78AFC"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42" w:type="pct"/>
            <w:vAlign w:val="center"/>
          </w:tcPr>
          <w:p w14:paraId="022B93B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00" w:type="pct"/>
            <w:vAlign w:val="center"/>
          </w:tcPr>
          <w:p w14:paraId="5CCE3609"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EF57160"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7014CF80" w14:textId="77777777" w:rsidR="006B3634" w:rsidRDefault="0065687D">
            <w:r>
              <w:rPr>
                <w:color w:val="000000"/>
                <w:position w:val="-2"/>
                <w:sz w:val="16"/>
              </w:rPr>
              <w:t>Leerkrachten werken samen met ouders. Ze betrekken hen als ervaringsdeskundige en partner bij de analyse van de situatie en het bedenken en uitvoeren van de aanpak</w:t>
            </w:r>
          </w:p>
        </w:tc>
        <w:tc>
          <w:tcPr>
            <w:tcW w:w="639" w:type="pct"/>
            <w:vAlign w:val="center"/>
          </w:tcPr>
          <w:p w14:paraId="69696167"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1031" w:type="pct"/>
            <w:vAlign w:val="center"/>
          </w:tcPr>
          <w:p w14:paraId="0ACA88A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642" w:type="pct"/>
            <w:vAlign w:val="center"/>
          </w:tcPr>
          <w:p w14:paraId="16E95F8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00" w:type="pct"/>
            <w:vAlign w:val="center"/>
          </w:tcPr>
          <w:p w14:paraId="1201ED33"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5D2984F2"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590B6463" w14:textId="77777777" w:rsidR="006B3634" w:rsidRDefault="0065687D">
            <w:r>
              <w:rPr>
                <w:color w:val="000000"/>
                <w:position w:val="-2"/>
                <w:sz w:val="16"/>
              </w:rPr>
              <w:t>Leerkrachten benoemen hoge, reële SMARTI-doelen voor de lange (einde schooljaar) en voor de korte (tussendoelen) termijn. Deze doelen worden gecommuniceerd en geëvalueerd met leerlingen, ouders en collega’s</w:t>
            </w:r>
          </w:p>
        </w:tc>
        <w:tc>
          <w:tcPr>
            <w:tcW w:w="639" w:type="pct"/>
            <w:vAlign w:val="center"/>
          </w:tcPr>
          <w:p w14:paraId="25171530"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1031" w:type="pct"/>
            <w:vAlign w:val="center"/>
          </w:tcPr>
          <w:p w14:paraId="0194A98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42" w:type="pct"/>
            <w:vAlign w:val="center"/>
          </w:tcPr>
          <w:p w14:paraId="3F37964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00" w:type="pct"/>
            <w:vAlign w:val="center"/>
          </w:tcPr>
          <w:p w14:paraId="528BEDA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5EFE577"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1CDE313A" w14:textId="77777777" w:rsidR="006B3634" w:rsidRDefault="0065687D">
            <w:r>
              <w:rPr>
                <w:color w:val="000000"/>
                <w:position w:val="-2"/>
                <w:sz w:val="16"/>
              </w:rPr>
              <w:t xml:space="preserve">Leerkrachten werken met een groepsplan waarin ze de doelen en de aanpak voor de </w:t>
            </w:r>
            <w:r>
              <w:rPr>
                <w:color w:val="000000"/>
                <w:position w:val="-2"/>
                <w:sz w:val="16"/>
              </w:rPr>
              <w:lastRenderedPageBreak/>
              <w:t xml:space="preserve">groep, </w:t>
            </w:r>
            <w:proofErr w:type="spellStart"/>
            <w:r>
              <w:rPr>
                <w:color w:val="000000"/>
                <w:position w:val="-2"/>
                <w:sz w:val="16"/>
              </w:rPr>
              <w:t>subgroepjes</w:t>
            </w:r>
            <w:proofErr w:type="spellEnd"/>
            <w:r>
              <w:rPr>
                <w:color w:val="000000"/>
                <w:position w:val="-2"/>
                <w:sz w:val="16"/>
              </w:rPr>
              <w:t xml:space="preserve"> en mogelijk een individuele leerling beschrijven</w:t>
            </w:r>
          </w:p>
        </w:tc>
        <w:tc>
          <w:tcPr>
            <w:tcW w:w="639" w:type="pct"/>
            <w:vAlign w:val="center"/>
          </w:tcPr>
          <w:p w14:paraId="1313347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31" w:type="pct"/>
            <w:vAlign w:val="center"/>
          </w:tcPr>
          <w:p w14:paraId="62D0B47C"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642" w:type="pct"/>
            <w:vAlign w:val="center"/>
          </w:tcPr>
          <w:p w14:paraId="7BA8F187"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900" w:type="pct"/>
            <w:vAlign w:val="center"/>
          </w:tcPr>
          <w:p w14:paraId="1B46CB3F"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5A94B086"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5F42B4D6" w14:textId="77777777" w:rsidR="006B3634" w:rsidRDefault="0065687D">
            <w:r>
              <w:rPr>
                <w:color w:val="000000"/>
                <w:position w:val="-2"/>
                <w:sz w:val="16"/>
              </w:rPr>
              <w:lastRenderedPageBreak/>
              <w:t>Leerkrachten bespreken minstens drie keer per jaar hun vragen betreffende het opstellen, uitvoeren en realiseren van hun groepsplannen met de intern begeleider</w:t>
            </w:r>
          </w:p>
        </w:tc>
        <w:tc>
          <w:tcPr>
            <w:tcW w:w="639" w:type="pct"/>
            <w:vAlign w:val="center"/>
          </w:tcPr>
          <w:p w14:paraId="1D204ED6"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1031" w:type="pct"/>
            <w:vAlign w:val="center"/>
          </w:tcPr>
          <w:p w14:paraId="7B7D1A17"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42" w:type="pct"/>
            <w:vAlign w:val="center"/>
          </w:tcPr>
          <w:p w14:paraId="095EE6F6"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900" w:type="pct"/>
            <w:vAlign w:val="center"/>
          </w:tcPr>
          <w:p w14:paraId="18CF0F8F"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0FA508F" w14:textId="77777777" w:rsidTr="001878CD">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1544DAC6" w14:textId="77777777" w:rsidR="006B3634" w:rsidRDefault="0065687D">
            <w:r>
              <w:rPr>
                <w:color w:val="000000"/>
                <w:position w:val="-2"/>
                <w:sz w:val="16"/>
              </w:rPr>
              <w:t>De onderwijs- en begeleidingsstructuur is voor eenieder duidelijk. Er zijn heldere afspraken over wie wat doet, waarom, waar, hoe en wanneer</w:t>
            </w:r>
          </w:p>
        </w:tc>
        <w:tc>
          <w:tcPr>
            <w:tcW w:w="639" w:type="pct"/>
            <w:vAlign w:val="center"/>
          </w:tcPr>
          <w:p w14:paraId="0D89AC75"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1031" w:type="pct"/>
            <w:vAlign w:val="center"/>
          </w:tcPr>
          <w:p w14:paraId="75A9C5C3"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c>
          <w:tcPr>
            <w:tcW w:w="642" w:type="pct"/>
            <w:vAlign w:val="center"/>
          </w:tcPr>
          <w:p w14:paraId="0D14D21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c>
          <w:tcPr>
            <w:tcW w:w="900" w:type="pct"/>
            <w:vAlign w:val="center"/>
          </w:tcPr>
          <w:p w14:paraId="72CB6BF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C8F5571" w14:textId="77777777" w:rsidTr="001878CD">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1789" w:type="pct"/>
            <w:vAlign w:val="center"/>
          </w:tcPr>
          <w:p w14:paraId="1DF11F72" w14:textId="77777777" w:rsidR="006B3634" w:rsidRDefault="0065687D">
            <w:r>
              <w:rPr>
                <w:color w:val="000000"/>
                <w:position w:val="-2"/>
                <w:sz w:val="16"/>
              </w:rPr>
              <w:t>Alle teamleden zijn open naar collega’s, leerlingen en ouders over het werk dat gedaan wordt of is. Motieven en opvattingen worden daarbij inzichtelijk gemaakt</w:t>
            </w:r>
          </w:p>
        </w:tc>
        <w:tc>
          <w:tcPr>
            <w:tcW w:w="639" w:type="pct"/>
            <w:vAlign w:val="center"/>
          </w:tcPr>
          <w:p w14:paraId="4650134F"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c>
          <w:tcPr>
            <w:tcW w:w="1031" w:type="pct"/>
            <w:vAlign w:val="center"/>
          </w:tcPr>
          <w:p w14:paraId="09019A3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642" w:type="pct"/>
            <w:vAlign w:val="center"/>
          </w:tcPr>
          <w:p w14:paraId="1D856641"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c>
          <w:tcPr>
            <w:tcW w:w="900" w:type="pct"/>
            <w:vAlign w:val="center"/>
          </w:tcPr>
          <w:p w14:paraId="21B08948"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bl>
    <w:p w14:paraId="71CD920F" w14:textId="77777777" w:rsidR="006B3634" w:rsidRDefault="006B3634"/>
    <w:p w14:paraId="76694A9F" w14:textId="77777777" w:rsidR="006B3634" w:rsidRPr="00125E24" w:rsidRDefault="0065687D">
      <w:pPr>
        <w:rPr>
          <w:b/>
        </w:rPr>
      </w:pPr>
      <w:r w:rsidRPr="00125E24">
        <w:rPr>
          <w:b/>
        </w:rPr>
        <w:t>Wat betekenen bovenstaande gegevens over de standaarden handelingsgericht werken voor de mogelijkheden die u ziet, nu en in de toekomst, om op uw school passend onderwijs te bieden voor leerlingen met speciale en/of aanvullende onderwijsbehoeften?</w:t>
      </w:r>
    </w:p>
    <w:p w14:paraId="4060BBA9" w14:textId="7022AA1D" w:rsidR="006B3634" w:rsidRDefault="0065687D">
      <w:r>
        <w:t xml:space="preserve">Het handelingsgericht werken lijkt niet ingebed in de onderwijsstructuur van de school. </w:t>
      </w:r>
      <w:r w:rsidR="004906B9">
        <w:t>HGW is wel in ontw</w:t>
      </w:r>
      <w:r w:rsidR="009373BE">
        <w:t>ikkeling en er is meer overleg en samenwerking b</w:t>
      </w:r>
      <w:r w:rsidR="004906B9">
        <w:t>innen het team</w:t>
      </w:r>
      <w:r w:rsidR="009373BE">
        <w:t xml:space="preserve"> rondom de verschillende aspecten van HGW. </w:t>
      </w:r>
    </w:p>
    <w:p w14:paraId="5A0C0CA6" w14:textId="77777777" w:rsidR="006B3634" w:rsidRDefault="0065687D" w:rsidP="001878CD">
      <w:pPr>
        <w:pStyle w:val="Stijl2"/>
      </w:pPr>
      <w:bookmarkStart w:id="50" w:name="_Toc229998263"/>
      <w:bookmarkStart w:id="51" w:name="_Toc342393249"/>
      <w:r>
        <w:t>3.3.Voorzieningen waarvan de school gebruikt maakt</w:t>
      </w:r>
      <w:bookmarkEnd w:id="50"/>
      <w:bookmarkEnd w:id="51"/>
    </w:p>
    <w:p w14:paraId="1B4E165F" w14:textId="77777777" w:rsidR="006B3634" w:rsidRDefault="0065687D">
      <w:r>
        <w:t>Zorg in de school zelf</w:t>
      </w:r>
    </w:p>
    <w:tbl>
      <w:tblPr>
        <w:tblStyle w:val="LightGrid4PHPDOCX"/>
        <w:tblW w:w="4000" w:type="dxa"/>
        <w:tblCellSpacing w:w="0" w:type="dxa"/>
        <w:tblLook w:val="04A0" w:firstRow="1" w:lastRow="0" w:firstColumn="1" w:lastColumn="0" w:noHBand="0" w:noVBand="1"/>
      </w:tblPr>
      <w:tblGrid>
        <w:gridCol w:w="3545"/>
        <w:gridCol w:w="455"/>
      </w:tblGrid>
      <w:tr w:rsidR="006B3634" w14:paraId="666482EE"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BCFABA" w14:textId="77777777" w:rsidR="006B3634" w:rsidRDefault="0065687D">
            <w:r>
              <w:rPr>
                <w:color w:val="000000"/>
                <w:position w:val="-2"/>
                <w:sz w:val="16"/>
              </w:rPr>
              <w:t>Time-out</w:t>
            </w:r>
          </w:p>
        </w:tc>
        <w:tc>
          <w:tcPr>
            <w:tcW w:w="0" w:type="auto"/>
            <w:vAlign w:val="center"/>
          </w:tcPr>
          <w:p w14:paraId="75EB7E98" w14:textId="77777777" w:rsidR="006B3634" w:rsidRDefault="0065687D">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rPr>
              <w:t>*</w:t>
            </w:r>
          </w:p>
        </w:tc>
      </w:tr>
      <w:tr w:rsidR="006B3634" w14:paraId="252EEC37"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FFCC16" w14:textId="77777777" w:rsidR="006B3634" w:rsidRDefault="0065687D">
            <w:r>
              <w:rPr>
                <w:color w:val="000000"/>
                <w:position w:val="-2"/>
                <w:sz w:val="16"/>
              </w:rPr>
              <w:t>Schakelklas</w:t>
            </w:r>
          </w:p>
        </w:tc>
        <w:tc>
          <w:tcPr>
            <w:tcW w:w="0" w:type="auto"/>
            <w:vAlign w:val="center"/>
          </w:tcPr>
          <w:p w14:paraId="484549D9"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0B5C513"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28C06B" w14:textId="77777777" w:rsidR="006B3634" w:rsidRDefault="0065687D">
            <w:r>
              <w:rPr>
                <w:color w:val="000000"/>
                <w:position w:val="-2"/>
                <w:sz w:val="16"/>
              </w:rPr>
              <w:t>Hoogbegaafdengroep/</w:t>
            </w:r>
            <w:proofErr w:type="spellStart"/>
            <w:r>
              <w:rPr>
                <w:color w:val="000000"/>
                <w:position w:val="-2"/>
                <w:sz w:val="16"/>
              </w:rPr>
              <w:t>Plusklas</w:t>
            </w:r>
            <w:proofErr w:type="spellEnd"/>
          </w:p>
        </w:tc>
        <w:tc>
          <w:tcPr>
            <w:tcW w:w="0" w:type="auto"/>
            <w:vAlign w:val="center"/>
          </w:tcPr>
          <w:p w14:paraId="7A6A727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A89696E"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564A56" w14:textId="77777777" w:rsidR="006B3634" w:rsidRDefault="0065687D">
            <w:r>
              <w:rPr>
                <w:color w:val="000000"/>
                <w:position w:val="-2"/>
                <w:sz w:val="16"/>
              </w:rPr>
              <w:t>Observatiegroep</w:t>
            </w:r>
          </w:p>
        </w:tc>
        <w:tc>
          <w:tcPr>
            <w:tcW w:w="0" w:type="auto"/>
            <w:vAlign w:val="center"/>
          </w:tcPr>
          <w:p w14:paraId="616E9650"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0B4333AC"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9E9028" w14:textId="77777777" w:rsidR="006B3634" w:rsidRDefault="0065687D">
            <w:r>
              <w:rPr>
                <w:color w:val="000000"/>
                <w:position w:val="-2"/>
                <w:sz w:val="16"/>
              </w:rPr>
              <w:t>Preventieve ambulante begeleiding</w:t>
            </w:r>
          </w:p>
        </w:tc>
        <w:tc>
          <w:tcPr>
            <w:tcW w:w="0" w:type="auto"/>
            <w:vAlign w:val="center"/>
          </w:tcPr>
          <w:p w14:paraId="420D1749"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1470AD21"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221365" w14:textId="77777777" w:rsidR="006B3634" w:rsidRDefault="0065687D">
            <w:proofErr w:type="spellStart"/>
            <w:r>
              <w:rPr>
                <w:color w:val="000000"/>
                <w:position w:val="-2"/>
                <w:sz w:val="16"/>
              </w:rPr>
              <w:t>Autiklas</w:t>
            </w:r>
            <w:proofErr w:type="spellEnd"/>
          </w:p>
        </w:tc>
        <w:tc>
          <w:tcPr>
            <w:tcW w:w="0" w:type="auto"/>
            <w:vAlign w:val="center"/>
          </w:tcPr>
          <w:p w14:paraId="324ECF3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103CBBB"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AE8249" w14:textId="77777777" w:rsidR="006B3634" w:rsidRDefault="0065687D">
            <w:r>
              <w:rPr>
                <w:color w:val="000000"/>
                <w:position w:val="-2"/>
                <w:sz w:val="16"/>
              </w:rPr>
              <w:t>Voorschool (VVE)</w:t>
            </w:r>
          </w:p>
        </w:tc>
        <w:tc>
          <w:tcPr>
            <w:tcW w:w="0" w:type="auto"/>
            <w:vAlign w:val="center"/>
          </w:tcPr>
          <w:p w14:paraId="5EC9064E"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907C166"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BA643" w14:textId="77777777" w:rsidR="006B3634" w:rsidRDefault="0065687D">
            <w:r>
              <w:rPr>
                <w:color w:val="000000"/>
                <w:position w:val="-2"/>
                <w:sz w:val="16"/>
              </w:rPr>
              <w:t>Regionaal Interventie team</w:t>
            </w:r>
          </w:p>
        </w:tc>
        <w:tc>
          <w:tcPr>
            <w:tcW w:w="0" w:type="auto"/>
            <w:vAlign w:val="center"/>
          </w:tcPr>
          <w:p w14:paraId="791656A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20A3E6D9"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9359D1" w14:textId="77777777" w:rsidR="006B3634" w:rsidRDefault="0065687D">
            <w:r>
              <w:rPr>
                <w:color w:val="000000"/>
                <w:position w:val="-2"/>
                <w:sz w:val="16"/>
              </w:rPr>
              <w:t>Anders (vul in bij toelichting)</w:t>
            </w:r>
          </w:p>
        </w:tc>
        <w:tc>
          <w:tcPr>
            <w:tcW w:w="0" w:type="auto"/>
            <w:vAlign w:val="center"/>
          </w:tcPr>
          <w:p w14:paraId="54E9991E"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bl>
    <w:p w14:paraId="4ADBC93B" w14:textId="77777777" w:rsidR="006B3634" w:rsidRDefault="006B3634"/>
    <w:p w14:paraId="6CC3B153" w14:textId="77777777" w:rsidR="006B3634" w:rsidRPr="00125E24" w:rsidRDefault="0065687D">
      <w:pPr>
        <w:rPr>
          <w:b/>
        </w:rPr>
      </w:pPr>
      <w:r w:rsidRPr="00125E24">
        <w:rPr>
          <w:b/>
        </w:rPr>
        <w:t>Beschrijf kort wat bovenstaande voorzieningen voor het realiseren van passend onderwijs op school betekent en geef aan wat (aanvullend) nodig is om de ondersteuning van de onderwijszorg goed op orde te krijgen op deze school.</w:t>
      </w:r>
    </w:p>
    <w:p w14:paraId="2A76B5A4" w14:textId="22A2C2AD" w:rsidR="006B3634" w:rsidRDefault="0065687D">
      <w:r>
        <w:t xml:space="preserve">Wij hebben het gevoel dat onze mogelijkheden tamelijk basic zijn en dat we ons minder kunnen profileren door de bezuinigingen op </w:t>
      </w:r>
      <w:proofErr w:type="spellStart"/>
      <w:r>
        <w:t>formatief</w:t>
      </w:r>
      <w:proofErr w:type="spellEnd"/>
      <w:r>
        <w:t xml:space="preserve"> gebied. Hierdoor kunnen wij b.v. onze speltherapeute en gedragsspecialisten niet benutten. De time-out klas is te kostbaar voor een school om uit eigen middelen te betalen. </w:t>
      </w:r>
      <w:r w:rsidR="00D36CE9">
        <w:t>De hoop is gericht op ondersteuning v</w:t>
      </w:r>
      <w:r>
        <w:t xml:space="preserve">ia </w:t>
      </w:r>
      <w:r w:rsidR="00D36CE9">
        <w:t>het FSPOW.</w:t>
      </w:r>
    </w:p>
    <w:p w14:paraId="27230B0E" w14:textId="77777777" w:rsidR="001878CD" w:rsidRDefault="001878CD">
      <w:pPr>
        <w:rPr>
          <w:rFonts w:asciiTheme="majorHAnsi" w:eastAsiaTheme="majorEastAsia" w:hAnsiTheme="majorHAnsi" w:cstheme="majorBidi"/>
          <w:b/>
          <w:bCs/>
          <w:color w:val="5D2663"/>
          <w:sz w:val="30"/>
          <w:szCs w:val="26"/>
        </w:rPr>
      </w:pPr>
      <w:bookmarkStart w:id="52" w:name="_Toc229998264"/>
      <w:r>
        <w:br w:type="page"/>
      </w:r>
    </w:p>
    <w:p w14:paraId="066BCD97" w14:textId="77777777" w:rsidR="006B3634" w:rsidRDefault="0065687D" w:rsidP="001878CD">
      <w:pPr>
        <w:pStyle w:val="Stijl2"/>
      </w:pPr>
      <w:bookmarkStart w:id="53" w:name="_Toc342393250"/>
      <w:r>
        <w:lastRenderedPageBreak/>
        <w:t>3.4.Samenwerking met andere instanties</w:t>
      </w:r>
      <w:bookmarkEnd w:id="52"/>
      <w:bookmarkEnd w:id="53"/>
    </w:p>
    <w:p w14:paraId="70BAC17D" w14:textId="77777777" w:rsidR="006B3634" w:rsidRDefault="0065687D">
      <w:r>
        <w:t>Zorg om de school heen van onderwijs- en ketenpartners</w:t>
      </w:r>
    </w:p>
    <w:tbl>
      <w:tblPr>
        <w:tblStyle w:val="LightGrid4PHPDOCX"/>
        <w:tblW w:w="4000" w:type="dxa"/>
        <w:tblCellSpacing w:w="0" w:type="dxa"/>
        <w:tblLook w:val="04A0" w:firstRow="1" w:lastRow="0" w:firstColumn="1" w:lastColumn="0" w:noHBand="0" w:noVBand="1"/>
      </w:tblPr>
      <w:tblGrid>
        <w:gridCol w:w="3664"/>
        <w:gridCol w:w="336"/>
      </w:tblGrid>
      <w:tr w:rsidR="006B3634" w14:paraId="2A33263A"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9DDBFC" w14:textId="77777777" w:rsidR="006B3634" w:rsidRDefault="0065687D">
            <w:r>
              <w:rPr>
                <w:color w:val="000000"/>
                <w:position w:val="-2"/>
                <w:sz w:val="16"/>
              </w:rPr>
              <w:t>Vanuit het samenwerkingsverband PO (IB netwerken, trajectbegeleiders)</w:t>
            </w:r>
          </w:p>
        </w:tc>
        <w:tc>
          <w:tcPr>
            <w:tcW w:w="0" w:type="auto"/>
            <w:vAlign w:val="center"/>
          </w:tcPr>
          <w:p w14:paraId="0E0D2AE4" w14:textId="77777777" w:rsidR="006B3634" w:rsidRDefault="0065687D">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rPr>
              <w:t>*</w:t>
            </w:r>
          </w:p>
        </w:tc>
      </w:tr>
      <w:tr w:rsidR="006B3634" w14:paraId="67408D24"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4E37CB" w14:textId="77777777" w:rsidR="006B3634" w:rsidRDefault="0065687D">
            <w:r>
              <w:rPr>
                <w:color w:val="000000"/>
                <w:position w:val="-2"/>
                <w:sz w:val="16"/>
              </w:rPr>
              <w:t>SBO PAB</w:t>
            </w:r>
          </w:p>
        </w:tc>
        <w:tc>
          <w:tcPr>
            <w:tcW w:w="0" w:type="auto"/>
            <w:vAlign w:val="center"/>
          </w:tcPr>
          <w:p w14:paraId="5EBF2D7A"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40FDDC11"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738688" w14:textId="77777777" w:rsidR="006B3634" w:rsidRDefault="0065687D">
            <w:r>
              <w:rPr>
                <w:color w:val="000000"/>
                <w:position w:val="-2"/>
                <w:sz w:val="16"/>
              </w:rPr>
              <w:t xml:space="preserve">(V)SO </w:t>
            </w:r>
            <w:proofErr w:type="spellStart"/>
            <w:r>
              <w:rPr>
                <w:color w:val="000000"/>
                <w:position w:val="-2"/>
                <w:sz w:val="16"/>
              </w:rPr>
              <w:t>Rec</w:t>
            </w:r>
            <w:proofErr w:type="spellEnd"/>
            <w:r>
              <w:rPr>
                <w:color w:val="000000"/>
                <w:position w:val="-2"/>
                <w:sz w:val="16"/>
              </w:rPr>
              <w:t xml:space="preserve"> 1, 2, 3, 4</w:t>
            </w:r>
          </w:p>
        </w:tc>
        <w:tc>
          <w:tcPr>
            <w:tcW w:w="0" w:type="auto"/>
            <w:vAlign w:val="center"/>
          </w:tcPr>
          <w:p w14:paraId="14FCCAD4"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30F18452"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F042BA" w14:textId="77777777" w:rsidR="006B3634" w:rsidRDefault="0065687D">
            <w:r>
              <w:rPr>
                <w:color w:val="000000"/>
                <w:position w:val="-2"/>
                <w:sz w:val="16"/>
              </w:rPr>
              <w:t>SWV VO</w:t>
            </w:r>
          </w:p>
        </w:tc>
        <w:tc>
          <w:tcPr>
            <w:tcW w:w="0" w:type="auto"/>
            <w:vAlign w:val="center"/>
          </w:tcPr>
          <w:p w14:paraId="4D3CCF82"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4A4D81CB"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6E0C51" w14:textId="77777777" w:rsidR="006B3634" w:rsidRDefault="0065687D">
            <w:r>
              <w:rPr>
                <w:color w:val="000000"/>
                <w:position w:val="-2"/>
                <w:sz w:val="16"/>
              </w:rPr>
              <w:t>Anders (vul in bij toelichting)</w:t>
            </w:r>
          </w:p>
        </w:tc>
        <w:tc>
          <w:tcPr>
            <w:tcW w:w="0" w:type="auto"/>
            <w:vAlign w:val="center"/>
          </w:tcPr>
          <w:p w14:paraId="64DB40B0"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bl>
    <w:p w14:paraId="1A792B21" w14:textId="77777777" w:rsidR="006B3634" w:rsidRDefault="006B3634"/>
    <w:tbl>
      <w:tblPr>
        <w:tblStyle w:val="LightGrid4PHPDOCX"/>
        <w:tblW w:w="4000" w:type="dxa"/>
        <w:tblCellSpacing w:w="0" w:type="dxa"/>
        <w:tblLook w:val="04A0" w:firstRow="1" w:lastRow="0" w:firstColumn="1" w:lastColumn="0" w:noHBand="0" w:noVBand="1"/>
      </w:tblPr>
      <w:tblGrid>
        <w:gridCol w:w="3539"/>
        <w:gridCol w:w="461"/>
      </w:tblGrid>
      <w:tr w:rsidR="006B3634" w14:paraId="7F2DCFA4" w14:textId="77777777" w:rsidTr="006B3634">
        <w:trPr>
          <w:cnfStyle w:val="100000000000" w:firstRow="1" w:lastRow="0" w:firstColumn="0" w:lastColumn="0" w:oddVBand="0" w:evenVBand="0" w:oddHBand="0"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78576C" w14:textId="77777777" w:rsidR="006B3634" w:rsidRDefault="0065687D">
            <w:r>
              <w:rPr>
                <w:color w:val="000000"/>
                <w:position w:val="-2"/>
                <w:sz w:val="16"/>
              </w:rPr>
              <w:t>Lokale overheid</w:t>
            </w:r>
          </w:p>
        </w:tc>
        <w:tc>
          <w:tcPr>
            <w:tcW w:w="0" w:type="auto"/>
            <w:vAlign w:val="center"/>
          </w:tcPr>
          <w:p w14:paraId="64BE9A2E" w14:textId="77777777" w:rsidR="006B3634" w:rsidRDefault="0065687D">
            <w:pPr>
              <w:jc w:val="center"/>
              <w:cnfStyle w:val="100000000000" w:firstRow="1" w:lastRow="0" w:firstColumn="0" w:lastColumn="0" w:oddVBand="0" w:evenVBand="0" w:oddHBand="0" w:evenHBand="0" w:firstRowFirstColumn="0" w:firstRowLastColumn="0" w:lastRowFirstColumn="0" w:lastRowLastColumn="0"/>
            </w:pPr>
            <w:r>
              <w:rPr>
                <w:color w:val="000000"/>
                <w:position w:val="-2"/>
                <w:sz w:val="16"/>
              </w:rPr>
              <w:t>*</w:t>
            </w:r>
          </w:p>
        </w:tc>
      </w:tr>
      <w:tr w:rsidR="006B3634" w14:paraId="7CEFBA5F"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83CD3A" w14:textId="77777777" w:rsidR="006B3634" w:rsidRDefault="0065687D">
            <w:r>
              <w:rPr>
                <w:color w:val="000000"/>
                <w:position w:val="-2"/>
                <w:sz w:val="16"/>
              </w:rPr>
              <w:t>Bureau jeugdzorg</w:t>
            </w:r>
          </w:p>
        </w:tc>
        <w:tc>
          <w:tcPr>
            <w:tcW w:w="0" w:type="auto"/>
            <w:vAlign w:val="center"/>
          </w:tcPr>
          <w:p w14:paraId="2A64ED48"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59440D5A"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CDB8D7" w14:textId="77777777" w:rsidR="006B3634" w:rsidRDefault="0065687D">
            <w:r>
              <w:rPr>
                <w:color w:val="000000"/>
                <w:position w:val="-2"/>
                <w:sz w:val="16"/>
              </w:rPr>
              <w:t>Centrum voor Jeugd en Gezin (CJG)</w:t>
            </w:r>
          </w:p>
        </w:tc>
        <w:tc>
          <w:tcPr>
            <w:tcW w:w="0" w:type="auto"/>
            <w:vAlign w:val="center"/>
          </w:tcPr>
          <w:p w14:paraId="5638B9FD"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40113F1C"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C12BDC" w14:textId="77777777" w:rsidR="006B3634" w:rsidRDefault="0065687D">
            <w:r>
              <w:rPr>
                <w:color w:val="000000"/>
                <w:position w:val="-2"/>
                <w:sz w:val="16"/>
              </w:rPr>
              <w:t>Maatschappelijk werk</w:t>
            </w:r>
          </w:p>
        </w:tc>
        <w:tc>
          <w:tcPr>
            <w:tcW w:w="0" w:type="auto"/>
            <w:vAlign w:val="center"/>
          </w:tcPr>
          <w:p w14:paraId="67BC5B8E"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109CBD8D"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AEFDEB" w14:textId="77777777" w:rsidR="006B3634" w:rsidRDefault="0065687D">
            <w:r>
              <w:rPr>
                <w:color w:val="000000"/>
                <w:position w:val="-2"/>
                <w:sz w:val="16"/>
              </w:rPr>
              <w:t>GGZ</w:t>
            </w:r>
          </w:p>
        </w:tc>
        <w:tc>
          <w:tcPr>
            <w:tcW w:w="0" w:type="auto"/>
            <w:vAlign w:val="center"/>
          </w:tcPr>
          <w:p w14:paraId="04501E08" w14:textId="77777777" w:rsidR="006B3634" w:rsidRDefault="0065687D">
            <w:pPr>
              <w:jc w:val="center"/>
              <w:cnfStyle w:val="000000010000" w:firstRow="0" w:lastRow="0" w:firstColumn="0" w:lastColumn="0" w:oddVBand="0" w:evenVBand="0" w:oddHBand="0" w:evenHBand="1" w:firstRowFirstColumn="0" w:firstRowLastColumn="0" w:lastRowFirstColumn="0" w:lastRowLastColumn="0"/>
            </w:pPr>
            <w:r>
              <w:rPr>
                <w:color w:val="000000"/>
                <w:position w:val="-2"/>
                <w:sz w:val="16"/>
              </w:rPr>
              <w:t>*</w:t>
            </w:r>
          </w:p>
        </w:tc>
      </w:tr>
      <w:tr w:rsidR="006B3634" w14:paraId="28A9C15E"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2076E1" w14:textId="77777777" w:rsidR="006B3634" w:rsidRDefault="0065687D">
            <w:r>
              <w:rPr>
                <w:color w:val="000000"/>
                <w:position w:val="-2"/>
                <w:sz w:val="16"/>
              </w:rPr>
              <w:t>Leerplicht</w:t>
            </w:r>
          </w:p>
        </w:tc>
        <w:tc>
          <w:tcPr>
            <w:tcW w:w="0" w:type="auto"/>
            <w:vAlign w:val="center"/>
          </w:tcPr>
          <w:p w14:paraId="407D7978"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460FFF3C"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6C05A6" w14:textId="77777777" w:rsidR="006B3634" w:rsidRDefault="0065687D">
            <w:r>
              <w:rPr>
                <w:color w:val="000000"/>
                <w:position w:val="-2"/>
                <w:sz w:val="16"/>
              </w:rPr>
              <w:t>Buurtnetwerk</w:t>
            </w:r>
          </w:p>
        </w:tc>
        <w:tc>
          <w:tcPr>
            <w:tcW w:w="0" w:type="auto"/>
            <w:vAlign w:val="center"/>
          </w:tcPr>
          <w:p w14:paraId="3221644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0BBE2A79"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BF70AB" w14:textId="77777777" w:rsidR="006B3634" w:rsidRDefault="0065687D">
            <w:r>
              <w:rPr>
                <w:color w:val="000000"/>
                <w:position w:val="-2"/>
                <w:sz w:val="16"/>
              </w:rPr>
              <w:t>Buurtregisseur/politie</w:t>
            </w:r>
          </w:p>
        </w:tc>
        <w:tc>
          <w:tcPr>
            <w:tcW w:w="0" w:type="auto"/>
            <w:vAlign w:val="center"/>
          </w:tcPr>
          <w:p w14:paraId="41524216"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r w:rsidR="006B3634" w14:paraId="26A5BF8E"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702DB0" w14:textId="77777777" w:rsidR="006B3634" w:rsidRDefault="0065687D">
            <w:r>
              <w:rPr>
                <w:color w:val="000000"/>
                <w:position w:val="-2"/>
                <w:sz w:val="16"/>
              </w:rPr>
              <w:t>Club- en buurthuiswerk</w:t>
            </w:r>
          </w:p>
        </w:tc>
        <w:tc>
          <w:tcPr>
            <w:tcW w:w="0" w:type="auto"/>
            <w:vAlign w:val="center"/>
          </w:tcPr>
          <w:p w14:paraId="7F958895"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32F99DC3"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B27524" w14:textId="77777777" w:rsidR="006B3634" w:rsidRDefault="0065687D">
            <w:r>
              <w:rPr>
                <w:color w:val="000000"/>
                <w:position w:val="-2"/>
                <w:sz w:val="16"/>
              </w:rPr>
              <w:t xml:space="preserve">Brede school, </w:t>
            </w:r>
            <w:proofErr w:type="spellStart"/>
            <w:r>
              <w:rPr>
                <w:color w:val="000000"/>
                <w:position w:val="-2"/>
                <w:sz w:val="16"/>
              </w:rPr>
              <w:t>srs</w:t>
            </w:r>
            <w:proofErr w:type="spellEnd"/>
          </w:p>
        </w:tc>
        <w:tc>
          <w:tcPr>
            <w:tcW w:w="0" w:type="auto"/>
            <w:vAlign w:val="center"/>
          </w:tcPr>
          <w:p w14:paraId="3C44B5A7"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6C794900"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26105E" w14:textId="77777777" w:rsidR="006B3634" w:rsidRDefault="0065687D">
            <w:r>
              <w:rPr>
                <w:color w:val="000000"/>
                <w:position w:val="-2"/>
                <w:sz w:val="16"/>
              </w:rPr>
              <w:t>Reboundvoorziening</w:t>
            </w:r>
          </w:p>
        </w:tc>
        <w:tc>
          <w:tcPr>
            <w:tcW w:w="0" w:type="auto"/>
            <w:vAlign w:val="center"/>
          </w:tcPr>
          <w:p w14:paraId="284EA76A"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6FECC616"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F26763" w14:textId="77777777" w:rsidR="006B3634" w:rsidRDefault="0065687D">
            <w:proofErr w:type="spellStart"/>
            <w:r>
              <w:rPr>
                <w:color w:val="000000"/>
                <w:position w:val="-2"/>
                <w:sz w:val="16"/>
              </w:rPr>
              <w:t>Plusklas</w:t>
            </w:r>
            <w:proofErr w:type="spellEnd"/>
          </w:p>
        </w:tc>
        <w:tc>
          <w:tcPr>
            <w:tcW w:w="0" w:type="auto"/>
            <w:vAlign w:val="center"/>
          </w:tcPr>
          <w:p w14:paraId="0574E11D" w14:textId="77777777" w:rsidR="006B3634" w:rsidRDefault="006B3634">
            <w:pPr>
              <w:cnfStyle w:val="000000100000" w:firstRow="0" w:lastRow="0" w:firstColumn="0" w:lastColumn="0" w:oddVBand="0" w:evenVBand="0" w:oddHBand="1" w:evenHBand="0" w:firstRowFirstColumn="0" w:firstRowLastColumn="0" w:lastRowFirstColumn="0" w:lastRowLastColumn="0"/>
            </w:pPr>
          </w:p>
        </w:tc>
      </w:tr>
      <w:tr w:rsidR="006B3634" w14:paraId="53B3289F" w14:textId="77777777" w:rsidTr="006B3634">
        <w:trPr>
          <w:cnfStyle w:val="000000010000" w:firstRow="0" w:lastRow="0" w:firstColumn="0" w:lastColumn="0" w:oddVBand="0" w:evenVBand="0" w:oddHBand="0" w:evenHBand="1"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782ECE" w14:textId="77777777" w:rsidR="006B3634" w:rsidRDefault="0065687D">
            <w:r>
              <w:rPr>
                <w:color w:val="000000"/>
                <w:position w:val="-2"/>
                <w:sz w:val="16"/>
              </w:rPr>
              <w:t>Kerk</w:t>
            </w:r>
          </w:p>
        </w:tc>
        <w:tc>
          <w:tcPr>
            <w:tcW w:w="0" w:type="auto"/>
            <w:vAlign w:val="center"/>
          </w:tcPr>
          <w:p w14:paraId="42A87592" w14:textId="77777777" w:rsidR="006B3634" w:rsidRDefault="006B3634">
            <w:pPr>
              <w:cnfStyle w:val="000000010000" w:firstRow="0" w:lastRow="0" w:firstColumn="0" w:lastColumn="0" w:oddVBand="0" w:evenVBand="0" w:oddHBand="0" w:evenHBand="1" w:firstRowFirstColumn="0" w:firstRowLastColumn="0" w:lastRowFirstColumn="0" w:lastRowLastColumn="0"/>
            </w:pPr>
          </w:p>
        </w:tc>
      </w:tr>
      <w:tr w:rsidR="006B3634" w14:paraId="164BAAE3" w14:textId="77777777" w:rsidTr="006B3634">
        <w:trPr>
          <w:cnfStyle w:val="000000100000" w:firstRow="0" w:lastRow="0" w:firstColumn="0" w:lastColumn="0" w:oddVBand="0" w:evenVBand="0" w:oddHBand="1" w:evenHBand="0" w:firstRowFirstColumn="0" w:firstRowLastColumn="0" w:lastRowFirstColumn="0" w:lastRowLastColumn="0"/>
          <w:tblCellSpacing w:w="0" w:type="dxa"/>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2A39A6" w14:textId="77777777" w:rsidR="006B3634" w:rsidRDefault="0065687D">
            <w:r>
              <w:rPr>
                <w:color w:val="000000"/>
                <w:position w:val="-2"/>
                <w:sz w:val="16"/>
              </w:rPr>
              <w:t>Anders ( vul in bij toelichting)</w:t>
            </w:r>
          </w:p>
        </w:tc>
        <w:tc>
          <w:tcPr>
            <w:tcW w:w="0" w:type="auto"/>
            <w:vAlign w:val="center"/>
          </w:tcPr>
          <w:p w14:paraId="3DF25FA2" w14:textId="77777777" w:rsidR="006B3634" w:rsidRDefault="0065687D">
            <w:pPr>
              <w:jc w:val="center"/>
              <w:cnfStyle w:val="000000100000" w:firstRow="0" w:lastRow="0" w:firstColumn="0" w:lastColumn="0" w:oddVBand="0" w:evenVBand="0" w:oddHBand="1" w:evenHBand="0" w:firstRowFirstColumn="0" w:firstRowLastColumn="0" w:lastRowFirstColumn="0" w:lastRowLastColumn="0"/>
            </w:pPr>
            <w:r>
              <w:rPr>
                <w:color w:val="000000"/>
                <w:position w:val="-2"/>
                <w:sz w:val="16"/>
              </w:rPr>
              <w:t>*</w:t>
            </w:r>
          </w:p>
        </w:tc>
      </w:tr>
    </w:tbl>
    <w:p w14:paraId="6FE7828E" w14:textId="77777777" w:rsidR="006B3634" w:rsidRDefault="006B3634"/>
    <w:p w14:paraId="1F88755A" w14:textId="77777777" w:rsidR="006B3634" w:rsidRPr="00125E24" w:rsidRDefault="0065687D">
      <w:pPr>
        <w:rPr>
          <w:b/>
        </w:rPr>
      </w:pPr>
      <w:r w:rsidRPr="00125E24">
        <w:rPr>
          <w:b/>
        </w:rPr>
        <w:t>Wat betekenen de gegevens over samenwerkingspartners voor de mogelijkheden die u ziet, nu en in de toekomst, om op uw school passend onderwijs te bieden voor leerlingen met uiteenlopende onderwijsbehoeften?</w:t>
      </w:r>
    </w:p>
    <w:p w14:paraId="510AC999" w14:textId="77777777" w:rsidR="006B3634" w:rsidRDefault="0065687D">
      <w:r>
        <w:t>De ontwikkelingen rond het zorgteam stemmen ons positief. Regelmatig worden casussen besproken met alle partners waardoor de lijnen korter zijn en de leerlingen beter begeleid kunnen worden.</w:t>
      </w:r>
    </w:p>
    <w:p w14:paraId="59131920" w14:textId="77777777" w:rsidR="00D36CE9" w:rsidRDefault="00D36CE9">
      <w:pPr>
        <w:rPr>
          <w:b/>
        </w:rPr>
      </w:pPr>
    </w:p>
    <w:p w14:paraId="04737EF3" w14:textId="77777777" w:rsidR="006B3634" w:rsidRDefault="006B3634"/>
    <w:p w14:paraId="5DD9F330" w14:textId="77777777" w:rsidR="006B3634" w:rsidRDefault="006B3634"/>
    <w:p w14:paraId="0D535A26" w14:textId="77777777" w:rsidR="006B3634" w:rsidRDefault="0065687D">
      <w:r>
        <w:br w:type="page"/>
      </w:r>
    </w:p>
    <w:p w14:paraId="51B611E3" w14:textId="77777777" w:rsidR="006B3634" w:rsidRDefault="0065687D" w:rsidP="001878CD">
      <w:pPr>
        <w:pStyle w:val="Stijl1"/>
      </w:pPr>
      <w:bookmarkStart w:id="54" w:name="_Toc229998265"/>
      <w:bookmarkStart w:id="55" w:name="_Toc342393251"/>
      <w:r>
        <w:lastRenderedPageBreak/>
        <w:t>4.Onderwijs(zorg-)arrangementen voor leerlingen met specifieke onderwijsbehoeften</w:t>
      </w:r>
      <w:bookmarkEnd w:id="54"/>
      <w:bookmarkEnd w:id="55"/>
    </w:p>
    <w:p w14:paraId="50D90024" w14:textId="77777777" w:rsidR="006B3634" w:rsidRDefault="0065687D" w:rsidP="001878CD">
      <w:pPr>
        <w:pStyle w:val="Stijl2"/>
      </w:pPr>
      <w:bookmarkStart w:id="56" w:name="_Toc229998266"/>
      <w:bookmarkStart w:id="57" w:name="_Toc342393252"/>
      <w:r>
        <w:t>4.1.Algemeen</w:t>
      </w:r>
      <w:bookmarkEnd w:id="56"/>
      <w:bookmarkEnd w:id="57"/>
    </w:p>
    <w:p w14:paraId="2FE73447" w14:textId="77777777" w:rsidR="006B3634" w:rsidRDefault="0065687D">
      <w:r>
        <w:t xml:space="preserve">In het </w:t>
      </w:r>
      <w:proofErr w:type="spellStart"/>
      <w:r>
        <w:t>schoolondersteuningsprofiel</w:t>
      </w:r>
      <w:proofErr w:type="spellEnd"/>
      <w:r>
        <w:t xml:space="preserve"> van NTO-</w:t>
      </w:r>
      <w:proofErr w:type="spellStart"/>
      <w:r>
        <w:t>Effekt</w:t>
      </w:r>
      <w:proofErr w:type="spellEnd"/>
      <w:r>
        <w:t xml:space="preserve"> wordt gewerkt met beschrijvingen van leerlingen op 5 onderwijsdomeinen. De domeinen worden hieronder beschreven. Per onderwijsdomein zijn </w:t>
      </w:r>
      <w:proofErr w:type="spellStart"/>
      <w:r>
        <w:t>kindbeschrijvingen</w:t>
      </w:r>
      <w:proofErr w:type="spellEnd"/>
      <w:r>
        <w:t xml:space="preserve"> voorgelegd van kinderen uit de onderbouw (groep 1-4) en uit de bovenbouw (groep 5-8). In elke </w:t>
      </w:r>
      <w:proofErr w:type="spellStart"/>
      <w:r>
        <w:t>kindbeschrijving</w:t>
      </w:r>
      <w:proofErr w:type="spellEnd"/>
      <w:r>
        <w:t xml:space="preserve"> ligt er een accent voor de onderwijsbehoeften van de leerling in dat betreffende domein. De 5 domeinen zijn in de praktijk vaak minder makkelijk te scheiden, omdat ze elkaar wederzijds beïnvloeden. Het gaat in de beschrijving dan ook om een accent en niet om een exclusieve omschrijving.</w:t>
      </w:r>
    </w:p>
    <w:p w14:paraId="091EB5EA" w14:textId="77777777" w:rsidR="006B3634" w:rsidRPr="00125E24" w:rsidRDefault="0065687D">
      <w:pPr>
        <w:rPr>
          <w:b/>
        </w:rPr>
      </w:pPr>
      <w:r w:rsidRPr="00125E24">
        <w:rPr>
          <w:b/>
        </w:rPr>
        <w:t>Leren en ontwikkeling</w:t>
      </w:r>
    </w:p>
    <w:p w14:paraId="7A359165" w14:textId="77777777" w:rsidR="006B3634" w:rsidRDefault="0065687D">
      <w:r>
        <w:t>De omschrijvingen bevatten kenmerken van de leerling die de ontwikkeling en het leren bemoeilijken en die niet hoofdzakelijk toe te schrijven zijn aan de andere vier domeinen. Te denken valt aan leer- en ontwikkelingsmoeilijkheden c.q. stoornissen, zoals bijvoorbeeld dyslexie.</w:t>
      </w:r>
    </w:p>
    <w:p w14:paraId="4EA6ABEC" w14:textId="77777777" w:rsidR="006B3634" w:rsidRPr="00125E24" w:rsidRDefault="0065687D">
      <w:pPr>
        <w:rPr>
          <w:b/>
        </w:rPr>
      </w:pPr>
      <w:r w:rsidRPr="00125E24">
        <w:rPr>
          <w:b/>
        </w:rPr>
        <w:t>Fysiek/ medisch</w:t>
      </w:r>
    </w:p>
    <w:p w14:paraId="6B1E6735" w14:textId="77777777" w:rsidR="006B3634" w:rsidRDefault="0065687D">
      <w:r>
        <w:t xml:space="preserve">De omschrijvingen bevatten een meer rechtstreekse relatie tussen de lichamelijke kenmerken van de leerling (en de medische consequenties) en de onderwijsbehoeften van deze leerling. Hierbij gaat het om lichamelijke of verstandelijke beperkingen. </w:t>
      </w:r>
    </w:p>
    <w:p w14:paraId="6E4DE104" w14:textId="77777777" w:rsidR="006B3634" w:rsidRPr="00125E24" w:rsidRDefault="0065687D">
      <w:pPr>
        <w:rPr>
          <w:b/>
        </w:rPr>
      </w:pPr>
      <w:r w:rsidRPr="00125E24">
        <w:rPr>
          <w:b/>
        </w:rPr>
        <w:t>Sociaal-emotioneel / gedrag</w:t>
      </w:r>
    </w:p>
    <w:p w14:paraId="3CBE517C" w14:textId="77777777" w:rsidR="006B3634" w:rsidRDefault="0065687D">
      <w:r>
        <w:t>De omschrijvingen bevatten gedrag van de leerling dat ervoor zorgt dat de leerprocessen belemmerd worden. De gedragsmoeilijkheden/ stoornissen zorgen er in meer of mindere mate voor dat de leerling niet optimaal aan de leerprocessen kan deelnemen.</w:t>
      </w:r>
    </w:p>
    <w:p w14:paraId="43A3D411" w14:textId="77777777" w:rsidR="006B3634" w:rsidRPr="00125E24" w:rsidRDefault="0065687D">
      <w:pPr>
        <w:rPr>
          <w:b/>
        </w:rPr>
      </w:pPr>
      <w:r w:rsidRPr="00125E24">
        <w:rPr>
          <w:b/>
        </w:rPr>
        <w:t>Werkhouding</w:t>
      </w:r>
    </w:p>
    <w:p w14:paraId="7F0B62D1" w14:textId="77777777" w:rsidR="006B3634" w:rsidRDefault="0065687D">
      <w:r>
        <w:t xml:space="preserve">De omschrijvingen bevatten moeilijkheden met de vaardigheden van de leerling om aandachtig en betrokken aan de leerprocessen deel te nemen. De oorzaken hiervan zijn uiteraard divers. </w:t>
      </w:r>
    </w:p>
    <w:p w14:paraId="55A408A9" w14:textId="77777777" w:rsidR="006B3634" w:rsidRPr="00125E24" w:rsidRDefault="0065687D">
      <w:pPr>
        <w:rPr>
          <w:b/>
        </w:rPr>
      </w:pPr>
      <w:r w:rsidRPr="00125E24">
        <w:rPr>
          <w:b/>
        </w:rPr>
        <w:t>Thuissituatie</w:t>
      </w:r>
    </w:p>
    <w:p w14:paraId="10ED1A08" w14:textId="77777777" w:rsidR="006B3634" w:rsidRDefault="0065687D">
      <w:r>
        <w:t xml:space="preserve">De omschrijvingen bevatten belemmeringen in de thuissituatie. De omstandigheden belasten de leerling zodanig dat speciale onderwijsbehoeften ontstaan om de leerprocessen op gang te brengen en te houden. </w:t>
      </w:r>
    </w:p>
    <w:p w14:paraId="06ED92D4" w14:textId="69683D2C" w:rsidR="006B3634" w:rsidRDefault="0065687D">
      <w:r>
        <w:t xml:space="preserve">Nadat alle betrokkenen het instrument hebben ingevuld, zijn er </w:t>
      </w:r>
      <w:r w:rsidR="0087028B">
        <w:t>zeven</w:t>
      </w:r>
      <w:r>
        <w:t xml:space="preserve"> analyses benut:</w:t>
      </w:r>
    </w:p>
    <w:p w14:paraId="6326802B" w14:textId="1BA30A3D" w:rsidR="006B3634" w:rsidRDefault="0065687D" w:rsidP="00E87A9B">
      <w:pPr>
        <w:pStyle w:val="Lijstalinea"/>
        <w:numPr>
          <w:ilvl w:val="0"/>
          <w:numId w:val="21"/>
        </w:numPr>
        <w:ind w:left="700"/>
      </w:pPr>
      <w:r>
        <w:t>Een beeld van de school als geheel</w:t>
      </w:r>
    </w:p>
    <w:p w14:paraId="570FD174" w14:textId="0CF0721A" w:rsidR="006B3634" w:rsidRDefault="0065687D" w:rsidP="00E87A9B">
      <w:pPr>
        <w:pStyle w:val="Lijstalinea"/>
        <w:numPr>
          <w:ilvl w:val="0"/>
          <w:numId w:val="21"/>
        </w:numPr>
        <w:ind w:left="700"/>
      </w:pPr>
      <w:r>
        <w:t>Een beeld van het management</w:t>
      </w:r>
    </w:p>
    <w:p w14:paraId="14E33532" w14:textId="255C9DB0" w:rsidR="006B3634" w:rsidRDefault="0065687D" w:rsidP="00E87A9B">
      <w:pPr>
        <w:pStyle w:val="Lijstalinea"/>
        <w:numPr>
          <w:ilvl w:val="0"/>
          <w:numId w:val="21"/>
        </w:numPr>
        <w:ind w:left="700"/>
      </w:pPr>
      <w:r>
        <w:t>Een beeld van de collega's werkzaam in de onderbouw</w:t>
      </w:r>
    </w:p>
    <w:p w14:paraId="6B7C81C6" w14:textId="0933B70A" w:rsidR="006B3634" w:rsidRDefault="0065687D" w:rsidP="00E87A9B">
      <w:pPr>
        <w:pStyle w:val="Lijstalinea"/>
        <w:numPr>
          <w:ilvl w:val="0"/>
          <w:numId w:val="21"/>
        </w:numPr>
        <w:ind w:left="700"/>
      </w:pPr>
      <w:r>
        <w:t>Een beeld van de collega's werkzaam in de bovenbouw</w:t>
      </w:r>
    </w:p>
    <w:p w14:paraId="4D95EEBD" w14:textId="0E92DB40" w:rsidR="0087028B" w:rsidRDefault="0087028B" w:rsidP="00E87A9B">
      <w:pPr>
        <w:pStyle w:val="Lijstalinea"/>
        <w:numPr>
          <w:ilvl w:val="0"/>
          <w:numId w:val="21"/>
        </w:numPr>
        <w:ind w:left="700"/>
      </w:pPr>
      <w:r>
        <w:t>Een beeld van het management over de oudere kinderen</w:t>
      </w:r>
    </w:p>
    <w:p w14:paraId="0BF49D1C" w14:textId="2C69943E" w:rsidR="0087028B" w:rsidRDefault="0087028B" w:rsidP="00E87A9B">
      <w:pPr>
        <w:pStyle w:val="Lijstalinea"/>
        <w:numPr>
          <w:ilvl w:val="0"/>
          <w:numId w:val="21"/>
        </w:numPr>
        <w:ind w:left="700"/>
      </w:pPr>
      <w:r>
        <w:t>Een beeld van de collega's werkzaam in de onderbouw</w:t>
      </w:r>
      <w:r w:rsidRPr="0087028B">
        <w:t xml:space="preserve"> </w:t>
      </w:r>
      <w:r>
        <w:t>over de oudere kinderen</w:t>
      </w:r>
    </w:p>
    <w:p w14:paraId="228B7521" w14:textId="688A3593" w:rsidR="006B3634" w:rsidRDefault="0087028B" w:rsidP="00E87A9B">
      <w:pPr>
        <w:pStyle w:val="Lijstalinea"/>
        <w:numPr>
          <w:ilvl w:val="0"/>
          <w:numId w:val="21"/>
        </w:numPr>
        <w:ind w:left="700"/>
      </w:pPr>
      <w:r>
        <w:t>Een beeld van de collega's werkzaam in de bovenbouw</w:t>
      </w:r>
      <w:r w:rsidRPr="0087028B">
        <w:t xml:space="preserve"> </w:t>
      </w:r>
      <w:r>
        <w:t>over de oudere kinderen</w:t>
      </w:r>
    </w:p>
    <w:p w14:paraId="5B19318D" w14:textId="77777777" w:rsidR="006B3634" w:rsidRDefault="0065687D">
      <w:r>
        <w:t>De analyses geven een antwoord op de vraag in hoeverre het schoolteam in staat is een passend aanbod te bieden op het genoemde onderwijsgebied.</w:t>
      </w:r>
    </w:p>
    <w:p w14:paraId="708EE1C2" w14:textId="25A18BC1" w:rsidR="006B3634" w:rsidRDefault="0065687D" w:rsidP="00E87A9B">
      <w:pPr>
        <w:pStyle w:val="Lijstalinea"/>
        <w:numPr>
          <w:ilvl w:val="0"/>
          <w:numId w:val="22"/>
        </w:numPr>
      </w:pPr>
      <w:r>
        <w:t>Wij zijn in staat een passend aanbod te ontwikkelen (groen).</w:t>
      </w:r>
    </w:p>
    <w:p w14:paraId="3477D320" w14:textId="583CCE3F" w:rsidR="006B3634" w:rsidRDefault="0065687D" w:rsidP="00E87A9B">
      <w:pPr>
        <w:pStyle w:val="Lijstalinea"/>
        <w:numPr>
          <w:ilvl w:val="0"/>
          <w:numId w:val="22"/>
        </w:numPr>
      </w:pPr>
      <w:r>
        <w:lastRenderedPageBreak/>
        <w:t>Wij willen een passend aanbod ontwikkelen, maar hebben daarbij ondersteuning en/of professionalisering voor nodig (geel).</w:t>
      </w:r>
    </w:p>
    <w:p w14:paraId="25B5F956" w14:textId="05186599" w:rsidR="006B3634" w:rsidRDefault="0065687D" w:rsidP="00E87A9B">
      <w:pPr>
        <w:pStyle w:val="Lijstalinea"/>
        <w:numPr>
          <w:ilvl w:val="0"/>
          <w:numId w:val="22"/>
        </w:numPr>
      </w:pPr>
      <w:r>
        <w:t>Nee, wij verwijzen door naar een ander school (rood)</w:t>
      </w:r>
    </w:p>
    <w:p w14:paraId="512B0D37" w14:textId="77777777" w:rsidR="006B3634" w:rsidRDefault="0065687D" w:rsidP="001878CD">
      <w:pPr>
        <w:pStyle w:val="Stijl2"/>
      </w:pPr>
      <w:bookmarkStart w:id="58" w:name="_Toc229998267"/>
      <w:bookmarkStart w:id="59" w:name="_Toc342393253"/>
      <w:r>
        <w:t>4.2.Uitkomsten</w:t>
      </w:r>
      <w:bookmarkEnd w:id="58"/>
      <w:bookmarkEnd w:id="59"/>
    </w:p>
    <w:p w14:paraId="25479378" w14:textId="77777777" w:rsidR="005E08EE" w:rsidRDefault="005E08EE" w:rsidP="005E08EE">
      <w:pPr>
        <w:rPr>
          <w:b/>
        </w:rPr>
      </w:pPr>
    </w:p>
    <w:p w14:paraId="61991E7C" w14:textId="45F139A9" w:rsidR="005E08EE" w:rsidRPr="005E08EE" w:rsidRDefault="005E08EE" w:rsidP="005E08EE">
      <w:pPr>
        <w:rPr>
          <w:b/>
        </w:rPr>
      </w:pPr>
      <w:r w:rsidRPr="003F176D">
        <w:rPr>
          <w:b/>
        </w:rPr>
        <w:t>In algemene zin vallen de volgende zaken op:</w:t>
      </w:r>
    </w:p>
    <w:p w14:paraId="4A337302" w14:textId="54D4E844" w:rsidR="005E08EE" w:rsidRDefault="005E08EE" w:rsidP="005E08EE">
      <w:r>
        <w:t xml:space="preserve">Het team van de Jozefschool ziet veel mogelijkheden om passend onderwijs te organiseren en schat haar competenties om dit te kunnen doen positief in. Er zijn </w:t>
      </w:r>
      <w:r w:rsidR="00B811BC">
        <w:t>grenzen benoemd bij het fysiek-medische en het sociaal-emotionele/gedragsdomein. Bij alle domeinen</w:t>
      </w:r>
      <w:r>
        <w:t xml:space="preserve"> </w:t>
      </w:r>
      <w:r w:rsidR="00B811BC">
        <w:t xml:space="preserve">is </w:t>
      </w:r>
      <w:r>
        <w:t xml:space="preserve">regelmatig ondersteuning van buiten de school nodig om met de kinderen te kunnen blijven werken. </w:t>
      </w:r>
      <w:r w:rsidR="00B811BC">
        <w:t>Het MT is over de hele linie wat terughoudender ten aanzien van</w:t>
      </w:r>
      <w:r>
        <w:t xml:space="preserve"> </w:t>
      </w:r>
      <w:r w:rsidR="00B811BC">
        <w:t>de mogelijkheden van de school en ook voor wat de competenties betreft. MT en onderbouwleerkrachten zien beduidend minder mogelijkheden en competenties voor het onderwijs aan</w:t>
      </w:r>
      <w:r w:rsidR="00C8424B">
        <w:t xml:space="preserve"> de leerlingen van de bovenbouw, dan de leerkrachten van de bovenbouw. </w:t>
      </w:r>
    </w:p>
    <w:p w14:paraId="32CFE626" w14:textId="5D23A3CB" w:rsidR="005E08EE" w:rsidRDefault="005E08EE" w:rsidP="005E08EE">
      <w:r>
        <w:t xml:space="preserve">In een eerste reactie </w:t>
      </w:r>
      <w:r w:rsidRPr="003F176D">
        <w:t xml:space="preserve">geeft </w:t>
      </w:r>
      <w:r>
        <w:t>het team</w:t>
      </w:r>
      <w:r w:rsidRPr="003F176D">
        <w:t xml:space="preserve"> aan dat zij </w:t>
      </w:r>
      <w:r>
        <w:t xml:space="preserve">inderdaad </w:t>
      </w:r>
      <w:r w:rsidRPr="003F176D">
        <w:t>veel mogelijkheden ziet om tegemoet te komen aan kinderen met extra onderwijsbehoeften</w:t>
      </w:r>
      <w:r w:rsidR="00B77065">
        <w:t>, maar ook realistisch blijft</w:t>
      </w:r>
      <w:r w:rsidRPr="003F176D">
        <w:t xml:space="preserve">. </w:t>
      </w:r>
      <w:r w:rsidR="00B77065">
        <w:t xml:space="preserve">Bij het inschatten van de casussen maakt het een verschil of rekening gehouden is met de actuele situatie in de groepen of dat sec gekeken is naar de individuele casus. In het laatste geval zou de inschatting mogelijk te rooskleurig zijn. Wat best kan met een individuele leerling, blijkt in de dagelijkse context op moeilijkheden te stuiten door de balans in de groep. De verhouding tussen onder- en bovenbouw leerkrachten is in evenwicht en verklaart het verschil in interpretatie niet. Ondanks deze bespiegelingen in het team van mening dat de cijfers een voldoende aanknopingspunt bieden om </w:t>
      </w:r>
      <w:r w:rsidR="00425753">
        <w:t>verdere overwegingen op te baseren.</w:t>
      </w:r>
    </w:p>
    <w:p w14:paraId="2C6E2D8C" w14:textId="72D7BF4F" w:rsidR="005E08EE" w:rsidRPr="0066381A" w:rsidRDefault="005E08EE" w:rsidP="005E08EE">
      <w:r w:rsidRPr="003F176D">
        <w:t>Uitgesplitst</w:t>
      </w:r>
      <w:r w:rsidR="00B604FA">
        <w:t xml:space="preserve"> naar de verschillende domeinen</w:t>
      </w:r>
      <w:r w:rsidRPr="003F176D">
        <w:t xml:space="preserve"> kan het volgende worden opgemerkt:</w:t>
      </w:r>
    </w:p>
    <w:p w14:paraId="0B5A6F86" w14:textId="01066737" w:rsidR="00B604FA" w:rsidRDefault="005E08EE" w:rsidP="005E08EE">
      <w:r w:rsidRPr="003F176D">
        <w:t xml:space="preserve">Voor de categorie </w:t>
      </w:r>
      <w:r w:rsidRPr="003F176D">
        <w:rPr>
          <w:b/>
        </w:rPr>
        <w:t>leren en ontwikkeling</w:t>
      </w:r>
      <w:r w:rsidRPr="003F176D">
        <w:t xml:space="preserve"> geeft </w:t>
      </w:r>
      <w:r>
        <w:t>De Jozefschool</w:t>
      </w:r>
      <w:r w:rsidRPr="003F176D">
        <w:t xml:space="preserve"> in veel gevallen </w:t>
      </w:r>
      <w:r w:rsidR="00D01673">
        <w:t xml:space="preserve">(60%) </w:t>
      </w:r>
      <w:r w:rsidRPr="003F176D">
        <w:t xml:space="preserve">passend onderwijs te kunnen realiseren voor leerlingen met onderwijsbehoeften op dit gebied. </w:t>
      </w:r>
      <w:r w:rsidR="00EC3458">
        <w:t>In 37% van de gevallen is benoemd</w:t>
      </w:r>
      <w:r w:rsidRPr="003F176D">
        <w:t xml:space="preserve"> dat soms ondersteuning van buiten nodig is (</w:t>
      </w:r>
      <w:r>
        <w:t xml:space="preserve">extra ondersteuning binnen de school). </w:t>
      </w:r>
      <w:r w:rsidR="003C211A">
        <w:t xml:space="preserve">Het laatste percentage wordt door onderbouw en MT hoger ingeschat. </w:t>
      </w:r>
      <w:r>
        <w:t xml:space="preserve">Er zijn </w:t>
      </w:r>
      <w:r w:rsidR="003C211A">
        <w:t>weinig</w:t>
      </w:r>
      <w:r>
        <w:t xml:space="preserve"> situaties aangegeven in de enquête waar de school haar grens bereikt bij dit domein</w:t>
      </w:r>
      <w:r w:rsidR="00EC3458">
        <w:t xml:space="preserve"> (3%)</w:t>
      </w:r>
      <w:r>
        <w:t>. In een toelichting op de uitkomsten geeft het team aan dat zij in staat is om veel leerlingen met leerproblemen passend onderw</w:t>
      </w:r>
      <w:r w:rsidR="00B604FA">
        <w:t>ijs aan te bieden door de leerling betrokken te houden bij het werk en de beleving van de groep. De kinderen en de leerkrachten zijn onder andere ondersteund door:</w:t>
      </w:r>
    </w:p>
    <w:p w14:paraId="0A22662B" w14:textId="5794E6DC" w:rsidR="00B604FA" w:rsidRDefault="00B604FA" w:rsidP="00E87A9B">
      <w:pPr>
        <w:pStyle w:val="Lijstalinea"/>
        <w:numPr>
          <w:ilvl w:val="0"/>
          <w:numId w:val="23"/>
        </w:numPr>
      </w:pPr>
      <w:r>
        <w:t>Individuele leerlijnen, beschreven in een handelingsplan</w:t>
      </w:r>
    </w:p>
    <w:p w14:paraId="353ABB86" w14:textId="1EA094E0" w:rsidR="00B604FA" w:rsidRDefault="00B604FA" w:rsidP="00E87A9B">
      <w:pPr>
        <w:pStyle w:val="Lijstalinea"/>
        <w:numPr>
          <w:ilvl w:val="0"/>
          <w:numId w:val="23"/>
        </w:numPr>
      </w:pPr>
      <w:r>
        <w:t>Het werken met groepsplannen</w:t>
      </w:r>
    </w:p>
    <w:p w14:paraId="2434F4D0" w14:textId="020ED100" w:rsidR="00B604FA" w:rsidRDefault="00B604FA" w:rsidP="00E87A9B">
      <w:pPr>
        <w:pStyle w:val="Lijstalinea"/>
        <w:numPr>
          <w:ilvl w:val="0"/>
          <w:numId w:val="23"/>
        </w:numPr>
      </w:pPr>
      <w:r>
        <w:t>Het benutten van het leerlingvolgsysteem voor zowel de didactische als de pedagogische ontwikkeling</w:t>
      </w:r>
    </w:p>
    <w:p w14:paraId="35E089AF" w14:textId="4D1DC6ED" w:rsidR="00B604FA" w:rsidRDefault="00B604FA" w:rsidP="00E87A9B">
      <w:pPr>
        <w:pStyle w:val="Lijstalinea"/>
        <w:numPr>
          <w:ilvl w:val="0"/>
          <w:numId w:val="23"/>
        </w:numPr>
      </w:pPr>
      <w:r>
        <w:t>RT in en buiten de klas</w:t>
      </w:r>
    </w:p>
    <w:p w14:paraId="2919AA58" w14:textId="7B1E7DEC" w:rsidR="00B604FA" w:rsidRDefault="00B604FA" w:rsidP="00E87A9B">
      <w:pPr>
        <w:pStyle w:val="Lijstalinea"/>
        <w:numPr>
          <w:ilvl w:val="0"/>
          <w:numId w:val="23"/>
        </w:numPr>
      </w:pPr>
      <w:r>
        <w:t>Gelaagde instructie en werk op maat voor de leerling</w:t>
      </w:r>
    </w:p>
    <w:p w14:paraId="31AC29B5" w14:textId="66AC5715" w:rsidR="00B604FA" w:rsidRDefault="00B604FA" w:rsidP="00E87A9B">
      <w:pPr>
        <w:pStyle w:val="Lijstalinea"/>
        <w:numPr>
          <w:ilvl w:val="0"/>
          <w:numId w:val="23"/>
        </w:numPr>
      </w:pPr>
      <w:r>
        <w:t>Ondersteuning door IB in leerlingbespreking en werken met OPP</w:t>
      </w:r>
    </w:p>
    <w:p w14:paraId="0D7498FC" w14:textId="6CF943D5" w:rsidR="00B604FA" w:rsidRDefault="00B604FA" w:rsidP="00E87A9B">
      <w:pPr>
        <w:pStyle w:val="Lijstalinea"/>
        <w:numPr>
          <w:ilvl w:val="0"/>
          <w:numId w:val="23"/>
        </w:numPr>
      </w:pPr>
      <w:r>
        <w:t>Organisatorische oplossingen in de samenwerking tussen combinatiegroepen en homogene groepen, waardoor voor leerlingen met intensievere ondersteuningsbehoeften wat meer mogelijk is</w:t>
      </w:r>
    </w:p>
    <w:p w14:paraId="06696A54" w14:textId="0A5990EE" w:rsidR="00B604FA" w:rsidRDefault="00B604FA" w:rsidP="00E87A9B">
      <w:pPr>
        <w:pStyle w:val="Lijstalinea"/>
        <w:numPr>
          <w:ilvl w:val="0"/>
          <w:numId w:val="23"/>
        </w:numPr>
      </w:pPr>
      <w:r>
        <w:t>Beschikbaarheid van ondersteund materiaal</w:t>
      </w:r>
    </w:p>
    <w:p w14:paraId="01F1C63A" w14:textId="77777777" w:rsidR="004513FE" w:rsidRPr="004513FE" w:rsidRDefault="005E08EE" w:rsidP="004513FE">
      <w:pPr>
        <w:pStyle w:val="Tekstopmerking"/>
        <w:rPr>
          <w:sz w:val="22"/>
          <w:szCs w:val="22"/>
        </w:rPr>
      </w:pPr>
      <w:r w:rsidRPr="004513FE">
        <w:rPr>
          <w:sz w:val="22"/>
          <w:szCs w:val="22"/>
        </w:rPr>
        <w:lastRenderedPageBreak/>
        <w:t>Voor sommige leerlingen, waarbij de ontwikkeling toch “vastloopt” is ondersteuning nodig (extra ondersteuning binnen de school</w:t>
      </w:r>
      <w:r w:rsidR="00D01673" w:rsidRPr="004513FE">
        <w:rPr>
          <w:sz w:val="22"/>
          <w:szCs w:val="22"/>
        </w:rPr>
        <w:t xml:space="preserve">) in de vorm van het aanbieden van een aanbod op maat, op basis van de meetgegevens van de leerling. De school wordt in algemene zin ondersteund in deze ontwikkeling door de CED (Alles is Data) en heeft in voorkomende gevallen ondersteuning nodig voor individuele leerlingen. </w:t>
      </w:r>
      <w:r w:rsidR="004513FE" w:rsidRPr="004513FE">
        <w:rPr>
          <w:sz w:val="22"/>
          <w:szCs w:val="22"/>
        </w:rPr>
        <w:t>Voor ondersteuning kan er gebruik gemaakt worden van de expertise binnen het team en de werkgroepen KANS en TALENT van de RVKO.</w:t>
      </w:r>
    </w:p>
    <w:p w14:paraId="1E8A2C85" w14:textId="1A3BC498" w:rsidR="005E08EE" w:rsidRDefault="005E08EE" w:rsidP="004513FE">
      <w:r w:rsidRPr="003F176D">
        <w:t xml:space="preserve">Voor de categorie </w:t>
      </w:r>
      <w:r w:rsidRPr="00B10EFA">
        <w:rPr>
          <w:b/>
        </w:rPr>
        <w:t>fysiek en medisch</w:t>
      </w:r>
      <w:r w:rsidRPr="003F176D">
        <w:t xml:space="preserve"> geeft </w:t>
      </w:r>
      <w:r>
        <w:t>De Jozefschool</w:t>
      </w:r>
      <w:r w:rsidRPr="003F176D">
        <w:t xml:space="preserve"> aan hier </w:t>
      </w:r>
      <w:r w:rsidR="003C211A">
        <w:t>vaak</w:t>
      </w:r>
      <w:r w:rsidRPr="003F176D">
        <w:t xml:space="preserve"> geen passend onderwijs te kunnen organiseren</w:t>
      </w:r>
      <w:r w:rsidR="003C211A">
        <w:t xml:space="preserve"> (65</w:t>
      </w:r>
      <w:r>
        <w:t>%)</w:t>
      </w:r>
      <w:r w:rsidRPr="003F176D">
        <w:t>, of hierbij ondersteuning nodig te hebben</w:t>
      </w:r>
      <w:r>
        <w:t xml:space="preserve"> </w:t>
      </w:r>
      <w:r w:rsidR="003C211A">
        <w:t>(27</w:t>
      </w:r>
      <w:r>
        <w:t>%)</w:t>
      </w:r>
      <w:r w:rsidRPr="003F176D">
        <w:t xml:space="preserve">. </w:t>
      </w:r>
      <w:r w:rsidR="003C211A">
        <w:t xml:space="preserve">De verschillen bij de verschillende geledingen </w:t>
      </w:r>
      <w:r w:rsidR="00AB64AA">
        <w:t xml:space="preserve">zijn gering. </w:t>
      </w:r>
      <w:r>
        <w:t xml:space="preserve">In de reactie van het team op de resultaten door het team </w:t>
      </w:r>
      <w:r w:rsidR="00AB64AA">
        <w:t>is aangegeven dat een positief groepsklimaat en een evenwaardige wijze van samenwerken met de ouders, voor een deel van de kinderen met onderwijsbehoeften die fysiek/ medisch gecentreerd zijn,  passend onderwijs mogelijk maakt. Samenwerking met schoolarts, EHBO-ers en BHV-</w:t>
      </w:r>
      <w:proofErr w:type="spellStart"/>
      <w:r w:rsidR="00AB64AA">
        <w:t>ers</w:t>
      </w:r>
      <w:proofErr w:type="spellEnd"/>
      <w:r w:rsidR="00AB64AA">
        <w:t xml:space="preserve"> draagt hieraan ook bij.</w:t>
      </w:r>
    </w:p>
    <w:p w14:paraId="35DAB997" w14:textId="5432DA5C" w:rsidR="005E08EE" w:rsidRPr="00533350" w:rsidRDefault="005E08EE" w:rsidP="005E08EE">
      <w:pPr>
        <w:spacing w:after="0"/>
      </w:pPr>
      <w:r>
        <w:t xml:space="preserve">Er is soms extra ondersteuning van buiten de school nodig in de vorm van </w:t>
      </w:r>
      <w:r w:rsidR="00AB64AA">
        <w:t xml:space="preserve">deskundigheid die helpt bij het verwerven van kennis en/ of helpt bij de uitvoering. Genoemd zijn in dit verband </w:t>
      </w:r>
      <w:r w:rsidR="00AB64AA" w:rsidRPr="00533350">
        <w:t>kinderen met (lichtere vorm van) Down Syndroom, slechthorende/ dove leerlingen, epileptische kinderen en leerlingen waarbij medische handelingen verricht moeten worden.</w:t>
      </w:r>
    </w:p>
    <w:p w14:paraId="230EB671" w14:textId="1252CA00" w:rsidR="005E08EE" w:rsidRPr="00533350" w:rsidRDefault="005A3A36" w:rsidP="005E08EE">
      <w:pPr>
        <w:spacing w:after="0"/>
      </w:pPr>
      <w:r w:rsidRPr="00533350">
        <w:t>Voor leerlingen die medicijnen gebruiken of medische ondersteuning nodig hebben wordt het protocol medicijngebruik gevolgd dat door de RVKO, het bevoegd gezag is opgesteld.</w:t>
      </w:r>
    </w:p>
    <w:p w14:paraId="0A4E110A" w14:textId="7B86B4C9" w:rsidR="005A3A36" w:rsidRPr="00533350" w:rsidRDefault="005A3A36" w:rsidP="005E08EE">
      <w:pPr>
        <w:spacing w:after="0"/>
      </w:pPr>
      <w:r w:rsidRPr="00533350">
        <w:t>Voor het signaleren van licht verstandelijke beperkingen en ggz-problematiek doet de school een beroep op de participanten in het schoolondersteuningsteam, m.n. de jeugdverpleegkundige en de schoolondersteuner van het samenwerkingsverband.</w:t>
      </w:r>
    </w:p>
    <w:p w14:paraId="6061AACD" w14:textId="77777777" w:rsidR="005A3A36" w:rsidRPr="00533350" w:rsidRDefault="005A3A36" w:rsidP="005E08EE">
      <w:pPr>
        <w:spacing w:after="0"/>
      </w:pPr>
    </w:p>
    <w:p w14:paraId="0D1C1B40" w14:textId="77777777" w:rsidR="005A3A36" w:rsidRPr="00533350" w:rsidRDefault="005A3A36" w:rsidP="005E08EE">
      <w:pPr>
        <w:spacing w:after="0"/>
      </w:pPr>
    </w:p>
    <w:p w14:paraId="21B72209" w14:textId="0C833341" w:rsidR="00790F22" w:rsidRDefault="005E08EE" w:rsidP="005E08EE">
      <w:pPr>
        <w:spacing w:after="0"/>
      </w:pPr>
      <w:r w:rsidRPr="00533350">
        <w:t xml:space="preserve">Voor de categorie </w:t>
      </w:r>
      <w:r w:rsidRPr="00533350">
        <w:rPr>
          <w:b/>
        </w:rPr>
        <w:t>sociaal-emotioneel</w:t>
      </w:r>
      <w:r w:rsidRPr="00533350">
        <w:t xml:space="preserve"> geeft De Jozefschool aan hier soms geen passend onderwijs te kunnen organiseren</w:t>
      </w:r>
      <w:r w:rsidR="00FE1289" w:rsidRPr="00533350">
        <w:t xml:space="preserve"> (27</w:t>
      </w:r>
      <w:r w:rsidRPr="00533350">
        <w:t>%), of hierbij ondersteuning nodig te hebben</w:t>
      </w:r>
      <w:r w:rsidR="00FE1289" w:rsidRPr="00533350">
        <w:t xml:space="preserve"> (42</w:t>
      </w:r>
      <w:r w:rsidRPr="00533350">
        <w:t xml:space="preserve">%). Het MT ziet, naast een vergelijkbare behoefte aan ondersteuning wat meer grenzen (25%). </w:t>
      </w:r>
      <w:r w:rsidR="00790F22" w:rsidRPr="00533350">
        <w:t>De</w:t>
      </w:r>
      <w:r w:rsidRPr="00533350">
        <w:t xml:space="preserve"> </w:t>
      </w:r>
      <w:r>
        <w:t>bovenbouw</w:t>
      </w:r>
      <w:r w:rsidR="00790F22">
        <w:t xml:space="preserve"> ziet wat vaker een grens en wat minder ondersteuning. Naar mate de kinderen ouder worden neemt bij de onderbouw en het MT de behoefte aan ondersteuning toe en ziet de bovenbouw vaker mogelijkheden om passend onderwijs te organiseren.</w:t>
      </w:r>
    </w:p>
    <w:p w14:paraId="02AA6769" w14:textId="788FF557" w:rsidR="00790F22" w:rsidRDefault="005E08EE" w:rsidP="005E08EE">
      <w:pPr>
        <w:spacing w:after="0"/>
      </w:pPr>
      <w:r>
        <w:t xml:space="preserve">In de reactie van het team op de resultaten door het team wordt vermeld dat de school </w:t>
      </w:r>
      <w:r w:rsidR="00790F22">
        <w:t>sterk is in het onderhouden van relaties met kinderen (zoals benoemd bij de competenties uit de enquête). Door de school wordt nadruk gelegd op het organiseren van succeservaringen door de kinderen en wordt veel positieve feedback gegeven en de ouders worden snel betrokken. Hiermee worden vraagstukken rondom gedrag voorkomen of verminderd. Het team wordt in haar handelen ondersteund door een “gedragsprotocol”.</w:t>
      </w:r>
      <w:r w:rsidR="007302F3">
        <w:t xml:space="preserve"> De school heeft </w:t>
      </w:r>
      <w:proofErr w:type="spellStart"/>
      <w:r w:rsidR="007302F3">
        <w:t>know</w:t>
      </w:r>
      <w:proofErr w:type="spellEnd"/>
      <w:r w:rsidR="007302F3">
        <w:t xml:space="preserve"> </w:t>
      </w:r>
      <w:proofErr w:type="spellStart"/>
      <w:r w:rsidR="007302F3">
        <w:t>how</w:t>
      </w:r>
      <w:proofErr w:type="spellEnd"/>
      <w:r w:rsidR="007302F3">
        <w:t xml:space="preserve"> in de vorm van gedragsspecialisten, IB en RT.</w:t>
      </w:r>
    </w:p>
    <w:p w14:paraId="08A223CC" w14:textId="19E6ACE6" w:rsidR="005E08EE" w:rsidRDefault="005E08EE" w:rsidP="005E08EE">
      <w:pPr>
        <w:spacing w:after="0"/>
      </w:pPr>
      <w:r>
        <w:t xml:space="preserve">Voor sommige leerlingen </w:t>
      </w:r>
      <w:r w:rsidR="007302F3">
        <w:t xml:space="preserve">is extra ondersteuning van buiten de school nodig wanneer het gedrag meer extreem wordt in de vorm van </w:t>
      </w:r>
      <w:proofErr w:type="spellStart"/>
      <w:r w:rsidR="007302F3">
        <w:t>pyscho</w:t>
      </w:r>
      <w:proofErr w:type="spellEnd"/>
      <w:r w:rsidR="007302F3">
        <w:t>-educatie en advies in de groep. In voorkomende gevallen is zoveel aandacht voor escalerend gedrag nodig door de leerkracht</w:t>
      </w:r>
      <w:r w:rsidR="00AD2AA6">
        <w:t xml:space="preserve">,  </w:t>
      </w:r>
      <w:r w:rsidR="007302F3">
        <w:t>dat het toezicht op de groep geregeld moet worden</w:t>
      </w:r>
      <w:r w:rsidR="00AD2AA6">
        <w:t>.</w:t>
      </w:r>
    </w:p>
    <w:p w14:paraId="4F43EC53" w14:textId="77777777" w:rsidR="005E08EE" w:rsidRPr="003F176D" w:rsidRDefault="005E08EE" w:rsidP="005E08EE"/>
    <w:p w14:paraId="7BCE1439" w14:textId="40E3B929" w:rsidR="005E08EE" w:rsidRDefault="005E08EE" w:rsidP="005E08EE">
      <w:pPr>
        <w:spacing w:after="0"/>
      </w:pPr>
      <w:r w:rsidRPr="003F176D">
        <w:t xml:space="preserve">Voor de categorie </w:t>
      </w:r>
      <w:r w:rsidRPr="00CC5171">
        <w:rPr>
          <w:b/>
        </w:rPr>
        <w:t>werkhouding</w:t>
      </w:r>
      <w:r>
        <w:t xml:space="preserve"> </w:t>
      </w:r>
      <w:r w:rsidRPr="003F176D">
        <w:t xml:space="preserve"> geeft </w:t>
      </w:r>
      <w:r>
        <w:t>De Jozefschool</w:t>
      </w:r>
      <w:r w:rsidRPr="003F176D">
        <w:t xml:space="preserve"> aan </w:t>
      </w:r>
      <w:r w:rsidR="00AD2AA6">
        <w:t>vaak</w:t>
      </w:r>
      <w:r w:rsidRPr="003F176D">
        <w:t xml:space="preserve"> passend onderwijs te kunnen organiseren</w:t>
      </w:r>
      <w:r w:rsidR="00AD2AA6">
        <w:t xml:space="preserve"> (50</w:t>
      </w:r>
      <w:r>
        <w:t>%), maar ook regelmatig extra o</w:t>
      </w:r>
      <w:r w:rsidR="00AD2AA6">
        <w:t>ndersteuning nodig te hebben (46</w:t>
      </w:r>
      <w:r>
        <w:t>%). Het MT ziet vake</w:t>
      </w:r>
      <w:r w:rsidR="00AD2AA6">
        <w:t>r behoefte aan ondersteuning (63</w:t>
      </w:r>
      <w:r>
        <w:t>%)</w:t>
      </w:r>
      <w:r w:rsidR="00AD2AA6">
        <w:t xml:space="preserve"> en zeker wanneer de leerlingen ouder worden (75%)</w:t>
      </w:r>
      <w:r>
        <w:t>. Er zijn in de enquête nauwelijks situaties benoemd waarin de school structureel handelingsverlegen wordt.</w:t>
      </w:r>
    </w:p>
    <w:p w14:paraId="79DECB8C" w14:textId="77777777" w:rsidR="00DC65E0" w:rsidRDefault="00DC65E0" w:rsidP="005E08EE">
      <w:pPr>
        <w:spacing w:after="0"/>
      </w:pPr>
    </w:p>
    <w:p w14:paraId="7333B99C" w14:textId="77777777" w:rsidR="00DC65E0" w:rsidRDefault="00DC65E0" w:rsidP="005E08EE">
      <w:pPr>
        <w:spacing w:after="0"/>
      </w:pPr>
    </w:p>
    <w:p w14:paraId="22648A56" w14:textId="77777777" w:rsidR="00DC65E0" w:rsidRDefault="00DC65E0" w:rsidP="005E08EE">
      <w:pPr>
        <w:spacing w:after="0"/>
      </w:pPr>
    </w:p>
    <w:p w14:paraId="061BD80B" w14:textId="77777777" w:rsidR="00DC65E0" w:rsidRDefault="00DC65E0" w:rsidP="005E08EE">
      <w:pPr>
        <w:spacing w:after="0"/>
      </w:pPr>
    </w:p>
    <w:p w14:paraId="753BC674" w14:textId="77777777" w:rsidR="00DC65E0" w:rsidRDefault="00DC65E0" w:rsidP="005E08EE">
      <w:pPr>
        <w:spacing w:after="0"/>
      </w:pPr>
    </w:p>
    <w:p w14:paraId="5A2314AC" w14:textId="5ADAE223" w:rsidR="00AD2AA6" w:rsidRDefault="005E08EE" w:rsidP="005E08EE">
      <w:pPr>
        <w:spacing w:after="0"/>
      </w:pPr>
      <w:r>
        <w:t xml:space="preserve">De school </w:t>
      </w:r>
      <w:r w:rsidR="00AD2AA6">
        <w:t xml:space="preserve">legt een verband met haar competenties op het gebied van relatie, dit beïnvloedt de werkhouding van de kinderen positief. </w:t>
      </w:r>
      <w:r>
        <w:t xml:space="preserve"> </w:t>
      </w:r>
      <w:r w:rsidR="000A7280">
        <w:t>Andere zaken die de school herkent als positief voor de taakwerkhouding zijn:</w:t>
      </w:r>
    </w:p>
    <w:p w14:paraId="576F108D" w14:textId="56F23200" w:rsidR="000A7280" w:rsidRDefault="000A7280" w:rsidP="00E87A9B">
      <w:pPr>
        <w:pStyle w:val="Lijstalinea"/>
        <w:numPr>
          <w:ilvl w:val="0"/>
          <w:numId w:val="24"/>
        </w:numPr>
        <w:spacing w:after="0"/>
      </w:pPr>
      <w:r>
        <w:t>Aandacht voor zelfstandig werken</w:t>
      </w:r>
    </w:p>
    <w:p w14:paraId="382AA469" w14:textId="7A67DA4A" w:rsidR="000A7280" w:rsidRDefault="000A7280" w:rsidP="00E87A9B">
      <w:pPr>
        <w:pStyle w:val="Lijstalinea"/>
        <w:numPr>
          <w:ilvl w:val="0"/>
          <w:numId w:val="24"/>
        </w:numPr>
        <w:spacing w:after="0"/>
      </w:pPr>
      <w:r>
        <w:t>Positieve aandacht en beloningssysteem</w:t>
      </w:r>
    </w:p>
    <w:p w14:paraId="2DA6FDEB" w14:textId="4630349D" w:rsidR="000A7280" w:rsidRDefault="000A7280" w:rsidP="00E87A9B">
      <w:pPr>
        <w:pStyle w:val="Lijstalinea"/>
        <w:numPr>
          <w:ilvl w:val="0"/>
          <w:numId w:val="24"/>
        </w:numPr>
        <w:spacing w:after="0"/>
      </w:pPr>
      <w:r>
        <w:t>Rustige werkplekken, de mogelijkheid om er even uit te zijn.</w:t>
      </w:r>
    </w:p>
    <w:p w14:paraId="4EFFCB89" w14:textId="788C7D98" w:rsidR="000A7280" w:rsidRDefault="000A7280" w:rsidP="00E87A9B">
      <w:pPr>
        <w:pStyle w:val="Lijstalinea"/>
        <w:numPr>
          <w:ilvl w:val="0"/>
          <w:numId w:val="24"/>
        </w:numPr>
        <w:spacing w:after="0"/>
      </w:pPr>
      <w:r>
        <w:t>Uitdaging voor meer begaafde leerlingen met materiaal, alhoewel dit versterkt kan worden</w:t>
      </w:r>
    </w:p>
    <w:p w14:paraId="35FE5194" w14:textId="2FE7B9AE" w:rsidR="000A7280" w:rsidRDefault="000A7280" w:rsidP="00E87A9B">
      <w:pPr>
        <w:pStyle w:val="Lijstalinea"/>
        <w:numPr>
          <w:ilvl w:val="0"/>
          <w:numId w:val="24"/>
        </w:numPr>
        <w:spacing w:after="0"/>
      </w:pPr>
      <w:r>
        <w:t>Betrokkenheid van ouders</w:t>
      </w:r>
    </w:p>
    <w:p w14:paraId="693E0CE3" w14:textId="7511E1B0" w:rsidR="009D6C13" w:rsidRDefault="009D6C13" w:rsidP="00E87A9B">
      <w:pPr>
        <w:pStyle w:val="Lijstalinea"/>
        <w:numPr>
          <w:ilvl w:val="0"/>
          <w:numId w:val="24"/>
        </w:numPr>
        <w:spacing w:after="0"/>
      </w:pPr>
      <w:r>
        <w:t>Flexibele werkpl</w:t>
      </w:r>
      <w:r w:rsidR="004513FE">
        <w:t>ek</w:t>
      </w:r>
      <w:r>
        <w:t>ken</w:t>
      </w:r>
    </w:p>
    <w:p w14:paraId="2BEADA60" w14:textId="46C1091A" w:rsidR="005E08EE" w:rsidRDefault="005E08EE" w:rsidP="005E08EE">
      <w:pPr>
        <w:spacing w:after="0"/>
      </w:pPr>
      <w:r>
        <w:t>Voor kinderen waar de betrokkenheid op het leren onvoldoende ontstaat is soms expertise en ondersteuning van buitenaf nodig om te begrijpen wat nodig is om de taakgerichtheid weer op gang te brengen.</w:t>
      </w:r>
      <w:r w:rsidR="001520EB">
        <w:t xml:space="preserve"> Hier is soms ook diagnostisch onderzoek nodig. De school heeft in voorkomende gevallen behoefte aan ondersteuning die een praktische invulling kan creëren vanuit theoretische inzichten bij motivatieproblemen. Wanneer de betrokkenheid van de kinderen moeilijk beïnvloedbaar blijkt over tijd, is soms extra menskracht nodig om vaker en directer feedback te geven in taaksituaties.</w:t>
      </w:r>
    </w:p>
    <w:p w14:paraId="6BC85E87" w14:textId="77777777" w:rsidR="005E08EE" w:rsidRPr="003F176D" w:rsidRDefault="005E08EE" w:rsidP="005E08EE"/>
    <w:p w14:paraId="03B28AF5" w14:textId="5698B694" w:rsidR="009D6C13" w:rsidRDefault="005E08EE" w:rsidP="005E08EE">
      <w:pPr>
        <w:spacing w:after="0"/>
      </w:pPr>
      <w:r w:rsidRPr="003F176D">
        <w:t xml:space="preserve">Voor de categorie </w:t>
      </w:r>
      <w:r w:rsidRPr="00B86273">
        <w:rPr>
          <w:b/>
        </w:rPr>
        <w:t>thuissituatie</w:t>
      </w:r>
      <w:r w:rsidRPr="003F176D">
        <w:t xml:space="preserve"> geeft </w:t>
      </w:r>
      <w:r>
        <w:t>De Jozefschool</w:t>
      </w:r>
      <w:r w:rsidRPr="003F176D">
        <w:t xml:space="preserve"> aan dat zij kinderen en ouders met extra onderwijsbehoeften op dit terrein goed kunnen opvangen</w:t>
      </w:r>
      <w:r w:rsidR="009D6C13">
        <w:t xml:space="preserve"> (68</w:t>
      </w:r>
      <w:r>
        <w:t>%)</w:t>
      </w:r>
      <w:r w:rsidRPr="003F176D">
        <w:t xml:space="preserve">. </w:t>
      </w:r>
      <w:r>
        <w:t>Soms is er extra ondersteunin</w:t>
      </w:r>
      <w:r w:rsidR="009D6C13">
        <w:t>g van buiten de school nodig (30</w:t>
      </w:r>
      <w:r>
        <w:t xml:space="preserve">%).  Er zijn </w:t>
      </w:r>
      <w:r w:rsidR="009D6C13">
        <w:t>nauwelijks</w:t>
      </w:r>
      <w:r>
        <w:t xml:space="preserve"> situaties benoemd in de enquête waar speciale onderwijsbehoeften, vooral samenhangend met de thuissituatie, leiden tot grenzen.  </w:t>
      </w:r>
      <w:r w:rsidR="009D6C13">
        <w:t>Het MT is ook in de categorie wat terughoudender en ziet wel wat grenzen, met name bij de oudere leerlingen.</w:t>
      </w:r>
    </w:p>
    <w:p w14:paraId="12103D54" w14:textId="67C14D07" w:rsidR="005E08EE" w:rsidRDefault="005E08EE" w:rsidP="00023244">
      <w:pPr>
        <w:spacing w:after="0"/>
      </w:pPr>
      <w:r w:rsidRPr="003F176D">
        <w:t xml:space="preserve">De school ziet ouders als partners in de ontwikkeling van kinderen en teamleden </w:t>
      </w:r>
      <w:r w:rsidR="00FC6331">
        <w:t>hebben frequent overleg met ouders over de resultaten van de kinderen en de verdere gang van zaken. Er is veel samenwerking met SMW, logopedie, schoolarts, fysiotherapeut in de driehoek ouders-school-hulpverlening en in het algemeen loopt dit prima.</w:t>
      </w:r>
      <w:r w:rsidR="00023244">
        <w:t xml:space="preserve"> Er zijn gunstige ontwikkelingen in de inbreng van het CJG en via het FSPOW functioneert het zorgteam steeds beter. Wanneer ondersteuning van buiten de school nodig is, krijgt deze in de regel de vorm van samenwerking met derden, die ook bij de thuissituatie betrokken zijn.</w:t>
      </w:r>
    </w:p>
    <w:p w14:paraId="140D711F" w14:textId="3A3D653D" w:rsidR="005E08EE" w:rsidRPr="00533350" w:rsidRDefault="005A3A36" w:rsidP="005E08EE">
      <w:r w:rsidRPr="00533350">
        <w:t>In dit kader kan nog genoemd worden dat de Jozefschool gebruik maakt van het protocol SISA en het protocol kindermishandeling zoals dat door het bevoegd gezag de RVKO is opgesteld.</w:t>
      </w:r>
    </w:p>
    <w:p w14:paraId="72D42754" w14:textId="77777777" w:rsidR="005A3A36" w:rsidRPr="0031022B" w:rsidRDefault="005A3A36" w:rsidP="005E08EE"/>
    <w:p w14:paraId="62B97AAE" w14:textId="77777777" w:rsidR="005E08EE" w:rsidRPr="0031022B" w:rsidRDefault="005E08EE" w:rsidP="005E08EE">
      <w:pPr>
        <w:pStyle w:val="Hoofdtekst"/>
        <w:rPr>
          <w:rFonts w:asciiTheme="minorHAnsi" w:hAnsiTheme="minorHAnsi"/>
          <w:sz w:val="22"/>
          <w:szCs w:val="22"/>
        </w:rPr>
      </w:pPr>
      <w:r w:rsidRPr="0031022B">
        <w:rPr>
          <w:rFonts w:asciiTheme="minorHAnsi" w:hAnsiTheme="minorHAnsi"/>
          <w:sz w:val="22"/>
          <w:szCs w:val="22"/>
        </w:rPr>
        <w:t xml:space="preserve">De mate waarin de school ruimte heeft om leerlingen op te nemen in haar groepen of waarin zij handelingsverlegen dreigt te worden voor leerlingen die al op school zijn, wordt voor een belangrijk deel bepaald door de </w:t>
      </w:r>
      <w:r w:rsidRPr="00956F99">
        <w:rPr>
          <w:rFonts w:asciiTheme="minorHAnsi" w:hAnsiTheme="minorHAnsi"/>
          <w:b/>
          <w:sz w:val="22"/>
          <w:szCs w:val="22"/>
        </w:rPr>
        <w:t>“balans in de groep”</w:t>
      </w:r>
      <w:r w:rsidRPr="0031022B">
        <w:rPr>
          <w:rFonts w:asciiTheme="minorHAnsi" w:hAnsiTheme="minorHAnsi"/>
          <w:sz w:val="22"/>
          <w:szCs w:val="22"/>
        </w:rPr>
        <w:t xml:space="preserve"> van dat moment. </w:t>
      </w:r>
    </w:p>
    <w:p w14:paraId="00A44131" w14:textId="77777777" w:rsidR="005E08EE" w:rsidRPr="0031022B" w:rsidRDefault="005E08EE" w:rsidP="005E08EE">
      <w:pPr>
        <w:pStyle w:val="Hoofdtekst"/>
        <w:rPr>
          <w:rFonts w:asciiTheme="minorHAnsi" w:hAnsiTheme="minorHAnsi"/>
          <w:sz w:val="22"/>
          <w:szCs w:val="22"/>
        </w:rPr>
      </w:pPr>
      <w:r w:rsidRPr="0031022B">
        <w:rPr>
          <w:rFonts w:asciiTheme="minorHAnsi" w:hAnsiTheme="minorHAnsi"/>
          <w:sz w:val="22"/>
          <w:szCs w:val="22"/>
        </w:rPr>
        <w:t>Onder balans in de groep wordt vooral verstaan de ruimte die er voor de leerkracht en de leerlingen is om voor alle leerlingen in de groep een pedagogisch klimaat en een leeromgeving te bieden waarin de leerlingen zich kunnen ontwikkelen.</w:t>
      </w:r>
    </w:p>
    <w:p w14:paraId="386593AC" w14:textId="77777777" w:rsidR="005E08EE" w:rsidRPr="0031022B" w:rsidRDefault="005E08EE" w:rsidP="005E08EE">
      <w:pPr>
        <w:pStyle w:val="Hoofdtekst"/>
        <w:rPr>
          <w:rFonts w:asciiTheme="minorHAnsi" w:hAnsiTheme="minorHAnsi"/>
          <w:sz w:val="22"/>
          <w:szCs w:val="22"/>
        </w:rPr>
      </w:pPr>
      <w:r w:rsidRPr="0031022B">
        <w:rPr>
          <w:rFonts w:asciiTheme="minorHAnsi" w:hAnsiTheme="minorHAnsi"/>
          <w:sz w:val="22"/>
          <w:szCs w:val="22"/>
        </w:rPr>
        <w:t xml:space="preserve">Het gaat bij balans in de groep dus om een combinatie van </w:t>
      </w:r>
      <w:proofErr w:type="spellStart"/>
      <w:r w:rsidRPr="0031022B">
        <w:rPr>
          <w:rFonts w:asciiTheme="minorHAnsi" w:hAnsiTheme="minorHAnsi"/>
          <w:sz w:val="22"/>
          <w:szCs w:val="22"/>
        </w:rPr>
        <w:t>leerlingkenmerken</w:t>
      </w:r>
      <w:proofErr w:type="spellEnd"/>
      <w:r w:rsidRPr="0031022B">
        <w:rPr>
          <w:rFonts w:asciiTheme="minorHAnsi" w:hAnsiTheme="minorHAnsi"/>
          <w:sz w:val="22"/>
          <w:szCs w:val="22"/>
        </w:rPr>
        <w:t xml:space="preserve">, groepssamenstelling en de leerkracht van die groep. </w:t>
      </w:r>
    </w:p>
    <w:p w14:paraId="2BDF0108" w14:textId="77777777" w:rsidR="005E08EE" w:rsidRPr="0031022B" w:rsidRDefault="005E08EE" w:rsidP="005E08EE">
      <w:pPr>
        <w:pStyle w:val="Hoofdtekst"/>
        <w:rPr>
          <w:rFonts w:asciiTheme="minorHAnsi" w:hAnsiTheme="minorHAnsi"/>
          <w:sz w:val="22"/>
          <w:szCs w:val="22"/>
        </w:rPr>
      </w:pPr>
      <w:r w:rsidRPr="0031022B">
        <w:rPr>
          <w:rFonts w:asciiTheme="minorHAnsi" w:hAnsiTheme="minorHAnsi"/>
          <w:sz w:val="22"/>
          <w:szCs w:val="22"/>
        </w:rPr>
        <w:lastRenderedPageBreak/>
        <w:t>Indien (weer) perspectief kan ontstaan door ondersteuning in de groep (wellicht niet eens voor de betreffende leerling zelf), kan de school mogelijk wel passend onderwijs organiseren omdat de balans weer ontstaat. Het bovenstaande maakt duidelijk dat een bespreking per leerling nodig is indien de balans in het geding is</w:t>
      </w:r>
    </w:p>
    <w:p w14:paraId="25376327" w14:textId="77777777" w:rsidR="005E08EE" w:rsidRDefault="005E08EE" w:rsidP="005E08EE"/>
    <w:p w14:paraId="50F96B0A" w14:textId="77777777" w:rsidR="006B3634" w:rsidRDefault="0065687D" w:rsidP="001878CD">
      <w:pPr>
        <w:pStyle w:val="Stijl2"/>
      </w:pPr>
      <w:bookmarkStart w:id="60" w:name="_Toc229998268"/>
      <w:bookmarkStart w:id="61" w:name="_Toc342393254"/>
      <w:r>
        <w:t>4.3.Competenties op de dimensies Relatie, Welbevinden, Ontwikkeling  en Veiligheid.</w:t>
      </w:r>
      <w:bookmarkEnd w:id="60"/>
      <w:bookmarkEnd w:id="61"/>
    </w:p>
    <w:p w14:paraId="0B8C515A" w14:textId="77777777" w:rsidR="006B3634" w:rsidRDefault="0065687D">
      <w:r>
        <w:t>Bij de afname van het instrument zijn ook de competenties in kaart gebracht die nodig zijn om passend onderwijs te verzorgen. Deze competenties zijn onder te brengen in de volgende dimensies:</w:t>
      </w:r>
    </w:p>
    <w:p w14:paraId="6F368C93" w14:textId="77777777" w:rsidR="006B3634" w:rsidRPr="00125E24" w:rsidRDefault="0065687D">
      <w:pPr>
        <w:rPr>
          <w:b/>
        </w:rPr>
      </w:pPr>
      <w:r w:rsidRPr="00125E24">
        <w:rPr>
          <w:b/>
        </w:rPr>
        <w:t>Relatie</w:t>
      </w:r>
    </w:p>
    <w:p w14:paraId="1ABBE149" w14:textId="77777777" w:rsidR="006B3634" w:rsidRDefault="0065687D">
      <w:r>
        <w:t>De mate van betrokkenheid op en verbondenheid met de leraar en medeleerlingen. In de relatie ligt de mogelijkheid van leren met en van elkaar door samenwerken of feedback. Gerichtheid van de leerling op de ander maakt leren mogelijk door de inzet van spiegelneuronen in het brein. Voor de leraar ligt in de relatie de mogelijkheid tot pedagogische invloed. Indien er structureel en schijnbaar onomkeerbaar geen relatie met de leerling is, kan de school geen passend onderwijs organiseren.</w:t>
      </w:r>
    </w:p>
    <w:p w14:paraId="0781DDF7" w14:textId="77777777" w:rsidR="006B3634" w:rsidRPr="00125E24" w:rsidRDefault="0065687D">
      <w:pPr>
        <w:rPr>
          <w:b/>
        </w:rPr>
      </w:pPr>
      <w:r w:rsidRPr="00125E24">
        <w:rPr>
          <w:b/>
        </w:rPr>
        <w:t>Welbevinden</w:t>
      </w:r>
    </w:p>
    <w:p w14:paraId="1C2D0F58" w14:textId="77777777" w:rsidR="006B3634" w:rsidRDefault="0065687D">
      <w:r>
        <w:t>De mate waarin de leerling zich vrij, sociaal-emotioneel veilig en plezierig voelt in de schoolomgeving. Onbehagen, van welke aard ook, zorgt voor een bedreigd gevoel in leer- en ontwikkelingstaken. De reactie hierop legt eerder een accent op "overleven", dan op ontwikkelen. Indien er structureel en schijnbaar onomkeerbaar een gebrek aan welbevinden is, kan de school geen passend onderwijs organiseren.</w:t>
      </w:r>
    </w:p>
    <w:p w14:paraId="5E8FFF38" w14:textId="77777777" w:rsidR="006B3634" w:rsidRPr="00125E24" w:rsidRDefault="0065687D">
      <w:pPr>
        <w:rPr>
          <w:b/>
        </w:rPr>
      </w:pPr>
      <w:r w:rsidRPr="00125E24">
        <w:rPr>
          <w:b/>
        </w:rPr>
        <w:t>Ontwikkeling</w:t>
      </w:r>
    </w:p>
    <w:p w14:paraId="553EF111" w14:textId="77777777" w:rsidR="006B3634" w:rsidRDefault="0065687D">
      <w:r>
        <w:t>De mate waarin de leerling voortgang maakt in leer- en ontwikkelingstaken. De waargenomen ontwikkeling door de leerling zelf en de ervaren waardering hiervoor, zijn de brandstof voor betrokkenheid op de eigen ontwikkeling. De mate waarin de school haar begeleiding kan afstemmen op verschillen in ontwikkeling van haar leerlingen, bepaalt voor een groot deel de zorgbreedte van de school. Indien er structureel en schijnbaar onomkeerbaar onvoldoende ontwikkeling waarneembaar is, kan de school geen passend onderwijs organiseren.</w:t>
      </w:r>
    </w:p>
    <w:p w14:paraId="6FD3BE98" w14:textId="77777777" w:rsidR="006B3634" w:rsidRPr="00125E24" w:rsidRDefault="0065687D">
      <w:pPr>
        <w:rPr>
          <w:b/>
        </w:rPr>
      </w:pPr>
      <w:r w:rsidRPr="00125E24">
        <w:rPr>
          <w:b/>
        </w:rPr>
        <w:t>Veiligheid</w:t>
      </w:r>
    </w:p>
    <w:p w14:paraId="27D6694C" w14:textId="41DD8004" w:rsidR="006B3634" w:rsidRDefault="0065687D">
      <w:r>
        <w:t>De mate van fysieke veiligheid van de leerling zelf, de medeleerlingen en de leraar. Deze kan direct in het geding zijn bij bijvoorbeeld agressie, of indirect door bijvoorbeeld gebrek aan inzicht bij de leerling. De emotionele veiligheid is bij de dimensie welbevinden benoemd. Indien er structureel en schijnbaar onomkeerbaar onveilige situaties ontstaan, kan de school geen passend onderwijs organiseren.</w:t>
      </w:r>
    </w:p>
    <w:p w14:paraId="16029F2E" w14:textId="77777777" w:rsidR="00023244" w:rsidRDefault="00023244" w:rsidP="00023244">
      <w:pPr>
        <w:rPr>
          <w:b/>
        </w:rPr>
      </w:pPr>
    </w:p>
    <w:p w14:paraId="3F009B10" w14:textId="2AE10828" w:rsidR="00023244" w:rsidRPr="00B84D7A" w:rsidRDefault="00023244" w:rsidP="00023244">
      <w:pPr>
        <w:rPr>
          <w:b/>
        </w:rPr>
      </w:pPr>
      <w:r>
        <w:rPr>
          <w:b/>
        </w:rPr>
        <w:t>Competenties op de Jozefschool</w:t>
      </w:r>
      <w:r w:rsidRPr="003F176D">
        <w:rPr>
          <w:b/>
        </w:rPr>
        <w:t>:</w:t>
      </w:r>
    </w:p>
    <w:p w14:paraId="113953A5" w14:textId="71E8259B" w:rsidR="00DC65E0" w:rsidRDefault="00023244" w:rsidP="00023244">
      <w:r w:rsidRPr="003F176D">
        <w:t>Als we kijken naar de uitspraken over de competenties die leerkrachten nodig hebben om passend onderwijs te verzorgen voor kinderen met extra onderw</w:t>
      </w:r>
      <w:r>
        <w:t>ijsbehoeften, dan blijkt dat het</w:t>
      </w:r>
      <w:r w:rsidRPr="003F176D">
        <w:t xml:space="preserve"> </w:t>
      </w:r>
      <w:r>
        <w:t>team aangeeft in</w:t>
      </w:r>
      <w:r w:rsidRPr="003F176D">
        <w:t xml:space="preserve"> het algemeen in voldoende mate over de benodigde competenties </w:t>
      </w:r>
      <w:r w:rsidR="00C31710">
        <w:t xml:space="preserve">te </w:t>
      </w:r>
      <w:r w:rsidRPr="003F176D">
        <w:t xml:space="preserve">beschikken. </w:t>
      </w:r>
      <w:r>
        <w:t xml:space="preserve">Een uitzondering hierop betreft het in ontwikkeling houden van kinderen met specifieke onderwijsbehoeften in het fysiek medisch domein. </w:t>
      </w:r>
      <w:r w:rsidR="006E5A77">
        <w:t xml:space="preserve">Het team geeft expliciet aan dat met name de competenties op het gebied van “relatie” bijdragen aan het voorkomen en </w:t>
      </w:r>
      <w:r w:rsidR="006E5A77">
        <w:lastRenderedPageBreak/>
        <w:t>verminderen van vraagstukken bij sociaal-emotioneel/ gedrag en bij werkhouding.</w:t>
      </w:r>
      <w:r w:rsidR="00665F2D">
        <w:t xml:space="preserve"> Aan het totaalplaatje is geen rechtstreeks verband af te leiden tussen de competenties van de leerkrachten en de behoefte aan externe ondersteuning en/ of het bereiken van grenzen aan de mogelijkheden voor passend onderwijs. Dit is ook niet als zodanig benoemd door het team. </w:t>
      </w:r>
    </w:p>
    <w:p w14:paraId="33F05585" w14:textId="5F4A8C06" w:rsidR="00023244" w:rsidRDefault="00665F2D" w:rsidP="00023244">
      <w:r>
        <w:t>Kijkend naar de mening van het MT valt op dat hier wel een relatie denkbaar is tussen competenties en mogelijkheden voor passend onderwijs, sterker bij de oudere dan bij de jongere leerlingen. Dit is zichtbaar in het fysiek medisch domein en bij werkhouding. Bij sociaal-emotioneel en gedrag gaat het om competenties die samenhangen met het op orde houden van de fysieke veiligheid.</w:t>
      </w:r>
    </w:p>
    <w:p w14:paraId="3F4C0CDC" w14:textId="7CE24933" w:rsidR="00023244" w:rsidRDefault="00023244" w:rsidP="00023244">
      <w:pPr>
        <w:spacing w:after="0"/>
      </w:pPr>
      <w:r w:rsidRPr="001B221B">
        <w:t>Uit de besprekingen</w:t>
      </w:r>
      <w:r w:rsidRPr="003F176D">
        <w:t xml:space="preserve"> kwam aanvullend naar voren dat er voor de </w:t>
      </w:r>
      <w:r w:rsidRPr="001065A5">
        <w:rPr>
          <w:b/>
        </w:rPr>
        <w:t>leerprocessen</w:t>
      </w:r>
      <w:r w:rsidRPr="003F176D">
        <w:t xml:space="preserve"> </w:t>
      </w:r>
      <w:r w:rsidR="001B221B">
        <w:t xml:space="preserve">o.a. </w:t>
      </w:r>
      <w:r w:rsidRPr="003F176D">
        <w:t xml:space="preserve">ontwikkeling kan </w:t>
      </w:r>
      <w:r>
        <w:t>blijven</w:t>
      </w:r>
      <w:r w:rsidRPr="003F176D">
        <w:t xml:space="preserve"> op de </w:t>
      </w:r>
      <w:r>
        <w:t>kennis en vaardigheden ten aanzien van:</w:t>
      </w:r>
    </w:p>
    <w:p w14:paraId="5B0944E2" w14:textId="2F298081" w:rsidR="00023244" w:rsidRDefault="001B221B" w:rsidP="00E87A9B">
      <w:pPr>
        <w:pStyle w:val="Lijstalinea"/>
        <w:numPr>
          <w:ilvl w:val="0"/>
          <w:numId w:val="25"/>
        </w:numPr>
        <w:spacing w:after="0"/>
      </w:pPr>
      <w:r>
        <w:t xml:space="preserve">Het vormgeven van </w:t>
      </w:r>
      <w:proofErr w:type="spellStart"/>
      <w:r>
        <w:t>datagestuurde</w:t>
      </w:r>
      <w:proofErr w:type="spellEnd"/>
      <w:r>
        <w:t xml:space="preserve"> onderwijsarrangementen</w:t>
      </w:r>
    </w:p>
    <w:p w14:paraId="6633AF99" w14:textId="46A40486" w:rsidR="001B221B" w:rsidRDefault="001B221B" w:rsidP="00E87A9B">
      <w:pPr>
        <w:pStyle w:val="Lijstalinea"/>
        <w:numPr>
          <w:ilvl w:val="0"/>
          <w:numId w:val="25"/>
        </w:numPr>
        <w:spacing w:after="0"/>
      </w:pPr>
      <w:r>
        <w:t xml:space="preserve">Het opstellen van- en werken met </w:t>
      </w:r>
      <w:proofErr w:type="spellStart"/>
      <w:r>
        <w:t>OPP’s</w:t>
      </w:r>
      <w:proofErr w:type="spellEnd"/>
    </w:p>
    <w:p w14:paraId="1D4E59AE" w14:textId="61D3293F" w:rsidR="001B221B" w:rsidRDefault="001B221B" w:rsidP="00E87A9B">
      <w:pPr>
        <w:pStyle w:val="Lijstalinea"/>
        <w:numPr>
          <w:ilvl w:val="0"/>
          <w:numId w:val="25"/>
        </w:numPr>
        <w:spacing w:after="0"/>
      </w:pPr>
      <w:r>
        <w:t>Het benutten van de talenten van de kinderen</w:t>
      </w:r>
    </w:p>
    <w:p w14:paraId="0DA46FB1" w14:textId="5FC951CB" w:rsidR="00023244" w:rsidRDefault="00023244" w:rsidP="00023244">
      <w:pPr>
        <w:spacing w:after="0"/>
      </w:pPr>
      <w:r w:rsidRPr="003F176D">
        <w:t xml:space="preserve">Voor de </w:t>
      </w:r>
      <w:r w:rsidRPr="005930C6">
        <w:rPr>
          <w:b/>
        </w:rPr>
        <w:t>sociaal-emotionele ontwikkeling</w:t>
      </w:r>
      <w:r w:rsidRPr="003F176D">
        <w:t xml:space="preserve"> </w:t>
      </w:r>
      <w:r>
        <w:t xml:space="preserve">is het van belang dat er door de leerkrachten </w:t>
      </w:r>
      <w:r w:rsidR="001B221B">
        <w:t>geïnvesteerd wordt in het inzetten van structureel coöperatief leren om hiermee de samenwerking tussen kinderen en het pedagogisch klimaat te versterken. Daarnaast is er benoemd dat de kennisdeling in het team door collegiale consultatie versterkt kan worden</w:t>
      </w:r>
      <w:r w:rsidR="008533CB">
        <w:t>, maar ook door het benutten van de gedragsspecialisten</w:t>
      </w:r>
      <w:r w:rsidR="001B221B">
        <w:t>.</w:t>
      </w:r>
      <w:r w:rsidR="008533CB">
        <w:t xml:space="preserve"> Voor de leerkrachten is het van belang ook zicht te krijgen op hun eigen grenzen en hier ook actief mee om te gaan.</w:t>
      </w:r>
    </w:p>
    <w:p w14:paraId="785D87C1" w14:textId="1DF98E33" w:rsidR="00023244" w:rsidRDefault="00023244" w:rsidP="00023244">
      <w:pPr>
        <w:spacing w:after="0"/>
      </w:pPr>
      <w:r w:rsidRPr="003F176D">
        <w:t xml:space="preserve">Voor de </w:t>
      </w:r>
      <w:r w:rsidRPr="005930C6">
        <w:rPr>
          <w:b/>
        </w:rPr>
        <w:t>werkhouding</w:t>
      </w:r>
      <w:r w:rsidRPr="003F176D">
        <w:t xml:space="preserve"> </w:t>
      </w:r>
      <w:r>
        <w:t xml:space="preserve">is het voor het team van belang om nog meer het structureel coöperatief leren te benutten. </w:t>
      </w:r>
      <w:r w:rsidR="00C57AC1">
        <w:t>Versterking van de vaardigheden om de concentratie van de leerlingen te versterken en het werken met hoge verwachtingen wordt door het team gezien als wenselijk.</w:t>
      </w:r>
    </w:p>
    <w:p w14:paraId="372DE8A1" w14:textId="20CBCB80" w:rsidR="00023244" w:rsidRPr="003F176D" w:rsidRDefault="00023244" w:rsidP="00023244">
      <w:pPr>
        <w:spacing w:after="0"/>
      </w:pPr>
      <w:r w:rsidRPr="003F176D">
        <w:t xml:space="preserve">Voor het </w:t>
      </w:r>
      <w:r w:rsidRPr="005930C6">
        <w:rPr>
          <w:b/>
        </w:rPr>
        <w:t>fysiek-medische domein</w:t>
      </w:r>
      <w:r w:rsidRPr="003F176D">
        <w:t xml:space="preserve"> </w:t>
      </w:r>
      <w:r>
        <w:t xml:space="preserve">benoemt het team </w:t>
      </w:r>
      <w:r w:rsidR="001B221B">
        <w:t>geen expliciete competenties ter versterking.</w:t>
      </w:r>
    </w:p>
    <w:p w14:paraId="2EA95526" w14:textId="77777777" w:rsidR="00C57AC1" w:rsidRDefault="00023244" w:rsidP="00023244">
      <w:pPr>
        <w:spacing w:after="0"/>
      </w:pPr>
      <w:r w:rsidRPr="003F176D">
        <w:t xml:space="preserve">Voor de </w:t>
      </w:r>
      <w:r w:rsidRPr="005930C6">
        <w:rPr>
          <w:b/>
        </w:rPr>
        <w:t>thuissituatie</w:t>
      </w:r>
      <w:r w:rsidRPr="003F176D">
        <w:t xml:space="preserve"> </w:t>
      </w:r>
      <w:r w:rsidR="00C57AC1">
        <w:t>zijn geen specifieke competenties benoemd. Het team heeft wel ambities, die in hoofdstuk 6 benoemd zijn.</w:t>
      </w:r>
    </w:p>
    <w:p w14:paraId="679259AE" w14:textId="04A4EC2D" w:rsidR="006B3634" w:rsidRDefault="0065687D" w:rsidP="004563AA">
      <w:pPr>
        <w:spacing w:after="0"/>
      </w:pPr>
      <w:r>
        <w:br w:type="page"/>
      </w:r>
    </w:p>
    <w:p w14:paraId="74875694" w14:textId="77777777" w:rsidR="006B3634" w:rsidRDefault="0065687D" w:rsidP="001878CD">
      <w:pPr>
        <w:pStyle w:val="Stijl1"/>
      </w:pPr>
      <w:bookmarkStart w:id="62" w:name="_Toc229998269"/>
      <w:bookmarkStart w:id="63" w:name="_Toc342393255"/>
      <w:r>
        <w:lastRenderedPageBreak/>
        <w:t>5.Grenzen aan de mogelijkheden van ons onderwijs</w:t>
      </w:r>
      <w:bookmarkEnd w:id="62"/>
      <w:bookmarkEnd w:id="63"/>
    </w:p>
    <w:p w14:paraId="54D0261B" w14:textId="77777777" w:rsidR="005C5B26" w:rsidRDefault="005C5B26" w:rsidP="005C5B26">
      <w:pPr>
        <w:spacing w:after="0"/>
      </w:pPr>
      <w:bookmarkStart w:id="64" w:name="_Toc229998270"/>
      <w:bookmarkStart w:id="65" w:name="_Toc342393256"/>
    </w:p>
    <w:p w14:paraId="5A11AF1D" w14:textId="623E3727" w:rsidR="005C5B26" w:rsidRPr="003F176D" w:rsidRDefault="005C5B26" w:rsidP="005C5B26">
      <w:pPr>
        <w:spacing w:after="0"/>
      </w:pPr>
      <w:r>
        <w:t>De Jozefschool</w:t>
      </w:r>
      <w:r w:rsidRPr="003F176D">
        <w:t xml:space="preserve"> verzorgt nu al onderwijs aan leerlingen met uiteenlopen</w:t>
      </w:r>
      <w:r>
        <w:t xml:space="preserve">de onderwijs- en zorgbehoeften. </w:t>
      </w:r>
      <w:r w:rsidRPr="003F176D">
        <w:t xml:space="preserve">Uit de profielen blijken meer mogelijkheden dan onmogelijkheden. </w:t>
      </w:r>
      <w:r>
        <w:t xml:space="preserve">Verhoudingsgewijs zijn de meeste grenzen benoemd bij het fysiek/ medisch- en sociaal- emotioneel en gedrag domein. </w:t>
      </w:r>
      <w:r w:rsidRPr="003F176D">
        <w:t>Uit de besprekingen kw</w:t>
      </w:r>
      <w:r>
        <w:t>am naar vo</w:t>
      </w:r>
      <w:r w:rsidRPr="003F176D">
        <w:t>ren dat</w:t>
      </w:r>
      <w:r w:rsidR="00C67A3C">
        <w:t xml:space="preserve"> grenzen zichtbaar zijn bij de verschillende domeinen, zoals hieronder.</w:t>
      </w:r>
    </w:p>
    <w:p w14:paraId="7377E37E" w14:textId="77777777" w:rsidR="005C5B26" w:rsidRDefault="005C5B26" w:rsidP="005C5B26">
      <w:pPr>
        <w:spacing w:after="0"/>
      </w:pPr>
    </w:p>
    <w:p w14:paraId="595F518E" w14:textId="744A08CD" w:rsidR="005C5B26" w:rsidRPr="003F176D" w:rsidRDefault="005C5B26" w:rsidP="005C5B26">
      <w:pPr>
        <w:spacing w:after="0"/>
      </w:pPr>
      <w:r w:rsidRPr="003F176D">
        <w:t xml:space="preserve">Bij </w:t>
      </w:r>
      <w:r w:rsidRPr="003F176D">
        <w:rPr>
          <w:u w:val="single"/>
        </w:rPr>
        <w:t>leren en ontwikkeling</w:t>
      </w:r>
      <w:r w:rsidRPr="003F176D">
        <w:t xml:space="preserve"> blijkt dat de school geen passend onderwijs kan organiseren wanneer de </w:t>
      </w:r>
      <w:r w:rsidR="00840691">
        <w:t>kinderen niet meer leren en de ontwikkeling stagneert, ondanks alle inspanningen van kinderen, ouders en school. Dit wordt zichtbaar wanneer de didactische achterstanden meer dan twee jaar worden, op meerdere vakgebieden en er ook gedragsmoeilijkheden ontstaan.</w:t>
      </w:r>
    </w:p>
    <w:p w14:paraId="38C8AD4C" w14:textId="77777777" w:rsidR="005C5B26" w:rsidRDefault="005C5B26" w:rsidP="005C5B26">
      <w:pPr>
        <w:spacing w:after="0"/>
      </w:pPr>
    </w:p>
    <w:p w14:paraId="1B2AA066" w14:textId="7511BCD3" w:rsidR="005C5B26" w:rsidRDefault="005C5B26" w:rsidP="005C5B26">
      <w:pPr>
        <w:spacing w:after="0"/>
      </w:pPr>
      <w:r w:rsidRPr="003F176D">
        <w:t xml:space="preserve">In het </w:t>
      </w:r>
      <w:r w:rsidRPr="003F176D">
        <w:rPr>
          <w:u w:val="single"/>
        </w:rPr>
        <w:t>fysiek - medisch domein</w:t>
      </w:r>
      <w:r w:rsidRPr="003F176D">
        <w:t xml:space="preserve"> blijkt dat </w:t>
      </w:r>
      <w:r>
        <w:t xml:space="preserve">het team geen passend onderwijs kan bieden </w:t>
      </w:r>
      <w:r w:rsidR="00777FBE">
        <w:t xml:space="preserve">wanneer de beperkingen van de kinderen groter zijn dan het aanbod van de school kan opvangen. </w:t>
      </w:r>
      <w:r w:rsidR="00C42D42">
        <w:t xml:space="preserve">Wanneer kinderen om fysiek/ medische redenen complexere onderwijsbehoeften hebben, geeft het team cijfermatig aan in 2 van de 3 situaties geen passend onderwijs te kunnen organiseren, ook niet met extra ondersteuning van buiten de school. </w:t>
      </w:r>
      <w:r w:rsidR="00777FBE">
        <w:t xml:space="preserve">Volledig dove en blinde leerlingen vragen bijvoorbeeld meer en specifiekere ondersteuning dan </w:t>
      </w:r>
      <w:r w:rsidR="00C67A3C">
        <w:t xml:space="preserve">door de school </w:t>
      </w:r>
      <w:r w:rsidR="00777FBE">
        <w:t xml:space="preserve">geboden kan worden. </w:t>
      </w:r>
      <w:r w:rsidR="00C42D42">
        <w:t>Ook het gebouw van de Jozefschool wordt in dit verband als een beperkende factor genoemd.</w:t>
      </w:r>
    </w:p>
    <w:p w14:paraId="482D48F8" w14:textId="77777777" w:rsidR="00777FBE" w:rsidRDefault="00777FBE" w:rsidP="005C5B26">
      <w:pPr>
        <w:spacing w:after="0"/>
      </w:pPr>
    </w:p>
    <w:p w14:paraId="4D58358E" w14:textId="77777777" w:rsidR="005C5B26" w:rsidRDefault="005C5B26" w:rsidP="005C5B26">
      <w:pPr>
        <w:spacing w:after="0"/>
      </w:pPr>
      <w:r w:rsidRPr="003F176D">
        <w:t xml:space="preserve">Ten aanzien van de </w:t>
      </w:r>
      <w:r w:rsidRPr="003F176D">
        <w:rPr>
          <w:u w:val="single"/>
        </w:rPr>
        <w:t>sociaal - emotionele</w:t>
      </w:r>
      <w:r w:rsidRPr="003F176D">
        <w:t xml:space="preserve"> ontwikkeling kan de school geen onderwijs organiseren </w:t>
      </w:r>
      <w:r>
        <w:t>wanneer:</w:t>
      </w:r>
    </w:p>
    <w:p w14:paraId="4C0B73E2" w14:textId="77777777" w:rsidR="005C5B26" w:rsidRDefault="005C5B26" w:rsidP="00E87A9B">
      <w:pPr>
        <w:pStyle w:val="Lijstalinea"/>
        <w:numPr>
          <w:ilvl w:val="0"/>
          <w:numId w:val="29"/>
        </w:numPr>
        <w:spacing w:after="0"/>
      </w:pPr>
      <w:r>
        <w:t>L</w:t>
      </w:r>
      <w:r w:rsidRPr="003F176D">
        <w:t>eerlingen voor zichzelf, medeleerlingen of leerkracht structureel een b</w:t>
      </w:r>
      <w:r>
        <w:t>edreiging vormen door agressie</w:t>
      </w:r>
    </w:p>
    <w:p w14:paraId="6E698322" w14:textId="66E04146" w:rsidR="005C5B26" w:rsidRDefault="005C5B26" w:rsidP="00E87A9B">
      <w:pPr>
        <w:pStyle w:val="Lijstalinea"/>
        <w:numPr>
          <w:ilvl w:val="0"/>
          <w:numId w:val="29"/>
        </w:numPr>
        <w:spacing w:after="0"/>
      </w:pPr>
      <w:r>
        <w:t>Wanneer de balans in de groep structureel verdwijnt</w:t>
      </w:r>
      <w:r w:rsidR="00D40BB0">
        <w:t xml:space="preserve"> of door de plaatsing van een nieuwe leerling waarschijnlijk zal verdwijnen</w:t>
      </w:r>
    </w:p>
    <w:p w14:paraId="640A7906" w14:textId="291F4121" w:rsidR="005C5B26" w:rsidRDefault="00D40BB0" w:rsidP="00D40BB0">
      <w:pPr>
        <w:pStyle w:val="Lijstalinea"/>
        <w:spacing w:after="0"/>
        <w:ind w:left="0"/>
      </w:pPr>
      <w:r>
        <w:t xml:space="preserve">Het team vraagt met oog op de balans in de groep aandacht voor de plaatsing van kinderen van </w:t>
      </w:r>
      <w:r w:rsidR="00C31710">
        <w:t xml:space="preserve">Trivium </w:t>
      </w:r>
      <w:proofErr w:type="spellStart"/>
      <w:r>
        <w:t>Linde</w:t>
      </w:r>
      <w:r w:rsidR="00C31710">
        <w:t>n</w:t>
      </w:r>
      <w:r>
        <w:t>hof</w:t>
      </w:r>
      <w:proofErr w:type="spellEnd"/>
      <w:r>
        <w:t xml:space="preserve">. </w:t>
      </w:r>
    </w:p>
    <w:p w14:paraId="00D1C91B" w14:textId="77777777" w:rsidR="005C5B26" w:rsidRDefault="005C5B26" w:rsidP="005C5B26">
      <w:pPr>
        <w:spacing w:after="0"/>
      </w:pPr>
    </w:p>
    <w:p w14:paraId="0B1CAFD5" w14:textId="2678C6EB" w:rsidR="005C5B26" w:rsidRDefault="005C5B26" w:rsidP="005C5B26">
      <w:pPr>
        <w:spacing w:after="0"/>
      </w:pPr>
      <w:r w:rsidRPr="003F176D">
        <w:t xml:space="preserve">Voor specifieke onderwijsbehoeften, die vooral draaien om </w:t>
      </w:r>
      <w:r w:rsidRPr="003F176D">
        <w:rPr>
          <w:u w:val="single"/>
        </w:rPr>
        <w:t>werkhouding</w:t>
      </w:r>
      <w:r w:rsidRPr="003F176D">
        <w:t xml:space="preserve"> </w:t>
      </w:r>
      <w:r>
        <w:t xml:space="preserve">wordt een grens bereikt wanneer de </w:t>
      </w:r>
      <w:r w:rsidR="003247DC">
        <w:t>leerling extreem ongemotiveerd blijft, ondanks vele inspanningen en er geen passend onderwijs meer geboden kan worden door ontstane niveauverschillen en/of gedragsmoeilijkheden.</w:t>
      </w:r>
    </w:p>
    <w:p w14:paraId="6692397F" w14:textId="77777777" w:rsidR="005C5B26" w:rsidRPr="003F176D" w:rsidRDefault="005C5B26" w:rsidP="005C5B26">
      <w:pPr>
        <w:spacing w:after="0"/>
      </w:pPr>
    </w:p>
    <w:p w14:paraId="12B4AE8B" w14:textId="4F88F948" w:rsidR="005C5B26" w:rsidRDefault="005C5B26" w:rsidP="005C5B26">
      <w:pPr>
        <w:spacing w:after="0"/>
      </w:pPr>
      <w:r w:rsidRPr="003F176D">
        <w:t xml:space="preserve">In het domein </w:t>
      </w:r>
      <w:r w:rsidRPr="003F176D">
        <w:rPr>
          <w:u w:val="single"/>
        </w:rPr>
        <w:t>thuissituatie</w:t>
      </w:r>
      <w:r w:rsidRPr="003F176D">
        <w:t xml:space="preserve">, wordt door </w:t>
      </w:r>
      <w:r>
        <w:t>De Jozefschool een grens aangegeven wanneer:</w:t>
      </w:r>
    </w:p>
    <w:p w14:paraId="72CDD5C8" w14:textId="4DB735EC" w:rsidR="005C5B26" w:rsidRDefault="005C5B26" w:rsidP="00E87A9B">
      <w:pPr>
        <w:pStyle w:val="Lijstalinea"/>
        <w:numPr>
          <w:ilvl w:val="0"/>
          <w:numId w:val="30"/>
        </w:numPr>
        <w:spacing w:after="0"/>
      </w:pPr>
      <w:r>
        <w:t>O</w:t>
      </w:r>
      <w:r w:rsidRPr="003F176D">
        <w:t xml:space="preserve">uders </w:t>
      </w:r>
      <w:r>
        <w:t xml:space="preserve">hun </w:t>
      </w:r>
      <w:r w:rsidR="00A278E0">
        <w:t>vertrouwen in de school structureel verloren hebben</w:t>
      </w:r>
    </w:p>
    <w:p w14:paraId="6661B705" w14:textId="06917F00" w:rsidR="00A278E0" w:rsidRDefault="00A278E0" w:rsidP="00E87A9B">
      <w:pPr>
        <w:pStyle w:val="Lijstalinea"/>
        <w:numPr>
          <w:ilvl w:val="0"/>
          <w:numId w:val="30"/>
        </w:numPr>
        <w:spacing w:after="0"/>
      </w:pPr>
      <w:r>
        <w:t>Er geen communicatie meer mogelijk</w:t>
      </w:r>
      <w:r w:rsidR="004A01B6">
        <w:t>, maar wel nodig is</w:t>
      </w:r>
    </w:p>
    <w:p w14:paraId="64114BB0" w14:textId="16C1E83D" w:rsidR="004A01B6" w:rsidRPr="003F176D" w:rsidRDefault="004A01B6" w:rsidP="00E87A9B">
      <w:pPr>
        <w:pStyle w:val="Lijstalinea"/>
        <w:numPr>
          <w:ilvl w:val="0"/>
          <w:numId w:val="30"/>
        </w:numPr>
        <w:spacing w:after="0"/>
      </w:pPr>
      <w:r>
        <w:t>Wanneer ouders blijvend agressief zijn</w:t>
      </w:r>
    </w:p>
    <w:p w14:paraId="5D8F4627" w14:textId="77777777" w:rsidR="005C5B26" w:rsidRPr="003F176D" w:rsidRDefault="005C5B26" w:rsidP="005C5B26"/>
    <w:p w14:paraId="5C83209B" w14:textId="77777777" w:rsidR="005C5B26" w:rsidRPr="003F176D" w:rsidRDefault="005C5B26" w:rsidP="005C5B26"/>
    <w:p w14:paraId="4D940CC0" w14:textId="77777777" w:rsidR="004A01B6" w:rsidRDefault="004A01B6">
      <w:pPr>
        <w:rPr>
          <w:rFonts w:asciiTheme="majorHAnsi" w:eastAsiaTheme="majorEastAsia" w:hAnsiTheme="majorHAnsi" w:cstheme="majorBidi"/>
          <w:b/>
          <w:bCs/>
          <w:color w:val="5D2663"/>
          <w:sz w:val="32"/>
          <w:szCs w:val="28"/>
          <w:u w:val="single"/>
        </w:rPr>
      </w:pPr>
      <w:r>
        <w:br w:type="page"/>
      </w:r>
    </w:p>
    <w:p w14:paraId="52D0B938" w14:textId="27F71958" w:rsidR="006B3634" w:rsidRDefault="0065687D" w:rsidP="001878CD">
      <w:pPr>
        <w:pStyle w:val="Stijl1"/>
      </w:pPr>
      <w:r>
        <w:lastRenderedPageBreak/>
        <w:t>6.Ambities</w:t>
      </w:r>
      <w:bookmarkEnd w:id="64"/>
      <w:bookmarkEnd w:id="65"/>
    </w:p>
    <w:p w14:paraId="4D898230" w14:textId="77777777" w:rsidR="00E87A9B" w:rsidRDefault="00E87A9B"/>
    <w:p w14:paraId="78B7F740" w14:textId="77777777" w:rsidR="00E87A9B" w:rsidRDefault="00E87A9B" w:rsidP="00E87A9B">
      <w:r>
        <w:t>Om in het kader van passend onderwijs voor zoveel mogelijk kinderen de juiste school te kunnen zijn, heeft het team de volgende, met elkaar samenhangende, ambities voor de komende periode:</w:t>
      </w:r>
    </w:p>
    <w:p w14:paraId="7E754F46" w14:textId="1F1D417E" w:rsidR="00E87A9B" w:rsidRDefault="00FB4ABA" w:rsidP="00FB4ABA">
      <w:pPr>
        <w:pStyle w:val="Lijstalinea"/>
        <w:numPr>
          <w:ilvl w:val="0"/>
          <w:numId w:val="37"/>
        </w:numPr>
      </w:pPr>
      <w:r>
        <w:t>Versterken van het werken met een ontwikkelingsperspectief</w:t>
      </w:r>
    </w:p>
    <w:p w14:paraId="15455010" w14:textId="28281CAA" w:rsidR="00FB4ABA" w:rsidRDefault="00FB4ABA" w:rsidP="00FB4ABA">
      <w:pPr>
        <w:pStyle w:val="Lijstalinea"/>
        <w:numPr>
          <w:ilvl w:val="0"/>
          <w:numId w:val="37"/>
        </w:numPr>
      </w:pPr>
      <w:r>
        <w:t>Versterken van het opbrengstgericht werken door gebruikmaking van data</w:t>
      </w:r>
    </w:p>
    <w:p w14:paraId="1AD994A4" w14:textId="25E06B5E" w:rsidR="00FB4ABA" w:rsidRDefault="00FB4ABA" w:rsidP="00FB4ABA">
      <w:pPr>
        <w:pStyle w:val="Lijstalinea"/>
        <w:numPr>
          <w:ilvl w:val="0"/>
          <w:numId w:val="37"/>
        </w:numPr>
      </w:pPr>
      <w:r>
        <w:t>Verhogen van de opbrengsten</w:t>
      </w:r>
    </w:p>
    <w:p w14:paraId="406643C8" w14:textId="0309E0EA" w:rsidR="00FB4ABA" w:rsidRDefault="00FB4ABA" w:rsidP="00FB4ABA">
      <w:pPr>
        <w:pStyle w:val="Lijstalinea"/>
        <w:numPr>
          <w:ilvl w:val="0"/>
          <w:numId w:val="37"/>
        </w:numPr>
      </w:pPr>
      <w:r>
        <w:t>Versterken van het handelingsgericht werken en dit inbedden in de onderwijsstructuur van de school o.a. door:</w:t>
      </w:r>
    </w:p>
    <w:p w14:paraId="79EFE3FA" w14:textId="4BA2FA0D" w:rsidR="00FB4ABA" w:rsidRDefault="00FB4ABA" w:rsidP="00FB4ABA">
      <w:pPr>
        <w:pStyle w:val="Lijstalinea"/>
        <w:numPr>
          <w:ilvl w:val="1"/>
          <w:numId w:val="37"/>
        </w:numPr>
      </w:pPr>
      <w:r>
        <w:t>Samenwerking met leerlingen en ouders als ervaringsdeskundigen</w:t>
      </w:r>
    </w:p>
    <w:p w14:paraId="69734A51" w14:textId="5D55ABDB" w:rsidR="00FB4ABA" w:rsidRDefault="00FB4ABA" w:rsidP="00FB4ABA">
      <w:pPr>
        <w:pStyle w:val="Lijstalinea"/>
        <w:numPr>
          <w:ilvl w:val="1"/>
          <w:numId w:val="37"/>
        </w:numPr>
      </w:pPr>
      <w:r>
        <w:t>Doelgericht werken</w:t>
      </w:r>
    </w:p>
    <w:p w14:paraId="3AAEC5D4" w14:textId="375B9F57" w:rsidR="00FB4ABA" w:rsidRDefault="00FB4ABA" w:rsidP="00FB4ABA">
      <w:pPr>
        <w:pStyle w:val="Lijstalinea"/>
        <w:numPr>
          <w:ilvl w:val="1"/>
          <w:numId w:val="37"/>
        </w:numPr>
      </w:pPr>
      <w:r>
        <w:t>Samenwerking in het team. Delen van kennis, inzichten en motieven</w:t>
      </w:r>
    </w:p>
    <w:p w14:paraId="63480B8A" w14:textId="1DD8A25D" w:rsidR="00FB4ABA" w:rsidRDefault="00FB4ABA" w:rsidP="00FB4ABA">
      <w:pPr>
        <w:pStyle w:val="Lijstalinea"/>
        <w:numPr>
          <w:ilvl w:val="0"/>
          <w:numId w:val="37"/>
        </w:numPr>
      </w:pPr>
      <w:r>
        <w:t>Afnemende afhankelijkheid van externe ondersteuning</w:t>
      </w:r>
    </w:p>
    <w:p w14:paraId="48FFF14B" w14:textId="20C177B5" w:rsidR="00FB4ABA" w:rsidRPr="003544CA" w:rsidRDefault="00FB4ABA" w:rsidP="00FB4ABA">
      <w:pPr>
        <w:pStyle w:val="Lijstalinea"/>
        <w:numPr>
          <w:ilvl w:val="0"/>
          <w:numId w:val="37"/>
        </w:numPr>
      </w:pPr>
      <w:r>
        <w:t>Sterker benutten van aanwezige expertise in eigen kring</w:t>
      </w:r>
    </w:p>
    <w:p w14:paraId="756F1F19" w14:textId="0881B76C" w:rsidR="00E87A9B" w:rsidRPr="003F176D" w:rsidRDefault="00E87A9B" w:rsidP="00E87A9B">
      <w:r w:rsidRPr="003F176D">
        <w:t>In de inschatting van het team op de dimensies van zorgbreedte (bijlage 4), ontstaat het volgende beeld. De linker foto geeft de inschatting weer van de huidige situatie en de rechter de ambitie over 4 jaar</w:t>
      </w:r>
      <w:r>
        <w:t>. Hiermee geeft het team aan wat op te willen schuiven in haar mogelijkheden om aan complexere onderwijsbehoeften tegemoet te komen.</w:t>
      </w:r>
    </w:p>
    <w:p w14:paraId="4308E6DC" w14:textId="77777777" w:rsidR="00E87A9B" w:rsidRPr="003F176D" w:rsidRDefault="00E87A9B" w:rsidP="00E87A9B"/>
    <w:p w14:paraId="478D6B99" w14:textId="77777777" w:rsidR="00E87A9B" w:rsidRPr="003F176D" w:rsidRDefault="00E87A9B" w:rsidP="00E87A9B">
      <w:r w:rsidRPr="003F176D">
        <w:t>NU</w:t>
      </w:r>
      <w:r w:rsidRPr="003F176D">
        <w:tab/>
      </w:r>
      <w:r w:rsidRPr="003F176D">
        <w:tab/>
      </w:r>
      <w:r w:rsidRPr="003F176D">
        <w:tab/>
      </w:r>
      <w:r w:rsidRPr="003F176D">
        <w:tab/>
      </w:r>
      <w:r w:rsidRPr="003F176D">
        <w:tab/>
      </w:r>
      <w:r w:rsidRPr="003F176D">
        <w:tab/>
      </w:r>
      <w:r w:rsidRPr="003F176D">
        <w:tab/>
        <w:t>4 JAAR LATER</w:t>
      </w:r>
    </w:p>
    <w:p w14:paraId="1765B915" w14:textId="4CDA577E" w:rsidR="00E87A9B" w:rsidRPr="003F176D" w:rsidRDefault="00E87A9B" w:rsidP="00E87A9B">
      <w:r>
        <w:rPr>
          <w:noProof/>
        </w:rPr>
        <w:drawing>
          <wp:inline distT="0" distB="0" distL="0" distR="0" wp14:anchorId="16F57C88" wp14:editId="62B724C7">
            <wp:extent cx="2332644" cy="1742077"/>
            <wp:effectExtent l="0" t="0" r="4445" b="1079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jpeg"/>
                    <pic:cNvPicPr/>
                  </pic:nvPicPr>
                  <pic:blipFill>
                    <a:blip r:embed="rId17">
                      <a:extLst>
                        <a:ext uri="{28A0092B-C50C-407E-A947-70E740481C1C}">
                          <a14:useLocalDpi xmlns:a14="http://schemas.microsoft.com/office/drawing/2010/main" val="0"/>
                        </a:ext>
                      </a:extLst>
                    </a:blip>
                    <a:stretch>
                      <a:fillRect/>
                    </a:stretch>
                  </pic:blipFill>
                  <pic:spPr>
                    <a:xfrm>
                      <a:off x="0" y="0"/>
                      <a:ext cx="2332768" cy="1742170"/>
                    </a:xfrm>
                    <a:prstGeom prst="rect">
                      <a:avLst/>
                    </a:prstGeom>
                  </pic:spPr>
                </pic:pic>
              </a:graphicData>
            </a:graphic>
          </wp:inline>
        </w:drawing>
      </w:r>
      <w:r w:rsidRPr="003F176D">
        <w:tab/>
      </w:r>
      <w:r w:rsidRPr="003F176D">
        <w:tab/>
      </w:r>
      <w:r>
        <w:rPr>
          <w:noProof/>
        </w:rPr>
        <w:drawing>
          <wp:inline distT="0" distB="0" distL="0" distR="0" wp14:anchorId="6F5B4E98" wp14:editId="4CEB9548">
            <wp:extent cx="2229485" cy="1665035"/>
            <wp:effectExtent l="0" t="0" r="5715" b="1143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jpeg"/>
                    <pic:cNvPicPr/>
                  </pic:nvPicPr>
                  <pic:blipFill>
                    <a:blip r:embed="rId18">
                      <a:extLst>
                        <a:ext uri="{28A0092B-C50C-407E-A947-70E740481C1C}">
                          <a14:useLocalDpi xmlns:a14="http://schemas.microsoft.com/office/drawing/2010/main" val="0"/>
                        </a:ext>
                      </a:extLst>
                    </a:blip>
                    <a:stretch>
                      <a:fillRect/>
                    </a:stretch>
                  </pic:blipFill>
                  <pic:spPr>
                    <a:xfrm>
                      <a:off x="0" y="0"/>
                      <a:ext cx="2230152" cy="1665533"/>
                    </a:xfrm>
                    <a:prstGeom prst="rect">
                      <a:avLst/>
                    </a:prstGeom>
                  </pic:spPr>
                </pic:pic>
              </a:graphicData>
            </a:graphic>
          </wp:inline>
        </w:drawing>
      </w:r>
      <w:r w:rsidRPr="003F176D">
        <w:tab/>
      </w:r>
    </w:p>
    <w:p w14:paraId="347A0EB5" w14:textId="77777777" w:rsidR="00E87A9B" w:rsidRPr="003F176D" w:rsidRDefault="00E87A9B" w:rsidP="00E87A9B">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rPr>
      </w:pPr>
    </w:p>
    <w:p w14:paraId="4992F272" w14:textId="77777777" w:rsidR="00E87A9B" w:rsidRPr="00CA67A4" w:rsidRDefault="00E87A9B" w:rsidP="00E87A9B">
      <w:pPr>
        <w:pStyle w:val="Hoofdtekst"/>
        <w:rPr>
          <w:sz w:val="22"/>
          <w:szCs w:val="22"/>
        </w:rPr>
      </w:pPr>
      <w:bookmarkStart w:id="66" w:name="TOC311195468"/>
      <w:r w:rsidRPr="00CA67A4">
        <w:rPr>
          <w:sz w:val="22"/>
          <w:szCs w:val="22"/>
        </w:rPr>
        <w:t>Gespecificeerd naar de domeinen</w:t>
      </w:r>
      <w:bookmarkEnd w:id="66"/>
      <w:r w:rsidRPr="00CA67A4">
        <w:rPr>
          <w:sz w:val="22"/>
          <w:szCs w:val="22"/>
        </w:rPr>
        <w:t>:</w:t>
      </w:r>
    </w:p>
    <w:p w14:paraId="256BDE33" w14:textId="77777777" w:rsidR="00E87A9B" w:rsidRPr="00CA67A4" w:rsidRDefault="00E87A9B" w:rsidP="00E87A9B">
      <w:pPr>
        <w:pStyle w:val="Hoofdtekst"/>
        <w:rPr>
          <w:sz w:val="22"/>
          <w:szCs w:val="22"/>
        </w:rPr>
      </w:pPr>
    </w:p>
    <w:p w14:paraId="36381BC0" w14:textId="77777777" w:rsidR="00E87A9B" w:rsidRPr="00CA67A4" w:rsidRDefault="00E87A9B" w:rsidP="00E87A9B">
      <w:pPr>
        <w:pStyle w:val="Hoofdtekst"/>
        <w:rPr>
          <w:b/>
          <w:sz w:val="22"/>
          <w:szCs w:val="22"/>
        </w:rPr>
      </w:pPr>
      <w:bookmarkStart w:id="67" w:name="TOC311195469"/>
      <w:r w:rsidRPr="00CA67A4">
        <w:rPr>
          <w:b/>
          <w:sz w:val="22"/>
          <w:szCs w:val="22"/>
        </w:rPr>
        <w:t>Werkhouding</w:t>
      </w:r>
      <w:bookmarkEnd w:id="67"/>
    </w:p>
    <w:p w14:paraId="218D6AB2" w14:textId="548CC871" w:rsidR="00E87A9B" w:rsidRDefault="00ED0ACF" w:rsidP="00E87A9B">
      <w:pPr>
        <w:pStyle w:val="Hoofdtekst"/>
        <w:numPr>
          <w:ilvl w:val="0"/>
          <w:numId w:val="32"/>
        </w:numPr>
        <w:rPr>
          <w:sz w:val="22"/>
          <w:szCs w:val="22"/>
        </w:rPr>
      </w:pPr>
      <w:r>
        <w:rPr>
          <w:sz w:val="22"/>
          <w:szCs w:val="22"/>
        </w:rPr>
        <w:t>Beter worden in het versterken van de aandacht van drukke leerlingen</w:t>
      </w:r>
    </w:p>
    <w:p w14:paraId="4A199347" w14:textId="2A3B04B7" w:rsidR="00ED0ACF" w:rsidRDefault="00ED0ACF" w:rsidP="00E87A9B">
      <w:pPr>
        <w:pStyle w:val="Hoofdtekst"/>
        <w:numPr>
          <w:ilvl w:val="0"/>
          <w:numId w:val="32"/>
        </w:numPr>
        <w:rPr>
          <w:sz w:val="22"/>
          <w:szCs w:val="22"/>
        </w:rPr>
      </w:pPr>
      <w:r>
        <w:rPr>
          <w:sz w:val="22"/>
          <w:szCs w:val="22"/>
        </w:rPr>
        <w:t>Flexibele werkplekken  en stilteplekken uitbreiden</w:t>
      </w:r>
    </w:p>
    <w:p w14:paraId="5233F86A" w14:textId="44DE965B" w:rsidR="00ED0ACF" w:rsidRDefault="00ED0ACF" w:rsidP="00E87A9B">
      <w:pPr>
        <w:pStyle w:val="Hoofdtekst"/>
        <w:numPr>
          <w:ilvl w:val="0"/>
          <w:numId w:val="32"/>
        </w:numPr>
        <w:rPr>
          <w:sz w:val="22"/>
          <w:szCs w:val="22"/>
        </w:rPr>
      </w:pPr>
      <w:r>
        <w:rPr>
          <w:sz w:val="22"/>
          <w:szCs w:val="22"/>
        </w:rPr>
        <w:t>Meer gebruik maken van computers en I-</w:t>
      </w:r>
      <w:proofErr w:type="spellStart"/>
      <w:r>
        <w:rPr>
          <w:sz w:val="22"/>
          <w:szCs w:val="22"/>
        </w:rPr>
        <w:t>pads</w:t>
      </w:r>
      <w:proofErr w:type="spellEnd"/>
    </w:p>
    <w:p w14:paraId="3530AA49" w14:textId="00F6DCA9" w:rsidR="00ED0ACF" w:rsidRDefault="00ED0ACF" w:rsidP="00E87A9B">
      <w:pPr>
        <w:pStyle w:val="Hoofdtekst"/>
        <w:numPr>
          <w:ilvl w:val="0"/>
          <w:numId w:val="32"/>
        </w:numPr>
        <w:rPr>
          <w:sz w:val="22"/>
          <w:szCs w:val="22"/>
        </w:rPr>
      </w:pPr>
      <w:proofErr w:type="spellStart"/>
      <w:r>
        <w:rPr>
          <w:sz w:val="22"/>
          <w:szCs w:val="22"/>
        </w:rPr>
        <w:t>Plusklas</w:t>
      </w:r>
      <w:proofErr w:type="spellEnd"/>
      <w:r>
        <w:rPr>
          <w:sz w:val="22"/>
          <w:szCs w:val="22"/>
        </w:rPr>
        <w:t xml:space="preserve"> ontwikkelen</w:t>
      </w:r>
    </w:p>
    <w:p w14:paraId="27018923" w14:textId="197BE3D0" w:rsidR="00ED0ACF" w:rsidRDefault="00ED0ACF" w:rsidP="00E87A9B">
      <w:pPr>
        <w:pStyle w:val="Hoofdtekst"/>
        <w:numPr>
          <w:ilvl w:val="0"/>
          <w:numId w:val="32"/>
        </w:numPr>
        <w:rPr>
          <w:sz w:val="22"/>
          <w:szCs w:val="22"/>
        </w:rPr>
      </w:pPr>
      <w:r>
        <w:rPr>
          <w:sz w:val="22"/>
          <w:szCs w:val="22"/>
        </w:rPr>
        <w:t>Vakleerkrachten uitbreiden en benutten</w:t>
      </w:r>
    </w:p>
    <w:p w14:paraId="24B97CF6" w14:textId="77777777" w:rsidR="00E87A9B" w:rsidRPr="00CA67A4" w:rsidRDefault="00E87A9B" w:rsidP="00E87A9B">
      <w:pPr>
        <w:pStyle w:val="Hoofdtekst"/>
        <w:rPr>
          <w:sz w:val="22"/>
          <w:szCs w:val="22"/>
        </w:rPr>
      </w:pPr>
    </w:p>
    <w:p w14:paraId="49EAAD07" w14:textId="77777777" w:rsidR="00DC65E0" w:rsidRDefault="00DC65E0" w:rsidP="00E87A9B">
      <w:pPr>
        <w:pStyle w:val="Hoofdtekst"/>
        <w:rPr>
          <w:b/>
          <w:sz w:val="22"/>
          <w:szCs w:val="22"/>
        </w:rPr>
      </w:pPr>
      <w:bookmarkStart w:id="68" w:name="TOC311195470"/>
    </w:p>
    <w:p w14:paraId="4AFCC022" w14:textId="77777777" w:rsidR="00DC65E0" w:rsidRDefault="00DC65E0" w:rsidP="00E87A9B">
      <w:pPr>
        <w:pStyle w:val="Hoofdtekst"/>
        <w:rPr>
          <w:b/>
          <w:sz w:val="22"/>
          <w:szCs w:val="22"/>
        </w:rPr>
      </w:pPr>
    </w:p>
    <w:p w14:paraId="5D63A2FB" w14:textId="77777777" w:rsidR="00DC65E0" w:rsidRDefault="00DC65E0" w:rsidP="00E87A9B">
      <w:pPr>
        <w:pStyle w:val="Hoofdtekst"/>
        <w:rPr>
          <w:b/>
          <w:sz w:val="22"/>
          <w:szCs w:val="22"/>
        </w:rPr>
      </w:pPr>
    </w:p>
    <w:p w14:paraId="52704DBA" w14:textId="77777777" w:rsidR="00DC65E0" w:rsidRDefault="00DC65E0" w:rsidP="00E87A9B">
      <w:pPr>
        <w:pStyle w:val="Hoofdtekst"/>
        <w:rPr>
          <w:b/>
          <w:sz w:val="22"/>
          <w:szCs w:val="22"/>
        </w:rPr>
      </w:pPr>
    </w:p>
    <w:p w14:paraId="7AFBB8CA" w14:textId="77777777" w:rsidR="00E87A9B" w:rsidRPr="00CA67A4" w:rsidRDefault="00E87A9B" w:rsidP="00E87A9B">
      <w:pPr>
        <w:pStyle w:val="Hoofdtekst"/>
        <w:rPr>
          <w:b/>
          <w:sz w:val="22"/>
          <w:szCs w:val="22"/>
        </w:rPr>
      </w:pPr>
      <w:r w:rsidRPr="00CA67A4">
        <w:rPr>
          <w:b/>
          <w:sz w:val="22"/>
          <w:szCs w:val="22"/>
        </w:rPr>
        <w:lastRenderedPageBreak/>
        <w:t>Sociaal emotioneel/ gedrag</w:t>
      </w:r>
      <w:bookmarkEnd w:id="68"/>
    </w:p>
    <w:p w14:paraId="72969547" w14:textId="0EF4C90B" w:rsidR="00E87A9B" w:rsidRDefault="00FA4147" w:rsidP="004617AA">
      <w:pPr>
        <w:pStyle w:val="Hoofdtekst"/>
        <w:numPr>
          <w:ilvl w:val="0"/>
          <w:numId w:val="49"/>
        </w:numPr>
        <w:rPr>
          <w:sz w:val="22"/>
          <w:szCs w:val="22"/>
        </w:rPr>
      </w:pPr>
      <w:r>
        <w:rPr>
          <w:sz w:val="22"/>
          <w:szCs w:val="22"/>
        </w:rPr>
        <w:t>Oriëntatie op een ondersteunende methodiek, observatiemiddelen en volgsysteem ter vervanging van SCOL</w:t>
      </w:r>
    </w:p>
    <w:p w14:paraId="488F4979" w14:textId="286C9CF2" w:rsidR="00FA4147" w:rsidRDefault="00FA4147" w:rsidP="004617AA">
      <w:pPr>
        <w:pStyle w:val="Hoofdtekst"/>
        <w:numPr>
          <w:ilvl w:val="0"/>
          <w:numId w:val="49"/>
        </w:numPr>
        <w:rPr>
          <w:sz w:val="22"/>
          <w:szCs w:val="22"/>
        </w:rPr>
      </w:pPr>
      <w:r>
        <w:rPr>
          <w:sz w:val="22"/>
          <w:szCs w:val="22"/>
        </w:rPr>
        <w:t xml:space="preserve">Meer benutten van de samenwerking tussen kinderen door structureel </w:t>
      </w:r>
      <w:r w:rsidR="004D51A0">
        <w:rPr>
          <w:sz w:val="22"/>
          <w:szCs w:val="22"/>
        </w:rPr>
        <w:t>coöperatief</w:t>
      </w:r>
      <w:r>
        <w:rPr>
          <w:sz w:val="22"/>
          <w:szCs w:val="22"/>
        </w:rPr>
        <w:t xml:space="preserve"> leren</w:t>
      </w:r>
    </w:p>
    <w:p w14:paraId="69CDB6A5" w14:textId="6E562E14" w:rsidR="004D51A0" w:rsidRDefault="00E44A36" w:rsidP="004617AA">
      <w:pPr>
        <w:pStyle w:val="Hoofdtekst"/>
        <w:numPr>
          <w:ilvl w:val="0"/>
          <w:numId w:val="49"/>
        </w:numPr>
        <w:rPr>
          <w:sz w:val="22"/>
          <w:szCs w:val="22"/>
        </w:rPr>
      </w:pPr>
      <w:r>
        <w:rPr>
          <w:sz w:val="22"/>
          <w:szCs w:val="22"/>
        </w:rPr>
        <w:t>In samenwerking met collega’s versterken van de voorspelbaarheid van de leeromgeving en het werken aan vaardigheden in de zone van naaste ontwikkeling van de kinderen met concrete doelen</w:t>
      </w:r>
    </w:p>
    <w:p w14:paraId="0B02EB60" w14:textId="1AEAB046" w:rsidR="007A16DF" w:rsidRDefault="007A16DF" w:rsidP="004617AA">
      <w:pPr>
        <w:pStyle w:val="Hoofdtekst"/>
        <w:numPr>
          <w:ilvl w:val="0"/>
          <w:numId w:val="49"/>
        </w:numPr>
        <w:rPr>
          <w:sz w:val="22"/>
          <w:szCs w:val="22"/>
        </w:rPr>
      </w:pPr>
      <w:r>
        <w:rPr>
          <w:sz w:val="22"/>
          <w:szCs w:val="22"/>
        </w:rPr>
        <w:t>Beginsituatie van nieuwe leerlingen beter in kaart brengen</w:t>
      </w:r>
    </w:p>
    <w:p w14:paraId="0A0C74D4" w14:textId="1E31A4F1" w:rsidR="007A16DF" w:rsidRDefault="007A16DF" w:rsidP="004617AA">
      <w:pPr>
        <w:pStyle w:val="Hoofdtekst"/>
        <w:numPr>
          <w:ilvl w:val="0"/>
          <w:numId w:val="49"/>
        </w:numPr>
        <w:rPr>
          <w:sz w:val="22"/>
          <w:szCs w:val="22"/>
        </w:rPr>
      </w:pPr>
      <w:r>
        <w:rPr>
          <w:sz w:val="22"/>
          <w:szCs w:val="22"/>
        </w:rPr>
        <w:t>Eigen grenzen kunnen benoemen als leerkracht</w:t>
      </w:r>
    </w:p>
    <w:p w14:paraId="38793D4E" w14:textId="7372DCFA" w:rsidR="007A16DF" w:rsidRDefault="007A16DF" w:rsidP="004617AA">
      <w:pPr>
        <w:pStyle w:val="Hoofdtekst"/>
        <w:numPr>
          <w:ilvl w:val="0"/>
          <w:numId w:val="49"/>
        </w:numPr>
        <w:rPr>
          <w:sz w:val="22"/>
          <w:szCs w:val="22"/>
        </w:rPr>
      </w:pPr>
      <w:r>
        <w:rPr>
          <w:sz w:val="22"/>
          <w:szCs w:val="22"/>
        </w:rPr>
        <w:t>Benutten van elkaars kwaliteiten en specialismen</w:t>
      </w:r>
    </w:p>
    <w:p w14:paraId="71916F97" w14:textId="77777777" w:rsidR="007A16DF" w:rsidRPr="00CA67A4" w:rsidRDefault="007A16DF" w:rsidP="00ED0ACF">
      <w:pPr>
        <w:pStyle w:val="Hoofdtekst"/>
        <w:ind w:left="700"/>
        <w:rPr>
          <w:sz w:val="22"/>
          <w:szCs w:val="22"/>
        </w:rPr>
      </w:pPr>
    </w:p>
    <w:p w14:paraId="15E9AA53" w14:textId="77777777" w:rsidR="00E87A9B" w:rsidRPr="00CA67A4" w:rsidRDefault="00E87A9B" w:rsidP="00E87A9B">
      <w:pPr>
        <w:pStyle w:val="Hoofdtekst"/>
        <w:rPr>
          <w:b/>
          <w:sz w:val="22"/>
          <w:szCs w:val="22"/>
        </w:rPr>
      </w:pPr>
      <w:bookmarkStart w:id="69" w:name="TOC311195471"/>
      <w:r w:rsidRPr="00CA67A4">
        <w:rPr>
          <w:b/>
          <w:sz w:val="22"/>
          <w:szCs w:val="22"/>
        </w:rPr>
        <w:t>Thuissituatie</w:t>
      </w:r>
      <w:bookmarkEnd w:id="69"/>
    </w:p>
    <w:p w14:paraId="4037EA6C" w14:textId="58DDEB70" w:rsidR="00E87A9B" w:rsidRDefault="00ED0ACF" w:rsidP="00E87A9B">
      <w:pPr>
        <w:pStyle w:val="Hoofdtekst"/>
        <w:numPr>
          <w:ilvl w:val="0"/>
          <w:numId w:val="34"/>
        </w:numPr>
        <w:rPr>
          <w:sz w:val="22"/>
          <w:szCs w:val="22"/>
        </w:rPr>
      </w:pPr>
      <w:r>
        <w:rPr>
          <w:sz w:val="22"/>
          <w:szCs w:val="22"/>
        </w:rPr>
        <w:t>Ouderavonden meer inhoudelijk maken met behulp van deskundigen</w:t>
      </w:r>
    </w:p>
    <w:p w14:paraId="6B8B44DE" w14:textId="0FB28523" w:rsidR="00ED0ACF" w:rsidRDefault="00ED0ACF" w:rsidP="00E87A9B">
      <w:pPr>
        <w:pStyle w:val="Hoofdtekst"/>
        <w:numPr>
          <w:ilvl w:val="0"/>
          <w:numId w:val="34"/>
        </w:numPr>
        <w:rPr>
          <w:sz w:val="22"/>
          <w:szCs w:val="22"/>
        </w:rPr>
      </w:pPr>
      <w:r>
        <w:rPr>
          <w:sz w:val="22"/>
          <w:szCs w:val="22"/>
        </w:rPr>
        <w:t>Gedeelde visie over de communicatie met ouders ontwikkelen</w:t>
      </w:r>
      <w:r w:rsidR="00740446">
        <w:rPr>
          <w:sz w:val="22"/>
          <w:szCs w:val="22"/>
        </w:rPr>
        <w:t>, gedeelde aanpakken benoemen en handhaven</w:t>
      </w:r>
    </w:p>
    <w:p w14:paraId="549E0C04" w14:textId="023F5391" w:rsidR="00ED0ACF" w:rsidRDefault="00ED0ACF" w:rsidP="00E87A9B">
      <w:pPr>
        <w:pStyle w:val="Hoofdtekst"/>
        <w:numPr>
          <w:ilvl w:val="0"/>
          <w:numId w:val="34"/>
        </w:numPr>
        <w:rPr>
          <w:sz w:val="22"/>
          <w:szCs w:val="22"/>
        </w:rPr>
      </w:pPr>
      <w:r>
        <w:rPr>
          <w:sz w:val="22"/>
          <w:szCs w:val="22"/>
        </w:rPr>
        <w:t>Ook contacten met ouders onder lestijd</w:t>
      </w:r>
    </w:p>
    <w:p w14:paraId="257130E4" w14:textId="3AE28426" w:rsidR="00740446" w:rsidRDefault="00740446" w:rsidP="00E87A9B">
      <w:pPr>
        <w:pStyle w:val="Hoofdtekst"/>
        <w:numPr>
          <w:ilvl w:val="0"/>
          <w:numId w:val="34"/>
        </w:numPr>
        <w:rPr>
          <w:sz w:val="22"/>
          <w:szCs w:val="22"/>
        </w:rPr>
      </w:pPr>
      <w:r>
        <w:rPr>
          <w:sz w:val="22"/>
          <w:szCs w:val="22"/>
        </w:rPr>
        <w:t>Gedeelde visie van team op ongewenst gedrag en de gevolgen daarvan, in voorbereiding op de communicatie met ouders.</w:t>
      </w:r>
    </w:p>
    <w:p w14:paraId="3BCDEDC4" w14:textId="77777777" w:rsidR="00E87A9B" w:rsidRPr="00CA67A4" w:rsidRDefault="00E87A9B" w:rsidP="00E87A9B">
      <w:pPr>
        <w:pStyle w:val="Hoofdtekst"/>
        <w:rPr>
          <w:sz w:val="22"/>
          <w:szCs w:val="22"/>
        </w:rPr>
      </w:pPr>
    </w:p>
    <w:p w14:paraId="0EA5949C" w14:textId="6626C150" w:rsidR="00E87A9B" w:rsidRDefault="00E87A9B" w:rsidP="00FA4147">
      <w:pPr>
        <w:pStyle w:val="Hoofdtekst"/>
        <w:rPr>
          <w:sz w:val="22"/>
          <w:szCs w:val="22"/>
        </w:rPr>
      </w:pPr>
      <w:r w:rsidRPr="00CA67A4">
        <w:rPr>
          <w:b/>
          <w:sz w:val="22"/>
          <w:szCs w:val="22"/>
        </w:rPr>
        <w:t>Fysiek-medisch</w:t>
      </w:r>
    </w:p>
    <w:p w14:paraId="0142DD79" w14:textId="18BC9139" w:rsidR="00E87A9B" w:rsidRDefault="00FA4147" w:rsidP="00E87A9B">
      <w:pPr>
        <w:pStyle w:val="Hoofdtekst"/>
        <w:numPr>
          <w:ilvl w:val="0"/>
          <w:numId w:val="36"/>
        </w:numPr>
        <w:rPr>
          <w:sz w:val="22"/>
          <w:szCs w:val="22"/>
        </w:rPr>
      </w:pPr>
      <w:r>
        <w:rPr>
          <w:sz w:val="22"/>
          <w:szCs w:val="22"/>
        </w:rPr>
        <w:t>Vakleerkracht lichamelijke opvoeding</w:t>
      </w:r>
    </w:p>
    <w:p w14:paraId="74D7E016" w14:textId="6D64A15C" w:rsidR="00FA4147" w:rsidRDefault="00FA4147" w:rsidP="00E87A9B">
      <w:pPr>
        <w:pStyle w:val="Hoofdtekst"/>
        <w:numPr>
          <w:ilvl w:val="0"/>
          <w:numId w:val="36"/>
        </w:numPr>
        <w:rPr>
          <w:sz w:val="22"/>
          <w:szCs w:val="22"/>
        </w:rPr>
      </w:pPr>
      <w:r>
        <w:rPr>
          <w:sz w:val="22"/>
          <w:szCs w:val="22"/>
        </w:rPr>
        <w:t>Samenwerking met specialisten optimaliseren</w:t>
      </w:r>
    </w:p>
    <w:p w14:paraId="7D37124A" w14:textId="77777777" w:rsidR="00E87A9B" w:rsidRPr="00CA67A4" w:rsidRDefault="00E87A9B" w:rsidP="00E87A9B">
      <w:pPr>
        <w:pStyle w:val="Hoofdtekst"/>
        <w:rPr>
          <w:sz w:val="22"/>
          <w:szCs w:val="22"/>
        </w:rPr>
      </w:pPr>
    </w:p>
    <w:p w14:paraId="44C5AEF3" w14:textId="77777777" w:rsidR="00E87A9B" w:rsidRPr="00CA67A4" w:rsidRDefault="00E87A9B" w:rsidP="00E87A9B">
      <w:pPr>
        <w:pStyle w:val="Hoofdtekst"/>
        <w:rPr>
          <w:b/>
          <w:sz w:val="22"/>
          <w:szCs w:val="22"/>
        </w:rPr>
      </w:pPr>
      <w:bookmarkStart w:id="70" w:name="TOC311195472"/>
      <w:r w:rsidRPr="00CA67A4">
        <w:rPr>
          <w:b/>
          <w:sz w:val="22"/>
          <w:szCs w:val="22"/>
        </w:rPr>
        <w:t>Leren en ontwikkeling</w:t>
      </w:r>
      <w:bookmarkEnd w:id="70"/>
    </w:p>
    <w:p w14:paraId="4E6E0D3C" w14:textId="049FA08A" w:rsidR="00E87A9B" w:rsidRDefault="00DD142E" w:rsidP="008B5DC0">
      <w:pPr>
        <w:pStyle w:val="Lijstalinea"/>
        <w:numPr>
          <w:ilvl w:val="0"/>
          <w:numId w:val="38"/>
        </w:numPr>
      </w:pPr>
      <w:bookmarkStart w:id="71" w:name="_TOC35033"/>
      <w:bookmarkEnd w:id="71"/>
      <w:r>
        <w:t>Verbeteren van het aanbod op drie niveaus</w:t>
      </w:r>
    </w:p>
    <w:p w14:paraId="2CB05AFF" w14:textId="4244F031" w:rsidR="00DD142E" w:rsidRDefault="00DD142E" w:rsidP="008B5DC0">
      <w:pPr>
        <w:pStyle w:val="Lijstalinea"/>
        <w:numPr>
          <w:ilvl w:val="0"/>
          <w:numId w:val="38"/>
        </w:numPr>
      </w:pPr>
      <w:r>
        <w:t>Versterken van het aanbod voor kinderen met een OPP</w:t>
      </w:r>
    </w:p>
    <w:p w14:paraId="7ADE6E93" w14:textId="6FA41024" w:rsidR="00DD142E" w:rsidRDefault="00DD142E" w:rsidP="008B5DC0">
      <w:pPr>
        <w:pStyle w:val="Lijstalinea"/>
        <w:numPr>
          <w:ilvl w:val="0"/>
          <w:numId w:val="38"/>
        </w:numPr>
      </w:pPr>
      <w:r>
        <w:t>Sterker afstemmen op de talenten van de kinderen</w:t>
      </w:r>
    </w:p>
    <w:p w14:paraId="69BF6C21" w14:textId="7C54A91D" w:rsidR="00DD142E" w:rsidRDefault="00DD142E" w:rsidP="008B5DC0">
      <w:pPr>
        <w:pStyle w:val="Lijstalinea"/>
        <w:numPr>
          <w:ilvl w:val="0"/>
          <w:numId w:val="38"/>
        </w:numPr>
      </w:pPr>
      <w:r>
        <w:t>Meer succeservaringen organiseren voor kinderen die op een lager niveau werken</w:t>
      </w:r>
    </w:p>
    <w:p w14:paraId="5FD1558E" w14:textId="3A82D5E4" w:rsidR="00FA4147" w:rsidRDefault="00FA4147" w:rsidP="008B5DC0">
      <w:pPr>
        <w:pStyle w:val="Lijstalinea"/>
        <w:numPr>
          <w:ilvl w:val="0"/>
          <w:numId w:val="38"/>
        </w:numPr>
      </w:pPr>
      <w:r>
        <w:t>Meer keuzemogelijkheden voor de kinderen in het aanbod</w:t>
      </w:r>
    </w:p>
    <w:p w14:paraId="7CCC0904" w14:textId="485453FC" w:rsidR="00FA4147" w:rsidRPr="00BC72FB" w:rsidRDefault="00FA4147" w:rsidP="008B5DC0">
      <w:pPr>
        <w:pStyle w:val="Lijstalinea"/>
        <w:numPr>
          <w:ilvl w:val="0"/>
          <w:numId w:val="38"/>
        </w:numPr>
      </w:pPr>
      <w:r>
        <w:t>Meer ondersteuning organiseren voor kinderen die dit nodig hebben</w:t>
      </w:r>
    </w:p>
    <w:p w14:paraId="3A0F2E8F" w14:textId="77777777" w:rsidR="006B3634" w:rsidRDefault="0065687D">
      <w:r>
        <w:br w:type="page"/>
      </w:r>
    </w:p>
    <w:p w14:paraId="7379E4FC" w14:textId="77777777" w:rsidR="006B3634" w:rsidRDefault="0065687D" w:rsidP="001878CD">
      <w:pPr>
        <w:pStyle w:val="Stijl1"/>
      </w:pPr>
      <w:bookmarkStart w:id="72" w:name="_Toc229998271"/>
      <w:bookmarkStart w:id="73" w:name="_Toc342393257"/>
      <w:r>
        <w:lastRenderedPageBreak/>
        <w:t>7.Wat de school voor anderen binnen het SWV kan en wil betekenen in het kader van passend onderwijs</w:t>
      </w:r>
      <w:bookmarkEnd w:id="72"/>
      <w:bookmarkEnd w:id="73"/>
    </w:p>
    <w:p w14:paraId="26528ADD" w14:textId="51262472" w:rsidR="006B3634" w:rsidRDefault="006B3634"/>
    <w:p w14:paraId="1F9869E1" w14:textId="77777777" w:rsidR="007E614D" w:rsidRPr="001F2224" w:rsidRDefault="007E614D" w:rsidP="007E614D">
      <w:pPr>
        <w:spacing w:after="0"/>
        <w:rPr>
          <w:b/>
        </w:rPr>
      </w:pPr>
      <w:r w:rsidRPr="001F2224">
        <w:rPr>
          <w:b/>
        </w:rPr>
        <w:t>Voor welke leerlingen met speciale en/of aanvullende onderwijsbehoeften kan het samenwerkingsverband een beroep op uw school doen?</w:t>
      </w:r>
    </w:p>
    <w:p w14:paraId="11A29228" w14:textId="77777777" w:rsidR="007E614D" w:rsidRDefault="007E614D" w:rsidP="007E614D">
      <w:pPr>
        <w:spacing w:after="0"/>
      </w:pPr>
    </w:p>
    <w:p w14:paraId="5E31721E" w14:textId="07F2B94B" w:rsidR="007E614D" w:rsidRDefault="007E614D" w:rsidP="007E614D">
      <w:pPr>
        <w:pStyle w:val="Lijstalinea"/>
        <w:numPr>
          <w:ilvl w:val="0"/>
          <w:numId w:val="42"/>
        </w:numPr>
        <w:spacing w:after="0"/>
      </w:pPr>
      <w:r>
        <w:t>Kinderen die gepest worden/ zijn</w:t>
      </w:r>
    </w:p>
    <w:p w14:paraId="29F3C5A9" w14:textId="05BB1E02" w:rsidR="007E614D" w:rsidRDefault="007E614D" w:rsidP="007E614D">
      <w:pPr>
        <w:pStyle w:val="Lijstalinea"/>
        <w:numPr>
          <w:ilvl w:val="0"/>
          <w:numId w:val="42"/>
        </w:numPr>
        <w:spacing w:after="0"/>
      </w:pPr>
      <w:r>
        <w:t>Leerlingen met dyslexie</w:t>
      </w:r>
    </w:p>
    <w:p w14:paraId="767AE932" w14:textId="77777777" w:rsidR="007E614D" w:rsidRDefault="007E614D" w:rsidP="007E614D">
      <w:pPr>
        <w:spacing w:after="0"/>
      </w:pPr>
    </w:p>
    <w:p w14:paraId="24CDCA52" w14:textId="18143B7B" w:rsidR="007E614D" w:rsidRDefault="007E614D" w:rsidP="007E614D">
      <w:pPr>
        <w:spacing w:after="0"/>
      </w:pPr>
      <w:r>
        <w:t>Na het verzamelen van bestaande informatie (oude school, thuis) en na gesprekken met ouders/ verzorgen en de leerling zelf, kan de school een overwogen besluit nemen.</w:t>
      </w:r>
    </w:p>
    <w:p w14:paraId="05D771B3" w14:textId="77777777" w:rsidR="007E614D" w:rsidRDefault="007E614D" w:rsidP="007E614D">
      <w:pPr>
        <w:spacing w:after="0"/>
        <w:rPr>
          <w:b/>
        </w:rPr>
      </w:pPr>
    </w:p>
    <w:p w14:paraId="2A698546" w14:textId="77777777" w:rsidR="00D36CE9" w:rsidRPr="00125E24" w:rsidRDefault="00D36CE9" w:rsidP="00D36CE9">
      <w:pPr>
        <w:rPr>
          <w:b/>
        </w:rPr>
      </w:pPr>
      <w:r w:rsidRPr="00125E24">
        <w:rPr>
          <w:b/>
        </w:rPr>
        <w:t>Welke deskundigheid van uw school zou u ook in willen zetten voor het samenwerkingsverband</w:t>
      </w:r>
      <w:r>
        <w:rPr>
          <w:b/>
        </w:rPr>
        <w:t>?</w:t>
      </w:r>
    </w:p>
    <w:p w14:paraId="28B0A5C4" w14:textId="1BD4167D" w:rsidR="007E614D" w:rsidRPr="007E614D" w:rsidRDefault="00D36CE9" w:rsidP="00D36CE9">
      <w:r>
        <w:t xml:space="preserve">Allereerst zouden wij graag zien dat wij onze specialisten ook in onze eigen situatie kunnen inzetten. De </w:t>
      </w:r>
      <w:proofErr w:type="spellStart"/>
      <w:r>
        <w:t>formatieve</w:t>
      </w:r>
      <w:proofErr w:type="spellEnd"/>
      <w:r>
        <w:t xml:space="preserve"> mogelijkheden zijn echter beperkt.</w:t>
      </w:r>
    </w:p>
    <w:p w14:paraId="542AE2EA" w14:textId="77777777" w:rsidR="00D36CE9" w:rsidRPr="00125E24" w:rsidRDefault="00D36CE9" w:rsidP="00D36CE9">
      <w:pPr>
        <w:rPr>
          <w:b/>
        </w:rPr>
      </w:pPr>
      <w:r w:rsidRPr="00125E24">
        <w:rPr>
          <w:b/>
        </w:rPr>
        <w:t>Welke voorwaarden stelt de school hierbij?</w:t>
      </w:r>
    </w:p>
    <w:p w14:paraId="0C501E7A" w14:textId="3758BE2A" w:rsidR="00D36CE9" w:rsidRDefault="007E614D" w:rsidP="00D36CE9">
      <w:r>
        <w:t>Om bovenstaande redenen kan de Jozefschool in het SWV weinig betekenen. Er is int</w:t>
      </w:r>
      <w:r w:rsidR="008B4E67">
        <w:t>e</w:t>
      </w:r>
      <w:r>
        <w:t xml:space="preserve">resse in- en belangstelling voor samenwerking met andere scholen. Dit </w:t>
      </w:r>
      <w:r w:rsidR="008B4E67">
        <w:t>kan t.z.t. ontstaan wanneer er ook in personeel opzicht ruimte voor ontstaat.</w:t>
      </w:r>
    </w:p>
    <w:p w14:paraId="3F50FDDC" w14:textId="77777777" w:rsidR="00D36CE9" w:rsidRDefault="00D36CE9"/>
    <w:p w14:paraId="47A608BE" w14:textId="77777777" w:rsidR="006B3634" w:rsidRDefault="006B3634"/>
    <w:p w14:paraId="47AA2D4D" w14:textId="77777777" w:rsidR="006B3634" w:rsidRDefault="0065687D">
      <w:r>
        <w:br w:type="page"/>
      </w:r>
    </w:p>
    <w:p w14:paraId="6698B95D" w14:textId="77777777" w:rsidR="006B3634" w:rsidRDefault="0065687D" w:rsidP="001878CD">
      <w:pPr>
        <w:pStyle w:val="Stijl1"/>
      </w:pPr>
      <w:bookmarkStart w:id="74" w:name="_Toc229998272"/>
      <w:bookmarkStart w:id="75" w:name="_Toc342393258"/>
      <w:r>
        <w:lastRenderedPageBreak/>
        <w:t>8.Samenvattende conclusies</w:t>
      </w:r>
      <w:bookmarkEnd w:id="74"/>
      <w:bookmarkEnd w:id="75"/>
    </w:p>
    <w:p w14:paraId="798F9B58" w14:textId="77777777" w:rsidR="00367212" w:rsidRDefault="00367212" w:rsidP="00367212"/>
    <w:p w14:paraId="0B39A112" w14:textId="2702A9F3" w:rsidR="00367212" w:rsidRDefault="00367212" w:rsidP="00367212">
      <w:bookmarkStart w:id="76" w:name="_GoBack"/>
      <w:r>
        <w:t>De Jozefschool situeert zichzelf als een netwerkschool/ smalle</w:t>
      </w:r>
      <w:r w:rsidRPr="003F176D">
        <w:t xml:space="preserve"> zorgschool, met </w:t>
      </w:r>
      <w:r>
        <w:t xml:space="preserve">de </w:t>
      </w:r>
      <w:r w:rsidRPr="003F176D">
        <w:t xml:space="preserve">ambitie </w:t>
      </w:r>
      <w:r>
        <w:t xml:space="preserve">dit te versterken naar een smalle zorgschool </w:t>
      </w:r>
      <w:r w:rsidRPr="003F176D">
        <w:t xml:space="preserve">in de komende jaren. Zij kan nu al voor veel leerlingen passend onderwijs verzorgen op grond van </w:t>
      </w:r>
      <w:r>
        <w:t>haar organisatie in leerstofjaarklassen.  De versterking van de mogelijkheden voor passend onderwijs komen vanuit met name vanuit voorgenomen versterkingen in opbrengst- en handelingsgericht werken</w:t>
      </w:r>
      <w:r w:rsidR="00D970FA">
        <w:t>.</w:t>
      </w:r>
    </w:p>
    <w:p w14:paraId="347B5B67" w14:textId="6CEBA415" w:rsidR="00367212" w:rsidRDefault="00367212" w:rsidP="00367212">
      <w:r>
        <w:t>De Jozefschool</w:t>
      </w:r>
      <w:r w:rsidRPr="003F176D">
        <w:t xml:space="preserve"> voldoet </w:t>
      </w:r>
      <w:r>
        <w:t>ruimschoots</w:t>
      </w:r>
      <w:r w:rsidRPr="003F176D">
        <w:t xml:space="preserve"> aan de basiszorg zoals aangegeven in de criteria van de onderwijsinspectie. </w:t>
      </w:r>
      <w:r>
        <w:t>Er is altijd ruimte voor verbetering, maar de analyse langs de indicatoren levert geen dringende verbeteronderwerpen op. Ondanks dit gegeven is er de komende tijd aandacht voor de verbeteri</w:t>
      </w:r>
      <w:r w:rsidR="00D970FA">
        <w:t>ng van de opbrengsten van het onderwijs.</w:t>
      </w:r>
    </w:p>
    <w:p w14:paraId="4FCD1539" w14:textId="03552A5C" w:rsidR="00367212" w:rsidRPr="003F176D" w:rsidRDefault="00367212" w:rsidP="00367212">
      <w:r w:rsidRPr="003F176D">
        <w:t xml:space="preserve">Op het gebied van de </w:t>
      </w:r>
      <w:r>
        <w:t>extra ondersteuning binnen de school</w:t>
      </w:r>
      <w:r w:rsidRPr="003F176D">
        <w:t xml:space="preserve"> worden er een aantal zaken benoemd voor de v</w:t>
      </w:r>
      <w:r>
        <w:t>erschillende domeinen, waarbij de samenwerking</w:t>
      </w:r>
      <w:r w:rsidRPr="003F176D">
        <w:t xml:space="preserve"> met externe instanties </w:t>
      </w:r>
      <w:r w:rsidR="00C31710">
        <w:t>positief gewaardeerd wordt.</w:t>
      </w:r>
      <w:r w:rsidRPr="003F176D">
        <w:t xml:space="preserve"> </w:t>
      </w:r>
      <w:r w:rsidR="00C31710">
        <w:t xml:space="preserve">De school betreurt het dat zij haar eigen expertise door gebrek aan formatie niet optimaal kan benutten. </w:t>
      </w:r>
      <w:r w:rsidRPr="003F176D">
        <w:t xml:space="preserve">Het daadwerkelijk handelingsgericht werken en afstemmen van je handelen als leerkracht op onderwijsbehoeften van leerlingen is in ontwikkeling. De school beoordeeld zichzelf als </w:t>
      </w:r>
      <w:r w:rsidR="000C358C">
        <w:t xml:space="preserve">zwak tot </w:t>
      </w:r>
      <w:r>
        <w:t>voldoende</w:t>
      </w:r>
      <w:r w:rsidRPr="003F176D">
        <w:t xml:space="preserve">, met </w:t>
      </w:r>
      <w:r>
        <w:t>als aandachtspunten de invloed van de leerlingen op hun leerproces en het formuleren van SMARTI doelen voor la</w:t>
      </w:r>
      <w:r w:rsidR="000C358C">
        <w:t xml:space="preserve">ngere en middellange termijn en </w:t>
      </w:r>
      <w:r>
        <w:t>het communiceren van de doelen met leerlingen en ouders.</w:t>
      </w:r>
    </w:p>
    <w:p w14:paraId="09B40028" w14:textId="56DB8E58" w:rsidR="00367212" w:rsidRPr="003F176D" w:rsidRDefault="00367212" w:rsidP="00367212">
      <w:r w:rsidRPr="003F176D">
        <w:t xml:space="preserve">Grenzen aan de mogelijkheden in het kader van passend onderwijs ervaart </w:t>
      </w:r>
      <w:r>
        <w:t>De Jozefschool</w:t>
      </w:r>
      <w:r w:rsidRPr="003F176D">
        <w:t xml:space="preserve"> op een aantal omschreven punten in hoofdstuk 5, waarbij zij vooral grenzen benoemt </w:t>
      </w:r>
      <w:r w:rsidR="000C358C">
        <w:t>voor de domeinen fysiek-medisch en sociaal-emotioneel/ gedrag. Bij fysiek-medisch zijn de grenzen vrij snel in zicht wanneer de onderwijsbehoeften complexer worden en kan minder opgevangen worden met extra ondersteuning. Bij gedrag worden grenzen bereikt door onveilige situaties of door het verdwijnen van de balans in de groep.</w:t>
      </w:r>
    </w:p>
    <w:p w14:paraId="5976A6D7" w14:textId="27D6D4A2" w:rsidR="00367212" w:rsidRPr="003F176D" w:rsidRDefault="00367212" w:rsidP="00367212">
      <w:r>
        <w:t>De Jozefschool</w:t>
      </w:r>
      <w:r w:rsidRPr="003F176D">
        <w:t xml:space="preserve"> heeft voor de komende jaren de ambitie om zich verder te bekwamen in </w:t>
      </w:r>
      <w:r w:rsidR="000C358C">
        <w:t>de versterking van OGW en HGW</w:t>
      </w:r>
      <w:r w:rsidRPr="003F176D">
        <w:t xml:space="preserve"> om voor meer leerlingen passend onderwijs te kunnen organiseren. </w:t>
      </w:r>
      <w:r w:rsidR="000C358C">
        <w:t xml:space="preserve">Op verschillende plaatsen in dit profiel is benoemd dat het team dit graag </w:t>
      </w:r>
      <w:r w:rsidR="00F7273A">
        <w:t>samen doet om meer te kunnen profiteren van elkaars inzichten en talenten.</w:t>
      </w:r>
    </w:p>
    <w:bookmarkEnd w:id="76"/>
    <w:p w14:paraId="37EB7BAB" w14:textId="77777777" w:rsidR="00367212" w:rsidRPr="003F176D" w:rsidRDefault="00367212" w:rsidP="00367212">
      <w:r w:rsidRPr="003F176D">
        <w:t xml:space="preserve"> </w:t>
      </w:r>
    </w:p>
    <w:p w14:paraId="745CE7EF" w14:textId="77777777" w:rsidR="006B3634" w:rsidRDefault="006B3634"/>
    <w:p w14:paraId="2B3AC279" w14:textId="77777777" w:rsidR="006B3634" w:rsidRDefault="0065687D">
      <w:r>
        <w:br w:type="page"/>
      </w:r>
    </w:p>
    <w:p w14:paraId="08435F2C" w14:textId="77777777" w:rsidR="001878CD" w:rsidRDefault="0065687D" w:rsidP="001878CD">
      <w:pPr>
        <w:pStyle w:val="Stijl1"/>
      </w:pPr>
      <w:bookmarkStart w:id="77" w:name="_Toc229998273"/>
      <w:bookmarkStart w:id="78" w:name="_Toc342393259"/>
      <w:r>
        <w:lastRenderedPageBreak/>
        <w:t>9.Bijlagen</w:t>
      </w:r>
      <w:bookmarkEnd w:id="77"/>
      <w:bookmarkEnd w:id="78"/>
    </w:p>
    <w:p w14:paraId="68E6BB10" w14:textId="77777777" w:rsidR="001878CD" w:rsidRPr="006A2BB4" w:rsidRDefault="001878CD" w:rsidP="001878CD">
      <w:pPr>
        <w:pStyle w:val="Stijl2"/>
      </w:pPr>
      <w:bookmarkStart w:id="79" w:name="_Toc340826504"/>
      <w:bookmarkStart w:id="80" w:name="_Toc341272340"/>
      <w:bookmarkStart w:id="81" w:name="_Toc341965156"/>
      <w:bookmarkStart w:id="82" w:name="_Toc342292668"/>
      <w:bookmarkStart w:id="83" w:name="_Toc342393260"/>
      <w:r>
        <w:t>Bijlage 1</w:t>
      </w:r>
      <w:r w:rsidRPr="006A2BB4">
        <w:t>: Toelichting op de schema’s van het zorgprofiel (ruwe scores)</w:t>
      </w:r>
      <w:bookmarkEnd w:id="79"/>
      <w:bookmarkEnd w:id="80"/>
      <w:bookmarkEnd w:id="81"/>
      <w:bookmarkEnd w:id="82"/>
      <w:bookmarkEnd w:id="83"/>
    </w:p>
    <w:p w14:paraId="76A34B59" w14:textId="77777777" w:rsidR="001878CD" w:rsidRPr="002D5F19" w:rsidRDefault="001878CD" w:rsidP="001878CD">
      <w:pPr>
        <w:rPr>
          <w:rFonts w:cs="Calibri"/>
        </w:rPr>
      </w:pPr>
      <w:r w:rsidRPr="002D5F19">
        <w:rPr>
          <w:rFonts w:cs="Calibri"/>
        </w:rPr>
        <w:t>In de enquête beantwoorden teamleden twee vragen:</w:t>
      </w:r>
    </w:p>
    <w:p w14:paraId="718E7CCE" w14:textId="77777777" w:rsidR="001878CD" w:rsidRPr="002D5F19" w:rsidRDefault="001878CD" w:rsidP="00E87A9B">
      <w:pPr>
        <w:numPr>
          <w:ilvl w:val="0"/>
          <w:numId w:val="8"/>
        </w:numPr>
        <w:spacing w:after="0"/>
        <w:rPr>
          <w:rFonts w:cs="Calibri"/>
        </w:rPr>
      </w:pPr>
      <w:r w:rsidRPr="002D5F19">
        <w:rPr>
          <w:rFonts w:cs="Calibri"/>
        </w:rPr>
        <w:t>Kunnen wij als team voor deze leerling een passend aanbod verzorgen?</w:t>
      </w:r>
    </w:p>
    <w:p w14:paraId="0256E533" w14:textId="77777777" w:rsidR="001878CD" w:rsidRPr="000D5428" w:rsidRDefault="001878CD" w:rsidP="00E87A9B">
      <w:pPr>
        <w:numPr>
          <w:ilvl w:val="0"/>
          <w:numId w:val="8"/>
        </w:numPr>
        <w:spacing w:after="0"/>
        <w:rPr>
          <w:rFonts w:cs="Calibri"/>
        </w:rPr>
      </w:pPr>
      <w:r w:rsidRPr="002D5F19">
        <w:rPr>
          <w:rFonts w:cs="Calibri"/>
        </w:rPr>
        <w:t xml:space="preserve">Hoe goed beheerste u deze competenties? Geef uw inschatting op een </w:t>
      </w:r>
      <w:proofErr w:type="spellStart"/>
      <w:r w:rsidRPr="002D5F19">
        <w:rPr>
          <w:rFonts w:cs="Calibri"/>
        </w:rPr>
        <w:t>vijfpuntsschaal</w:t>
      </w:r>
      <w:proofErr w:type="spellEnd"/>
      <w:r w:rsidRPr="002D5F19">
        <w:rPr>
          <w:rFonts w:cs="Calibri"/>
        </w:rPr>
        <w:t>.</w:t>
      </w:r>
    </w:p>
    <w:p w14:paraId="5AA37A77" w14:textId="77777777" w:rsidR="001878CD" w:rsidRPr="002D5F19" w:rsidRDefault="001878CD" w:rsidP="001878CD">
      <w:pPr>
        <w:rPr>
          <w:rFonts w:cs="Calibri"/>
        </w:rPr>
      </w:pPr>
      <w:r>
        <w:rPr>
          <w:rFonts w:cs="Calibri"/>
        </w:rPr>
        <w:br/>
        <w:t>Zie onderstaand voorbeeld:</w:t>
      </w:r>
    </w:p>
    <w:p w14:paraId="4C9E1620" w14:textId="77777777" w:rsidR="001878CD" w:rsidRPr="00C25B09" w:rsidRDefault="001878CD" w:rsidP="001878CD">
      <w:pPr>
        <w:rPr>
          <w:rFonts w:cs="Calibri"/>
        </w:rPr>
      </w:pPr>
      <w:r>
        <w:rPr>
          <w:rFonts w:cs="Calibri"/>
          <w:noProof/>
        </w:rPr>
        <w:drawing>
          <wp:inline distT="0" distB="0" distL="0" distR="0" wp14:anchorId="284CCA6E" wp14:editId="24FE999B">
            <wp:extent cx="4572000" cy="33604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360420"/>
                    </a:xfrm>
                    <a:prstGeom prst="rect">
                      <a:avLst/>
                    </a:prstGeom>
                    <a:noFill/>
                    <a:ln>
                      <a:noFill/>
                    </a:ln>
                  </pic:spPr>
                </pic:pic>
              </a:graphicData>
            </a:graphic>
          </wp:inline>
        </w:drawing>
      </w:r>
      <w:r w:rsidRPr="002D5F19">
        <w:rPr>
          <w:rFonts w:cs="Calibri"/>
        </w:rPr>
        <w:tab/>
      </w:r>
      <w:r w:rsidRPr="002D5F19">
        <w:rPr>
          <w:rFonts w:cs="Calibri"/>
        </w:rPr>
        <w:tab/>
      </w:r>
      <w:r w:rsidRPr="002D5F19">
        <w:rPr>
          <w:rFonts w:cs="Calibri"/>
        </w:rPr>
        <w:tab/>
      </w:r>
      <w:r w:rsidRPr="002D5F19">
        <w:rPr>
          <w:rFonts w:cs="Calibri"/>
        </w:rPr>
        <w:tab/>
      </w:r>
      <w:r w:rsidRPr="002D5F19">
        <w:rPr>
          <w:rFonts w:cs="Calibri"/>
        </w:rPr>
        <w:tab/>
      </w:r>
      <w:r w:rsidRPr="002D5F19">
        <w:rPr>
          <w:rFonts w:cs="Calibri"/>
        </w:rPr>
        <w:tab/>
      </w:r>
      <w:proofErr w:type="spellStart"/>
      <w:r w:rsidRPr="002D5F19">
        <w:rPr>
          <w:rFonts w:cs="Calibri"/>
          <w:i/>
          <w:sz w:val="16"/>
          <w:szCs w:val="16"/>
        </w:rPr>
        <w:t>Fig</w:t>
      </w:r>
      <w:proofErr w:type="spellEnd"/>
      <w:r w:rsidRPr="002D5F19">
        <w:rPr>
          <w:rFonts w:cs="Calibri"/>
          <w:i/>
          <w:sz w:val="16"/>
          <w:szCs w:val="16"/>
        </w:rPr>
        <w:t xml:space="preserve"> 1</w:t>
      </w:r>
      <w:r w:rsidRPr="002D5F19">
        <w:rPr>
          <w:rFonts w:cs="Calibri"/>
          <w:i/>
        </w:rPr>
        <w:t>.</w:t>
      </w:r>
    </w:p>
    <w:p w14:paraId="67C3B3DF" w14:textId="77777777" w:rsidR="001878CD" w:rsidRDefault="001878CD" w:rsidP="001878CD">
      <w:pPr>
        <w:rPr>
          <w:rFonts w:cs="Calibri"/>
        </w:rPr>
      </w:pPr>
      <w:r>
        <w:rPr>
          <w:rFonts w:cs="Calibri"/>
        </w:rPr>
        <w:br w:type="page"/>
      </w:r>
    </w:p>
    <w:p w14:paraId="59D86194" w14:textId="77777777" w:rsidR="001878CD" w:rsidRPr="002D5F19" w:rsidRDefault="00533350" w:rsidP="001878CD">
      <w:pPr>
        <w:rPr>
          <w:rFonts w:cs="Calibri"/>
        </w:rPr>
      </w:pPr>
      <w:r>
        <w:rPr>
          <w:rFonts w:ascii="Trebuchet MS" w:hAnsi="Trebuchet MS"/>
          <w:noProof/>
        </w:rPr>
        <w:lastRenderedPageBreak/>
        <w:pict w14:anchorId="56579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6" type="#_x0000_t75" style="position:absolute;margin-left:-6pt;margin-top:43.4pt;width:378pt;height:267.1pt;z-index:251660288;visibility:visible">
            <v:imagedata r:id="rId20" o:title=""/>
          </v:shape>
        </w:pict>
      </w:r>
      <w:r w:rsidR="001878CD" w:rsidRPr="002D5F19">
        <w:rPr>
          <w:rFonts w:cs="Calibri"/>
        </w:rPr>
        <w:t>In onderstaande afbeelding staan de resultaten van de enquête. De analyses geven een antwoord op de vraag in hoeverre het schoolteam in staat is om leerlingen met specifieke behoeften het onderwijs te bieden dat ze nodig hebben. De resultaten zijn tijdens de tweede workshop besproken met het team.</w:t>
      </w:r>
    </w:p>
    <w:p w14:paraId="5D24565C" w14:textId="77777777" w:rsidR="001878CD" w:rsidRPr="002D5F19" w:rsidRDefault="001878CD" w:rsidP="001878CD">
      <w:pPr>
        <w:rPr>
          <w:rFonts w:cs="Calibri"/>
        </w:rPr>
      </w:pPr>
    </w:p>
    <w:p w14:paraId="56120154" w14:textId="77777777" w:rsidR="001878CD" w:rsidRPr="002D5F19" w:rsidRDefault="001878CD" w:rsidP="001878CD">
      <w:pPr>
        <w:rPr>
          <w:rFonts w:cs="Calibri"/>
        </w:rPr>
      </w:pPr>
    </w:p>
    <w:p w14:paraId="0BC9E1AA" w14:textId="77777777" w:rsidR="001878CD" w:rsidRPr="002D5F19" w:rsidRDefault="001878CD" w:rsidP="001878CD">
      <w:pPr>
        <w:rPr>
          <w:rFonts w:cs="Calibri"/>
        </w:rPr>
      </w:pPr>
    </w:p>
    <w:p w14:paraId="5AE2EAAF" w14:textId="77777777" w:rsidR="001878CD" w:rsidRPr="002D5F19" w:rsidRDefault="001878CD" w:rsidP="001878CD">
      <w:pPr>
        <w:rPr>
          <w:rFonts w:cs="Calibri"/>
        </w:rPr>
      </w:pPr>
    </w:p>
    <w:p w14:paraId="4E5210B1" w14:textId="77777777" w:rsidR="001878CD" w:rsidRPr="002D5F19" w:rsidRDefault="001878CD" w:rsidP="001878CD">
      <w:pPr>
        <w:rPr>
          <w:rFonts w:cs="Calibri"/>
        </w:rPr>
      </w:pPr>
    </w:p>
    <w:p w14:paraId="3D573D54" w14:textId="77777777" w:rsidR="001878CD" w:rsidRPr="002D5F19" w:rsidRDefault="001878CD" w:rsidP="001878CD">
      <w:pPr>
        <w:rPr>
          <w:rFonts w:cs="Calibri"/>
        </w:rPr>
      </w:pPr>
    </w:p>
    <w:p w14:paraId="56D88FFD" w14:textId="77777777" w:rsidR="001878CD" w:rsidRDefault="001878CD" w:rsidP="001878CD">
      <w:pPr>
        <w:rPr>
          <w:rFonts w:cs="Calibri"/>
        </w:rPr>
      </w:pPr>
    </w:p>
    <w:p w14:paraId="19356566" w14:textId="77777777" w:rsidR="00DC65E0" w:rsidRDefault="00DC65E0" w:rsidP="001878CD">
      <w:pPr>
        <w:rPr>
          <w:rFonts w:cs="Calibri"/>
        </w:rPr>
      </w:pPr>
    </w:p>
    <w:p w14:paraId="307FB7CC" w14:textId="77777777" w:rsidR="00DC65E0" w:rsidRDefault="00DC65E0" w:rsidP="001878CD">
      <w:pPr>
        <w:rPr>
          <w:rFonts w:cs="Calibri"/>
        </w:rPr>
      </w:pPr>
    </w:p>
    <w:p w14:paraId="2EBADA5D" w14:textId="77777777" w:rsidR="00DC65E0" w:rsidRDefault="00DC65E0" w:rsidP="001878CD">
      <w:pPr>
        <w:rPr>
          <w:rFonts w:cs="Calibri"/>
        </w:rPr>
      </w:pPr>
    </w:p>
    <w:p w14:paraId="5157DFAD" w14:textId="77777777" w:rsidR="00DC65E0" w:rsidRDefault="00DC65E0" w:rsidP="001878CD">
      <w:pPr>
        <w:rPr>
          <w:rFonts w:cs="Calibri"/>
        </w:rPr>
      </w:pPr>
    </w:p>
    <w:p w14:paraId="332CCB09" w14:textId="77777777" w:rsidR="00DC65E0" w:rsidRDefault="00DC65E0" w:rsidP="001878CD">
      <w:pPr>
        <w:rPr>
          <w:rFonts w:cs="Calibri"/>
        </w:rPr>
      </w:pPr>
    </w:p>
    <w:p w14:paraId="5875F448" w14:textId="77777777" w:rsidR="00DC65E0" w:rsidRDefault="00DC65E0" w:rsidP="001878CD">
      <w:pPr>
        <w:rPr>
          <w:rFonts w:cs="Calibri"/>
        </w:rPr>
      </w:pPr>
    </w:p>
    <w:p w14:paraId="40294A18" w14:textId="77777777" w:rsidR="00DC65E0" w:rsidRDefault="00DC65E0" w:rsidP="001878CD">
      <w:pPr>
        <w:rPr>
          <w:rFonts w:cs="Calibri"/>
        </w:rPr>
      </w:pPr>
    </w:p>
    <w:p w14:paraId="0B0C4FB1" w14:textId="77777777" w:rsidR="00DC65E0" w:rsidRDefault="00DC65E0" w:rsidP="001878CD">
      <w:pPr>
        <w:rPr>
          <w:rFonts w:cs="Calibri"/>
        </w:rPr>
      </w:pPr>
    </w:p>
    <w:p w14:paraId="48A06FFD" w14:textId="77777777" w:rsidR="001878CD" w:rsidRPr="002D5F19" w:rsidRDefault="001878CD" w:rsidP="001878CD">
      <w:pPr>
        <w:rPr>
          <w:rFonts w:cs="Calibri"/>
        </w:rPr>
      </w:pPr>
      <w:r w:rsidRPr="002D5F19">
        <w:rPr>
          <w:rFonts w:cs="Calibri"/>
        </w:rPr>
        <w:t>Nadat alle betrokkenen het instrument invulden, zijn er vier analyses gemaakt:</w:t>
      </w:r>
    </w:p>
    <w:p w14:paraId="4DF52908" w14:textId="77777777" w:rsidR="001878CD" w:rsidRPr="002D5F19" w:rsidRDefault="001878CD" w:rsidP="00E87A9B">
      <w:pPr>
        <w:numPr>
          <w:ilvl w:val="0"/>
          <w:numId w:val="9"/>
        </w:numPr>
        <w:spacing w:after="0"/>
        <w:rPr>
          <w:rFonts w:cs="Calibri"/>
        </w:rPr>
      </w:pPr>
      <w:r w:rsidRPr="002D5F19">
        <w:rPr>
          <w:rFonts w:cs="Calibri"/>
        </w:rPr>
        <w:t>een beeld van de school als geheel,</w:t>
      </w:r>
    </w:p>
    <w:p w14:paraId="5133F5DE" w14:textId="77777777" w:rsidR="001878CD" w:rsidRPr="002D5F19" w:rsidRDefault="001878CD" w:rsidP="00E87A9B">
      <w:pPr>
        <w:numPr>
          <w:ilvl w:val="0"/>
          <w:numId w:val="9"/>
        </w:numPr>
        <w:spacing w:after="0"/>
        <w:rPr>
          <w:rFonts w:cs="Calibri"/>
        </w:rPr>
      </w:pPr>
      <w:r w:rsidRPr="002D5F19">
        <w:rPr>
          <w:rFonts w:cs="Calibri"/>
        </w:rPr>
        <w:t>een beeld van het management,</w:t>
      </w:r>
    </w:p>
    <w:p w14:paraId="516C16F2" w14:textId="77777777" w:rsidR="001878CD" w:rsidRPr="002D5F19" w:rsidRDefault="001878CD" w:rsidP="00E87A9B">
      <w:pPr>
        <w:numPr>
          <w:ilvl w:val="0"/>
          <w:numId w:val="9"/>
        </w:numPr>
        <w:spacing w:after="0"/>
        <w:rPr>
          <w:rFonts w:cs="Calibri"/>
        </w:rPr>
      </w:pPr>
      <w:r w:rsidRPr="002D5F19">
        <w:rPr>
          <w:rFonts w:cs="Calibri"/>
        </w:rPr>
        <w:t>een beeld van de collega’s werkzaam in de onderbouw,</w:t>
      </w:r>
    </w:p>
    <w:p w14:paraId="3AB91ED3" w14:textId="77777777" w:rsidR="001878CD" w:rsidRPr="002D5F19" w:rsidRDefault="001878CD" w:rsidP="00E87A9B">
      <w:pPr>
        <w:numPr>
          <w:ilvl w:val="0"/>
          <w:numId w:val="9"/>
        </w:numPr>
        <w:spacing w:after="0"/>
        <w:rPr>
          <w:rFonts w:cs="Calibri"/>
        </w:rPr>
      </w:pPr>
      <w:r w:rsidRPr="002D5F19">
        <w:rPr>
          <w:rFonts w:cs="Calibri"/>
        </w:rPr>
        <w:t>een beeld van de collega’s werkzaam in de bovenbouw.</w:t>
      </w:r>
    </w:p>
    <w:p w14:paraId="6AE0677B" w14:textId="77777777" w:rsidR="001878CD" w:rsidRDefault="001878CD" w:rsidP="001878CD">
      <w:pPr>
        <w:rPr>
          <w:rFonts w:cs="Calibri"/>
        </w:rPr>
      </w:pPr>
    </w:p>
    <w:p w14:paraId="3DEEC9ED" w14:textId="77777777" w:rsidR="001878CD" w:rsidRPr="002D5F19" w:rsidRDefault="001878CD" w:rsidP="001878CD">
      <w:pPr>
        <w:rPr>
          <w:rFonts w:cs="Calibri"/>
        </w:rPr>
      </w:pPr>
      <w:r w:rsidRPr="002D5F19">
        <w:rPr>
          <w:rFonts w:cs="Calibri"/>
        </w:rPr>
        <w:t>Nadat alle betrokkenen het instrument invulden, zijn er vier analyses gemaakt:</w:t>
      </w:r>
    </w:p>
    <w:p w14:paraId="0CC566D6" w14:textId="77777777" w:rsidR="001878CD" w:rsidRPr="002D5F19" w:rsidRDefault="001878CD" w:rsidP="00E87A9B">
      <w:pPr>
        <w:numPr>
          <w:ilvl w:val="0"/>
          <w:numId w:val="19"/>
        </w:numPr>
        <w:spacing w:after="0"/>
        <w:rPr>
          <w:rFonts w:cs="Calibri"/>
        </w:rPr>
      </w:pPr>
      <w:r w:rsidRPr="002D5F19">
        <w:rPr>
          <w:rFonts w:cs="Calibri"/>
        </w:rPr>
        <w:t>een beeld van de school als geheel,</w:t>
      </w:r>
    </w:p>
    <w:p w14:paraId="0C06DC23" w14:textId="77777777" w:rsidR="001878CD" w:rsidRPr="002D5F19" w:rsidRDefault="001878CD" w:rsidP="00E87A9B">
      <w:pPr>
        <w:numPr>
          <w:ilvl w:val="0"/>
          <w:numId w:val="19"/>
        </w:numPr>
        <w:spacing w:after="0"/>
        <w:rPr>
          <w:rFonts w:cs="Calibri"/>
        </w:rPr>
      </w:pPr>
      <w:r w:rsidRPr="002D5F19">
        <w:rPr>
          <w:rFonts w:cs="Calibri"/>
        </w:rPr>
        <w:t>een beeld van het management,</w:t>
      </w:r>
    </w:p>
    <w:p w14:paraId="7E37ED9F" w14:textId="77777777" w:rsidR="001878CD" w:rsidRPr="002D5F19" w:rsidRDefault="001878CD" w:rsidP="00E87A9B">
      <w:pPr>
        <w:numPr>
          <w:ilvl w:val="0"/>
          <w:numId w:val="19"/>
        </w:numPr>
        <w:spacing w:after="0"/>
        <w:rPr>
          <w:rFonts w:cs="Calibri"/>
        </w:rPr>
      </w:pPr>
      <w:r w:rsidRPr="002D5F19">
        <w:rPr>
          <w:rFonts w:cs="Calibri"/>
        </w:rPr>
        <w:t>een beeld van de collega’s werkzaam in de onderbouw,</w:t>
      </w:r>
    </w:p>
    <w:p w14:paraId="42A3F4D5" w14:textId="77777777" w:rsidR="001878CD" w:rsidRPr="002D5F19" w:rsidRDefault="001878CD" w:rsidP="00E87A9B">
      <w:pPr>
        <w:numPr>
          <w:ilvl w:val="0"/>
          <w:numId w:val="19"/>
        </w:numPr>
        <w:spacing w:after="0"/>
        <w:rPr>
          <w:rFonts w:cs="Calibri"/>
        </w:rPr>
      </w:pPr>
      <w:r w:rsidRPr="002D5F19">
        <w:rPr>
          <w:rFonts w:cs="Calibri"/>
        </w:rPr>
        <w:t>een beeld van de collega’s werkzaam in de bovenbouw.</w:t>
      </w:r>
    </w:p>
    <w:p w14:paraId="26F463D3" w14:textId="77777777" w:rsidR="001878CD" w:rsidRDefault="001878CD" w:rsidP="001878CD">
      <w:pPr>
        <w:rPr>
          <w:rFonts w:cs="Calibri"/>
        </w:rPr>
      </w:pPr>
    </w:p>
    <w:p w14:paraId="08A66455" w14:textId="77777777" w:rsidR="001878CD" w:rsidRPr="002D5F19" w:rsidRDefault="001878CD" w:rsidP="001878CD">
      <w:pPr>
        <w:rPr>
          <w:rFonts w:cs="Calibri"/>
        </w:rPr>
      </w:pPr>
      <w:r w:rsidRPr="002D5F19">
        <w:rPr>
          <w:rFonts w:cs="Calibri"/>
        </w:rPr>
        <w:t>De afbeelding bestaat uit twee schema’s, een groot schema en een ‘balk’.</w:t>
      </w:r>
    </w:p>
    <w:p w14:paraId="7263B9B6" w14:textId="77777777" w:rsidR="001878CD" w:rsidRPr="002D5F19" w:rsidRDefault="001878CD" w:rsidP="001878CD">
      <w:pPr>
        <w:rPr>
          <w:rFonts w:cs="Calibri"/>
          <w:b/>
        </w:rPr>
      </w:pPr>
      <w:r w:rsidRPr="002D5F19">
        <w:rPr>
          <w:rFonts w:cs="Calibri"/>
          <w:b/>
        </w:rPr>
        <w:t>Hoe</w:t>
      </w:r>
      <w:r>
        <w:rPr>
          <w:rFonts w:cs="Calibri"/>
          <w:b/>
        </w:rPr>
        <w:t xml:space="preserve"> </w:t>
      </w:r>
      <w:r w:rsidRPr="002D5F19">
        <w:rPr>
          <w:rFonts w:cs="Calibri"/>
          <w:b/>
        </w:rPr>
        <w:t>interpreteer je beide schema’s?</w:t>
      </w:r>
    </w:p>
    <w:p w14:paraId="7EC0A141" w14:textId="77777777" w:rsidR="00DC65E0" w:rsidRDefault="00DC65E0" w:rsidP="001878CD">
      <w:pPr>
        <w:rPr>
          <w:rFonts w:cs="Calibri"/>
          <w:b/>
        </w:rPr>
      </w:pPr>
    </w:p>
    <w:p w14:paraId="3EF73D37" w14:textId="77777777" w:rsidR="00DC65E0" w:rsidRDefault="00DC65E0" w:rsidP="001878CD">
      <w:pPr>
        <w:rPr>
          <w:rFonts w:cs="Calibri"/>
          <w:b/>
        </w:rPr>
      </w:pPr>
    </w:p>
    <w:p w14:paraId="2DF43189" w14:textId="77777777" w:rsidR="00DC65E0" w:rsidRDefault="00DC65E0" w:rsidP="001878CD">
      <w:pPr>
        <w:rPr>
          <w:rFonts w:cs="Calibri"/>
          <w:b/>
        </w:rPr>
      </w:pPr>
    </w:p>
    <w:p w14:paraId="0C1D2459" w14:textId="77777777" w:rsidR="00DC65E0" w:rsidRDefault="00DC65E0" w:rsidP="001878CD">
      <w:pPr>
        <w:rPr>
          <w:rFonts w:cs="Calibri"/>
          <w:b/>
        </w:rPr>
      </w:pPr>
    </w:p>
    <w:p w14:paraId="55081A0F" w14:textId="77777777" w:rsidR="00DC65E0" w:rsidRDefault="00DC65E0" w:rsidP="001878CD">
      <w:pPr>
        <w:rPr>
          <w:rFonts w:cs="Calibri"/>
          <w:b/>
        </w:rPr>
      </w:pPr>
    </w:p>
    <w:p w14:paraId="32DCA657" w14:textId="77777777" w:rsidR="00DC65E0" w:rsidRDefault="00DC65E0" w:rsidP="001878CD">
      <w:pPr>
        <w:rPr>
          <w:rFonts w:cs="Calibri"/>
          <w:b/>
        </w:rPr>
      </w:pPr>
    </w:p>
    <w:p w14:paraId="55E618DE" w14:textId="77777777" w:rsidR="00DC65E0" w:rsidRDefault="00DC65E0" w:rsidP="001878CD">
      <w:pPr>
        <w:rPr>
          <w:rFonts w:cs="Calibri"/>
          <w:b/>
        </w:rPr>
      </w:pPr>
    </w:p>
    <w:p w14:paraId="76D87B17" w14:textId="77777777" w:rsidR="001878CD" w:rsidRPr="002D5F19" w:rsidRDefault="001878CD" w:rsidP="001878CD">
      <w:pPr>
        <w:rPr>
          <w:rFonts w:cs="Calibri"/>
          <w:b/>
        </w:rPr>
      </w:pPr>
      <w:r w:rsidRPr="002D5F19">
        <w:rPr>
          <w:rFonts w:cs="Calibri"/>
          <w:b/>
        </w:rPr>
        <w:lastRenderedPageBreak/>
        <w:t>Toelichting onderste ‘balk’:</w:t>
      </w:r>
    </w:p>
    <w:p w14:paraId="69F72AD9" w14:textId="77777777" w:rsidR="001878CD" w:rsidRPr="002D5F19" w:rsidRDefault="001878CD" w:rsidP="001878CD">
      <w:pPr>
        <w:rPr>
          <w:rFonts w:cs="Calibri"/>
        </w:rPr>
      </w:pPr>
      <w:r w:rsidRPr="002D5F19">
        <w:rPr>
          <w:rFonts w:cs="Calibri"/>
        </w:rPr>
        <w:t>De onderste balk is het resultaat op de eerste vraag in de enquête:</w:t>
      </w:r>
    </w:p>
    <w:p w14:paraId="4A33ACA9" w14:textId="77777777" w:rsidR="001878CD" w:rsidRPr="002D5F19" w:rsidRDefault="001878CD" w:rsidP="001878CD">
      <w:pPr>
        <w:rPr>
          <w:rFonts w:cs="Calibri"/>
        </w:rPr>
      </w:pPr>
      <w:r w:rsidRPr="002D5F19">
        <w:rPr>
          <w:rFonts w:cs="Calibri"/>
        </w:rPr>
        <w:tab/>
      </w:r>
      <w:r w:rsidRPr="002D5F19">
        <w:rPr>
          <w:rFonts w:cs="Calibri"/>
          <w:i/>
        </w:rPr>
        <w:t xml:space="preserve">“Kunnen wij als team voor deze leerling een passend aanbod verzorgen?” </w:t>
      </w:r>
    </w:p>
    <w:p w14:paraId="3B73A377" w14:textId="77777777" w:rsidR="001878CD" w:rsidRPr="002D5F19" w:rsidRDefault="001878CD" w:rsidP="001878CD">
      <w:pPr>
        <w:rPr>
          <w:rFonts w:cs="Calibri"/>
        </w:rPr>
      </w:pPr>
      <w:r w:rsidRPr="002D5F19">
        <w:rPr>
          <w:rFonts w:cs="Calibri"/>
        </w:rPr>
        <w:t>In de onderste balk worden de standaard vragen afgezet tegen de vijf onderwijsgebieden. In de onderwijspraktijk beïnvloeden deze gebieden elkaar wederzijds:</w:t>
      </w:r>
    </w:p>
    <w:p w14:paraId="5E52DE6D" w14:textId="77777777" w:rsidR="001878CD" w:rsidRPr="002D5F19" w:rsidRDefault="001878CD" w:rsidP="00E87A9B">
      <w:pPr>
        <w:numPr>
          <w:ilvl w:val="0"/>
          <w:numId w:val="10"/>
        </w:numPr>
        <w:spacing w:after="0"/>
        <w:rPr>
          <w:rFonts w:cs="Calibri"/>
        </w:rPr>
      </w:pPr>
      <w:r w:rsidRPr="002D5F19">
        <w:rPr>
          <w:rFonts w:cs="Calibri"/>
        </w:rPr>
        <w:t>leren en ontwikkeling</w:t>
      </w:r>
    </w:p>
    <w:p w14:paraId="2C2BDF67" w14:textId="77777777" w:rsidR="001878CD" w:rsidRPr="002D5F19" w:rsidRDefault="001878CD" w:rsidP="00E87A9B">
      <w:pPr>
        <w:numPr>
          <w:ilvl w:val="0"/>
          <w:numId w:val="10"/>
        </w:numPr>
        <w:spacing w:after="0"/>
        <w:rPr>
          <w:rFonts w:cs="Calibri"/>
        </w:rPr>
      </w:pPr>
      <w:r w:rsidRPr="002D5F19">
        <w:rPr>
          <w:rFonts w:cs="Calibri"/>
        </w:rPr>
        <w:t>fysiek en medisch</w:t>
      </w:r>
    </w:p>
    <w:p w14:paraId="2A264A29" w14:textId="77777777" w:rsidR="001878CD" w:rsidRPr="002D5F19" w:rsidRDefault="001878CD" w:rsidP="00E87A9B">
      <w:pPr>
        <w:numPr>
          <w:ilvl w:val="0"/>
          <w:numId w:val="10"/>
        </w:numPr>
        <w:spacing w:after="0"/>
        <w:rPr>
          <w:rFonts w:cs="Calibri"/>
        </w:rPr>
      </w:pPr>
      <w:r w:rsidRPr="002D5F19">
        <w:rPr>
          <w:rFonts w:cs="Calibri"/>
        </w:rPr>
        <w:t>sociaal emotioneel en gedrag</w:t>
      </w:r>
    </w:p>
    <w:p w14:paraId="19F7D546" w14:textId="77777777" w:rsidR="001878CD" w:rsidRPr="002D5F19" w:rsidRDefault="001878CD" w:rsidP="00E87A9B">
      <w:pPr>
        <w:numPr>
          <w:ilvl w:val="0"/>
          <w:numId w:val="10"/>
        </w:numPr>
        <w:spacing w:after="0"/>
        <w:rPr>
          <w:rFonts w:cs="Calibri"/>
        </w:rPr>
      </w:pPr>
      <w:r w:rsidRPr="002D5F19">
        <w:rPr>
          <w:rFonts w:cs="Calibri"/>
        </w:rPr>
        <w:t>werkhouding en</w:t>
      </w:r>
    </w:p>
    <w:p w14:paraId="53BD91C1" w14:textId="77777777" w:rsidR="001878CD" w:rsidRPr="002D5F19" w:rsidRDefault="001878CD" w:rsidP="00E87A9B">
      <w:pPr>
        <w:numPr>
          <w:ilvl w:val="0"/>
          <w:numId w:val="10"/>
        </w:numPr>
        <w:spacing w:after="0"/>
        <w:rPr>
          <w:rFonts w:cs="Calibri"/>
        </w:rPr>
      </w:pPr>
      <w:r w:rsidRPr="002D5F19">
        <w:rPr>
          <w:rFonts w:cs="Calibri"/>
        </w:rPr>
        <w:t>thuissituatie.</w:t>
      </w:r>
    </w:p>
    <w:p w14:paraId="2A8D8337" w14:textId="77777777" w:rsidR="001878CD" w:rsidRPr="002D5F19" w:rsidRDefault="001878CD" w:rsidP="001878CD">
      <w:pPr>
        <w:rPr>
          <w:rFonts w:cs="Calibri"/>
        </w:rPr>
      </w:pPr>
      <w:r w:rsidRPr="002D5F19">
        <w:rPr>
          <w:rFonts w:cs="Calibri"/>
        </w:rPr>
        <w:t xml:space="preserve">De betekenis van deze vijf onderwijsgebieden worden toegelicht in hoofdstuk 4 van dit onderwijs zorgprofiel. </w:t>
      </w:r>
    </w:p>
    <w:p w14:paraId="11EF9040" w14:textId="77777777" w:rsidR="001878CD" w:rsidRPr="002D5F19" w:rsidRDefault="001878CD" w:rsidP="001878CD">
      <w:pPr>
        <w:rPr>
          <w:rFonts w:cs="Calibri"/>
        </w:rPr>
      </w:pPr>
      <w:r w:rsidRPr="002D5F19">
        <w:rPr>
          <w:rFonts w:cs="Calibri"/>
        </w:rPr>
        <w:t>De analyses in de onderste balk geven een antwoord op de vraag in hoeverre het schoolteam in staat is een passend aanbod te bieden op het genoemde onderwijsgebied:</w:t>
      </w:r>
    </w:p>
    <w:p w14:paraId="2E7DB4BA" w14:textId="77777777" w:rsidR="001878CD" w:rsidRPr="002D5F19" w:rsidRDefault="001878CD" w:rsidP="00E87A9B">
      <w:pPr>
        <w:numPr>
          <w:ilvl w:val="0"/>
          <w:numId w:val="11"/>
        </w:numPr>
        <w:spacing w:after="0"/>
        <w:rPr>
          <w:rFonts w:cs="Calibri"/>
        </w:rPr>
      </w:pPr>
      <w:r w:rsidRPr="002D5F19">
        <w:rPr>
          <w:rFonts w:cs="Calibri"/>
        </w:rPr>
        <w:t>wij zijn instaat een passend aanbod te ontwikkelen (</w:t>
      </w:r>
      <w:r w:rsidRPr="002D5F19">
        <w:rPr>
          <w:rFonts w:cs="Calibri"/>
          <w:color w:val="99FF33"/>
        </w:rPr>
        <w:sym w:font="Wingdings" w:char="F06E"/>
      </w:r>
      <w:r w:rsidRPr="002D5F19">
        <w:rPr>
          <w:rFonts w:cs="Calibri"/>
        </w:rPr>
        <w:t xml:space="preserve"> groen),</w:t>
      </w:r>
    </w:p>
    <w:p w14:paraId="278B165E" w14:textId="77777777" w:rsidR="001878CD" w:rsidRPr="002D5F19" w:rsidRDefault="001878CD" w:rsidP="00E87A9B">
      <w:pPr>
        <w:numPr>
          <w:ilvl w:val="0"/>
          <w:numId w:val="11"/>
        </w:numPr>
        <w:spacing w:after="0"/>
        <w:rPr>
          <w:rFonts w:cs="Calibri"/>
        </w:rPr>
      </w:pPr>
      <w:r w:rsidRPr="002D5F19">
        <w:rPr>
          <w:rFonts w:cs="Calibri"/>
        </w:rPr>
        <w:t>wij willen een passend aanbod ontwikkelen, maar hebben daarbij ondersteuning en/of professionalisering nodig (</w:t>
      </w:r>
      <w:r w:rsidRPr="002D5F19">
        <w:rPr>
          <w:rFonts w:cs="Calibri"/>
          <w:color w:val="FFCC00"/>
        </w:rPr>
        <w:sym w:font="Wingdings" w:char="F06E"/>
      </w:r>
      <w:r w:rsidRPr="002D5F19">
        <w:rPr>
          <w:rFonts w:cs="Calibri"/>
        </w:rPr>
        <w:t xml:space="preserve"> geel),</w:t>
      </w:r>
    </w:p>
    <w:p w14:paraId="1DE5E2FA" w14:textId="77777777" w:rsidR="001878CD" w:rsidRPr="002D5F19" w:rsidRDefault="001878CD" w:rsidP="00E87A9B">
      <w:pPr>
        <w:numPr>
          <w:ilvl w:val="0"/>
          <w:numId w:val="11"/>
        </w:numPr>
        <w:spacing w:after="0"/>
        <w:rPr>
          <w:rFonts w:cs="Calibri"/>
        </w:rPr>
      </w:pPr>
      <w:r w:rsidRPr="002D5F19">
        <w:rPr>
          <w:rFonts w:cs="Calibri"/>
        </w:rPr>
        <w:t>nee, wij verwijzen door naar een andere school (</w:t>
      </w:r>
      <w:r w:rsidRPr="002D5F19">
        <w:rPr>
          <w:rFonts w:cs="Calibri"/>
          <w:color w:val="FF3300"/>
        </w:rPr>
        <w:sym w:font="Wingdings" w:char="F06E"/>
      </w:r>
      <w:r w:rsidRPr="002D5F19">
        <w:rPr>
          <w:rFonts w:cs="Calibri"/>
          <w:color w:val="FF3300"/>
        </w:rPr>
        <w:t xml:space="preserve"> </w:t>
      </w:r>
      <w:r w:rsidRPr="002D5F19">
        <w:rPr>
          <w:rFonts w:cs="Calibri"/>
        </w:rPr>
        <w:t>rood).</w:t>
      </w:r>
    </w:p>
    <w:p w14:paraId="17414799" w14:textId="77777777" w:rsidR="001878CD" w:rsidRPr="002D5F19" w:rsidRDefault="001878CD" w:rsidP="001878CD">
      <w:pPr>
        <w:rPr>
          <w:rFonts w:cs="Calibri"/>
        </w:rPr>
      </w:pPr>
      <w:r w:rsidRPr="002D5F19">
        <w:rPr>
          <w:rFonts w:cs="Calibri"/>
        </w:rPr>
        <w:t>De percentage in de afzonderlijke vakken geven aan in hoeverre het schoolteam een A, B of en C scoorde. Het hoogste percentage bepaalt de kleur groen, geel of rood.</w:t>
      </w:r>
    </w:p>
    <w:p w14:paraId="3E646397" w14:textId="77777777" w:rsidR="001878CD" w:rsidRDefault="001878CD" w:rsidP="001878CD">
      <w:pPr>
        <w:rPr>
          <w:rFonts w:cs="Calibri"/>
        </w:rPr>
      </w:pPr>
    </w:p>
    <w:p w14:paraId="2C4D7BBD" w14:textId="77777777" w:rsidR="001878CD" w:rsidRDefault="001878CD" w:rsidP="001878CD">
      <w:pPr>
        <w:rPr>
          <w:rFonts w:cs="Calibri"/>
        </w:rPr>
      </w:pPr>
    </w:p>
    <w:p w14:paraId="3390BA02" w14:textId="77777777" w:rsidR="001878CD" w:rsidRDefault="001878CD" w:rsidP="001878CD">
      <w:pPr>
        <w:rPr>
          <w:rFonts w:cs="Calibri"/>
        </w:rPr>
      </w:pPr>
    </w:p>
    <w:p w14:paraId="523CA8FB" w14:textId="77777777" w:rsidR="001878CD" w:rsidRPr="002D5F19" w:rsidRDefault="001878CD" w:rsidP="001878CD">
      <w:pPr>
        <w:rPr>
          <w:rFonts w:cs="Calibri"/>
        </w:rPr>
      </w:pPr>
      <w:r w:rsidRPr="002D5F19">
        <w:rPr>
          <w:rFonts w:cs="Calibri"/>
        </w:rPr>
        <w:t>Twee voorbeelden:</w:t>
      </w:r>
    </w:p>
    <w:p w14:paraId="7C2B7F3E" w14:textId="77777777" w:rsidR="001878CD" w:rsidRPr="002D5F19" w:rsidRDefault="001878CD" w:rsidP="001878CD">
      <w:pPr>
        <w:rPr>
          <w:rFonts w:cs="Calibri"/>
        </w:rPr>
      </w:pPr>
      <w:r>
        <w:rPr>
          <w:rFonts w:cs="Calibri"/>
          <w:noProof/>
        </w:rPr>
        <w:drawing>
          <wp:inline distT="0" distB="0" distL="0" distR="0" wp14:anchorId="799F83E4" wp14:editId="7793B8E3">
            <wp:extent cx="3299460" cy="2438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438400"/>
                    </a:xfrm>
                    <a:prstGeom prst="rect">
                      <a:avLst/>
                    </a:prstGeom>
                    <a:noFill/>
                    <a:ln>
                      <a:noFill/>
                    </a:ln>
                  </pic:spPr>
                </pic:pic>
              </a:graphicData>
            </a:graphic>
          </wp:inline>
        </w:drawing>
      </w:r>
    </w:p>
    <w:p w14:paraId="2BBD7A77" w14:textId="77777777" w:rsidR="001878CD" w:rsidRDefault="001878CD" w:rsidP="001878CD">
      <w:pPr>
        <w:rPr>
          <w:rFonts w:cs="Calibri"/>
          <w:sz w:val="16"/>
          <w:szCs w:val="16"/>
        </w:rPr>
      </w:pPr>
      <w:r w:rsidRPr="00CA64F2">
        <w:rPr>
          <w:rFonts w:cs="Calibri"/>
          <w:sz w:val="16"/>
          <w:szCs w:val="16"/>
        </w:rPr>
        <w:t xml:space="preserve">      </w:t>
      </w:r>
    </w:p>
    <w:p w14:paraId="1F0FF456" w14:textId="77777777" w:rsidR="001878CD" w:rsidRPr="00CA64F2" w:rsidRDefault="001878CD" w:rsidP="001878CD">
      <w:pPr>
        <w:rPr>
          <w:rFonts w:cs="Calibri"/>
          <w:i/>
          <w:sz w:val="16"/>
          <w:szCs w:val="16"/>
        </w:rPr>
      </w:pPr>
      <w:r w:rsidRPr="00CA64F2">
        <w:rPr>
          <w:rFonts w:cs="Calibri"/>
          <w:i/>
          <w:sz w:val="16"/>
          <w:szCs w:val="16"/>
        </w:rPr>
        <w:t>Fig. 3</w:t>
      </w:r>
    </w:p>
    <w:p w14:paraId="421D3732" w14:textId="77777777" w:rsidR="001878CD" w:rsidRPr="002D5F19" w:rsidRDefault="001878CD" w:rsidP="001878CD">
      <w:pPr>
        <w:rPr>
          <w:rFonts w:cs="Calibri"/>
        </w:rPr>
      </w:pPr>
      <w:r>
        <w:rPr>
          <w:rFonts w:cs="Calibri"/>
          <w:noProof/>
        </w:rPr>
        <w:lastRenderedPageBreak/>
        <w:drawing>
          <wp:inline distT="0" distB="0" distL="0" distR="0" wp14:anchorId="7928CE6D" wp14:editId="2D843671">
            <wp:extent cx="4800600" cy="36423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642360"/>
                    </a:xfrm>
                    <a:prstGeom prst="rect">
                      <a:avLst/>
                    </a:prstGeom>
                    <a:noFill/>
                    <a:ln>
                      <a:noFill/>
                    </a:ln>
                  </pic:spPr>
                </pic:pic>
              </a:graphicData>
            </a:graphic>
          </wp:inline>
        </w:drawing>
      </w:r>
    </w:p>
    <w:p w14:paraId="75DB5C97" w14:textId="77777777" w:rsidR="001878CD" w:rsidRPr="00CA64F2" w:rsidRDefault="001878CD" w:rsidP="001878CD">
      <w:pPr>
        <w:rPr>
          <w:rFonts w:cs="Calibri"/>
          <w:i/>
          <w:sz w:val="16"/>
          <w:szCs w:val="16"/>
        </w:rPr>
      </w:pPr>
      <w:r w:rsidRPr="002D5F19">
        <w:rPr>
          <w:rFonts w:cs="Calibri"/>
        </w:rPr>
        <w:tab/>
      </w:r>
      <w:r w:rsidRPr="002D5F19">
        <w:rPr>
          <w:rFonts w:cs="Calibri"/>
        </w:rPr>
        <w:tab/>
      </w:r>
      <w:r w:rsidRPr="002D5F19">
        <w:rPr>
          <w:rFonts w:cs="Calibri"/>
        </w:rPr>
        <w:tab/>
      </w:r>
      <w:r w:rsidRPr="002D5F19">
        <w:rPr>
          <w:rFonts w:cs="Calibri"/>
        </w:rPr>
        <w:tab/>
      </w:r>
      <w:r w:rsidRPr="002D5F19">
        <w:rPr>
          <w:rFonts w:cs="Calibri"/>
        </w:rPr>
        <w:tab/>
      </w:r>
      <w:r w:rsidRPr="002D5F19">
        <w:rPr>
          <w:rFonts w:cs="Calibri"/>
        </w:rPr>
        <w:tab/>
      </w:r>
      <w:r w:rsidRPr="002D5F19">
        <w:rPr>
          <w:rFonts w:cs="Calibri"/>
        </w:rPr>
        <w:tab/>
      </w:r>
      <w:r w:rsidRPr="00CA64F2">
        <w:rPr>
          <w:rFonts w:cs="Calibri"/>
          <w:i/>
          <w:sz w:val="16"/>
          <w:szCs w:val="16"/>
        </w:rPr>
        <w:t>Fig. 4</w:t>
      </w:r>
    </w:p>
    <w:p w14:paraId="7B7C0E7A" w14:textId="77777777" w:rsidR="001878CD" w:rsidRDefault="001878CD" w:rsidP="001878CD">
      <w:pPr>
        <w:rPr>
          <w:rFonts w:cs="Calibri"/>
        </w:rPr>
      </w:pPr>
    </w:p>
    <w:p w14:paraId="184F7C65" w14:textId="77777777" w:rsidR="001878CD" w:rsidRPr="002D5F19" w:rsidRDefault="001878CD" w:rsidP="001878CD">
      <w:pPr>
        <w:rPr>
          <w:rFonts w:cs="Calibri"/>
        </w:rPr>
      </w:pPr>
      <w:r w:rsidRPr="002D5F19">
        <w:rPr>
          <w:rFonts w:cs="Calibri"/>
        </w:rPr>
        <w:t>Met name de geel en roodgekleurde gebieden zijn besproken met het team in de tweede workshop. Bij de gele vlakken is door het team onderzocht wat nodig is in deze gevallen een passen aanbod te kunnen ontwikkelen. Bij de rode vlakken is benoemd wanneer de grenzen zijn bereikt. Overigens is het ook interessant te weten wat de school heeft ontwikkeld bij de groene velden. Wat werkt?</w:t>
      </w:r>
    </w:p>
    <w:p w14:paraId="3C63DC66" w14:textId="77777777" w:rsidR="00125E24" w:rsidRDefault="00125E24" w:rsidP="001878CD">
      <w:pPr>
        <w:rPr>
          <w:rFonts w:cs="Calibri"/>
        </w:rPr>
      </w:pPr>
    </w:p>
    <w:p w14:paraId="5E0B0740" w14:textId="77777777" w:rsidR="001878CD" w:rsidRPr="002D5F19" w:rsidRDefault="001878CD" w:rsidP="001878CD">
      <w:pPr>
        <w:rPr>
          <w:rFonts w:cs="Calibri"/>
        </w:rPr>
      </w:pPr>
      <w:r w:rsidRPr="002D5F19">
        <w:rPr>
          <w:rFonts w:cs="Calibri"/>
        </w:rPr>
        <w:t>Toelichting bovenste schema</w:t>
      </w:r>
    </w:p>
    <w:p w14:paraId="6822060D" w14:textId="77777777" w:rsidR="001878CD" w:rsidRPr="002D5F19" w:rsidRDefault="001878CD" w:rsidP="001878CD">
      <w:pPr>
        <w:rPr>
          <w:rFonts w:cs="Calibri"/>
        </w:rPr>
      </w:pPr>
      <w:r w:rsidRPr="002D5F19">
        <w:rPr>
          <w:rFonts w:cs="Calibri"/>
        </w:rPr>
        <w:t>Het bovenste schema geeft een antwoord op de tweede vraag in de enquête:</w:t>
      </w:r>
    </w:p>
    <w:p w14:paraId="7C4F1ED3" w14:textId="77777777" w:rsidR="001878CD" w:rsidRPr="002D5F19" w:rsidRDefault="001878CD" w:rsidP="001878CD">
      <w:pPr>
        <w:rPr>
          <w:rFonts w:cs="Calibri"/>
          <w:i/>
        </w:rPr>
      </w:pPr>
      <w:r w:rsidRPr="002D5F19">
        <w:rPr>
          <w:rFonts w:cs="Calibri"/>
        </w:rPr>
        <w:tab/>
      </w:r>
      <w:r w:rsidRPr="002D5F19">
        <w:rPr>
          <w:rFonts w:cs="Calibri"/>
          <w:i/>
        </w:rPr>
        <w:t>“Hoe goed beheerst u deze competenties? Geef uw inschatting op een vijf-puntschaal”</w:t>
      </w:r>
    </w:p>
    <w:p w14:paraId="025E7965" w14:textId="77777777" w:rsidR="001878CD" w:rsidRPr="002D5F19" w:rsidRDefault="001878CD" w:rsidP="001878CD">
      <w:pPr>
        <w:rPr>
          <w:rFonts w:cs="Calibri"/>
        </w:rPr>
      </w:pPr>
      <w:r w:rsidRPr="002D5F19">
        <w:rPr>
          <w:rFonts w:cs="Calibri"/>
        </w:rPr>
        <w:t>In het bovenste schema van figuur 4 in deze toelichting zijn de competenties in kaart gebracht die nodig zijn om passend onderwijs te verzorgen. Deze competenties zijn onder te brengen in de volgende vier dimensies:</w:t>
      </w:r>
    </w:p>
    <w:p w14:paraId="7D63CB2A" w14:textId="77777777" w:rsidR="001878CD" w:rsidRPr="002D5F19" w:rsidRDefault="001878CD" w:rsidP="00E87A9B">
      <w:pPr>
        <w:numPr>
          <w:ilvl w:val="0"/>
          <w:numId w:val="12"/>
        </w:numPr>
        <w:spacing w:after="0"/>
        <w:rPr>
          <w:rFonts w:cs="Calibri"/>
        </w:rPr>
      </w:pPr>
      <w:r w:rsidRPr="002D5F19">
        <w:rPr>
          <w:rFonts w:cs="Calibri"/>
        </w:rPr>
        <w:t>relatie,</w:t>
      </w:r>
    </w:p>
    <w:p w14:paraId="7876024B" w14:textId="77777777" w:rsidR="001878CD" w:rsidRPr="002D5F19" w:rsidRDefault="001878CD" w:rsidP="00E87A9B">
      <w:pPr>
        <w:numPr>
          <w:ilvl w:val="0"/>
          <w:numId w:val="12"/>
        </w:numPr>
        <w:spacing w:after="0"/>
        <w:rPr>
          <w:rFonts w:cs="Calibri"/>
        </w:rPr>
      </w:pPr>
      <w:r w:rsidRPr="002D5F19">
        <w:rPr>
          <w:rFonts w:cs="Calibri"/>
        </w:rPr>
        <w:t>welbevinden,</w:t>
      </w:r>
    </w:p>
    <w:p w14:paraId="6242E7B6" w14:textId="77777777" w:rsidR="001878CD" w:rsidRPr="002D5F19" w:rsidRDefault="001878CD" w:rsidP="00E87A9B">
      <w:pPr>
        <w:numPr>
          <w:ilvl w:val="0"/>
          <w:numId w:val="12"/>
        </w:numPr>
        <w:spacing w:after="0"/>
        <w:rPr>
          <w:rFonts w:cs="Calibri"/>
        </w:rPr>
      </w:pPr>
      <w:r w:rsidRPr="002D5F19">
        <w:rPr>
          <w:rFonts w:cs="Calibri"/>
        </w:rPr>
        <w:t xml:space="preserve">ontwikkeling en </w:t>
      </w:r>
    </w:p>
    <w:p w14:paraId="3BC023AF" w14:textId="77777777" w:rsidR="001878CD" w:rsidRPr="002D5F19" w:rsidRDefault="001878CD" w:rsidP="00E87A9B">
      <w:pPr>
        <w:numPr>
          <w:ilvl w:val="0"/>
          <w:numId w:val="12"/>
        </w:numPr>
        <w:spacing w:after="0"/>
        <w:rPr>
          <w:rFonts w:cs="Calibri"/>
        </w:rPr>
      </w:pPr>
      <w:r w:rsidRPr="002D5F19">
        <w:rPr>
          <w:rFonts w:cs="Calibri"/>
        </w:rPr>
        <w:t>veiligheid.</w:t>
      </w:r>
    </w:p>
    <w:p w14:paraId="5525BFFF" w14:textId="77777777" w:rsidR="001878CD" w:rsidRDefault="001878CD" w:rsidP="001878CD">
      <w:pPr>
        <w:rPr>
          <w:rFonts w:cs="Calibri"/>
        </w:rPr>
      </w:pPr>
    </w:p>
    <w:p w14:paraId="7754DE80" w14:textId="77777777" w:rsidR="00DC65E0" w:rsidRDefault="00DC65E0" w:rsidP="001878CD">
      <w:pPr>
        <w:rPr>
          <w:rFonts w:cs="Calibri"/>
        </w:rPr>
      </w:pPr>
    </w:p>
    <w:p w14:paraId="0DE8DD3F" w14:textId="77777777" w:rsidR="00DC65E0" w:rsidRDefault="00DC65E0" w:rsidP="001878CD">
      <w:pPr>
        <w:rPr>
          <w:rFonts w:cs="Calibri"/>
        </w:rPr>
      </w:pPr>
    </w:p>
    <w:p w14:paraId="397C8065" w14:textId="77777777" w:rsidR="00DC65E0" w:rsidRDefault="00DC65E0" w:rsidP="001878CD">
      <w:pPr>
        <w:rPr>
          <w:rFonts w:cs="Calibri"/>
        </w:rPr>
      </w:pPr>
    </w:p>
    <w:p w14:paraId="7856799B" w14:textId="77777777" w:rsidR="00DC65E0" w:rsidRDefault="00DC65E0" w:rsidP="001878CD">
      <w:pPr>
        <w:rPr>
          <w:rFonts w:cs="Calibri"/>
        </w:rPr>
      </w:pPr>
    </w:p>
    <w:p w14:paraId="24438828" w14:textId="77777777" w:rsidR="001878CD" w:rsidRPr="002D5F19" w:rsidRDefault="001878CD" w:rsidP="001878CD">
      <w:pPr>
        <w:rPr>
          <w:rFonts w:cs="Calibri"/>
        </w:rPr>
      </w:pPr>
      <w:r w:rsidRPr="002D5F19">
        <w:rPr>
          <w:rFonts w:cs="Calibri"/>
        </w:rPr>
        <w:lastRenderedPageBreak/>
        <w:t>In hoofdstuk 4 van dit zorgprofiel wordt de uitgebreide betekenis van de dimensies gegeven.</w:t>
      </w:r>
    </w:p>
    <w:p w14:paraId="4DCB3D4C" w14:textId="77777777" w:rsidR="001878CD" w:rsidRPr="002D5F19" w:rsidRDefault="001878CD" w:rsidP="001878CD">
      <w:pPr>
        <w:rPr>
          <w:rFonts w:cs="Calibri"/>
        </w:rPr>
      </w:pPr>
      <w:r w:rsidRPr="002D5F19">
        <w:rPr>
          <w:rFonts w:cs="Calibri"/>
        </w:rPr>
        <w:t>In de resultaten van het bovenste schema is aangegeven in hoeverre teams denken een passende aanpak te hebben voor de vijf genoemde onderwijsgebieden. Ofwel: op welke gebieden achten zij zich al of niet competent. Hiervoor is namelijk gevraagd naar benodigde leerkracht-competenties op basis van de onderwijsbehoeften van het kind in de casus. Bij elke casus zijn vier competenties opgenomen en gaven leerkrachten en leden van het managementteam aan wat voor hen van toepassing is:</w:t>
      </w:r>
    </w:p>
    <w:p w14:paraId="08FB737D" w14:textId="77777777" w:rsidR="001878CD" w:rsidRPr="002D5F19" w:rsidRDefault="001878CD" w:rsidP="00E87A9B">
      <w:pPr>
        <w:numPr>
          <w:ilvl w:val="0"/>
          <w:numId w:val="13"/>
        </w:numPr>
        <w:spacing w:after="0"/>
        <w:rPr>
          <w:rFonts w:cs="Calibri"/>
        </w:rPr>
      </w:pPr>
      <w:r w:rsidRPr="002D5F19">
        <w:rPr>
          <w:rFonts w:cs="Calibri"/>
        </w:rPr>
        <w:t>hij/zij voelt zich onvoldoende competent,</w:t>
      </w:r>
    </w:p>
    <w:p w14:paraId="318A44F3" w14:textId="77777777" w:rsidR="001878CD" w:rsidRPr="002D5F19" w:rsidRDefault="001878CD" w:rsidP="00E87A9B">
      <w:pPr>
        <w:numPr>
          <w:ilvl w:val="0"/>
          <w:numId w:val="13"/>
        </w:numPr>
        <w:spacing w:after="0"/>
        <w:rPr>
          <w:rFonts w:cs="Calibri"/>
        </w:rPr>
      </w:pPr>
      <w:r w:rsidRPr="002D5F19">
        <w:rPr>
          <w:rFonts w:cs="Calibri"/>
        </w:rPr>
        <w:t>hoe/zij voelt zich matig competent,</w:t>
      </w:r>
    </w:p>
    <w:p w14:paraId="2083DD25" w14:textId="77777777" w:rsidR="001878CD" w:rsidRPr="002D5F19" w:rsidRDefault="001878CD" w:rsidP="00E87A9B">
      <w:pPr>
        <w:numPr>
          <w:ilvl w:val="0"/>
          <w:numId w:val="13"/>
        </w:numPr>
        <w:spacing w:after="0"/>
        <w:rPr>
          <w:rFonts w:cs="Calibri"/>
        </w:rPr>
      </w:pPr>
      <w:r w:rsidRPr="002D5F19">
        <w:rPr>
          <w:rFonts w:cs="Calibri"/>
        </w:rPr>
        <w:t>hij/zij voelt zich voldoend competent,</w:t>
      </w:r>
    </w:p>
    <w:p w14:paraId="7DC79720" w14:textId="77777777" w:rsidR="001878CD" w:rsidRPr="002D5F19" w:rsidRDefault="001878CD" w:rsidP="00E87A9B">
      <w:pPr>
        <w:numPr>
          <w:ilvl w:val="0"/>
          <w:numId w:val="13"/>
        </w:numPr>
        <w:spacing w:after="0"/>
        <w:rPr>
          <w:rFonts w:cs="Calibri"/>
        </w:rPr>
      </w:pPr>
      <w:r w:rsidRPr="002D5F19">
        <w:rPr>
          <w:rFonts w:cs="Calibri"/>
        </w:rPr>
        <w:t>hij/zij voelt zich uitstekend competent of</w:t>
      </w:r>
    </w:p>
    <w:p w14:paraId="6CFD99CA" w14:textId="77777777" w:rsidR="001878CD" w:rsidRPr="002D5F19" w:rsidRDefault="001878CD" w:rsidP="00E87A9B">
      <w:pPr>
        <w:numPr>
          <w:ilvl w:val="0"/>
          <w:numId w:val="13"/>
        </w:numPr>
        <w:spacing w:after="0"/>
        <w:rPr>
          <w:rFonts w:cs="Calibri"/>
        </w:rPr>
      </w:pPr>
      <w:r w:rsidRPr="002D5F19">
        <w:rPr>
          <w:rFonts w:cs="Calibri"/>
        </w:rPr>
        <w:t>hij/zij voelt zich uitstekend competent.</w:t>
      </w:r>
    </w:p>
    <w:p w14:paraId="5801BB44" w14:textId="77777777" w:rsidR="001878CD" w:rsidRPr="002D5F19" w:rsidRDefault="001878CD" w:rsidP="001878CD">
      <w:pPr>
        <w:rPr>
          <w:rFonts w:cs="Calibri"/>
        </w:rPr>
      </w:pPr>
    </w:p>
    <w:p w14:paraId="5579F44C" w14:textId="77777777" w:rsidR="001878CD" w:rsidRPr="002D5F19" w:rsidRDefault="001878CD" w:rsidP="001878CD">
      <w:pPr>
        <w:rPr>
          <w:rFonts w:cs="Calibri"/>
        </w:rPr>
      </w:pPr>
      <w:r w:rsidRPr="002D5F19">
        <w:rPr>
          <w:rFonts w:cs="Calibri"/>
        </w:rPr>
        <w:t>Een voorbeeld:</w:t>
      </w:r>
    </w:p>
    <w:tbl>
      <w:tblPr>
        <w:tblW w:w="5059" w:type="dxa"/>
        <w:tblInd w:w="55" w:type="dxa"/>
        <w:tblCellMar>
          <w:left w:w="70" w:type="dxa"/>
          <w:right w:w="70" w:type="dxa"/>
        </w:tblCellMar>
        <w:tblLook w:val="0000" w:firstRow="0" w:lastRow="0" w:firstColumn="0" w:lastColumn="0" w:noHBand="0" w:noVBand="0"/>
      </w:tblPr>
      <w:tblGrid>
        <w:gridCol w:w="1348"/>
        <w:gridCol w:w="806"/>
        <w:gridCol w:w="1321"/>
        <w:gridCol w:w="1323"/>
        <w:gridCol w:w="1023"/>
      </w:tblGrid>
      <w:tr w:rsidR="001878CD" w:rsidRPr="002D5F19" w14:paraId="6107CC02" w14:textId="77777777" w:rsidTr="00B8381E">
        <w:trPr>
          <w:trHeight w:val="158"/>
        </w:trPr>
        <w:tc>
          <w:tcPr>
            <w:tcW w:w="1214" w:type="dxa"/>
            <w:tcBorders>
              <w:top w:val="single" w:sz="4" w:space="0" w:color="auto"/>
              <w:left w:val="single" w:sz="4" w:space="0" w:color="auto"/>
              <w:bottom w:val="nil"/>
              <w:right w:val="single" w:sz="4" w:space="0" w:color="auto"/>
            </w:tcBorders>
            <w:shd w:val="clear" w:color="auto" w:fill="333399"/>
            <w:noWrap/>
            <w:vAlign w:val="bottom"/>
          </w:tcPr>
          <w:p w14:paraId="429DE439" w14:textId="77777777" w:rsidR="001878CD" w:rsidRPr="002D5F19" w:rsidRDefault="001878CD" w:rsidP="00B8381E">
            <w:pPr>
              <w:rPr>
                <w:rFonts w:cs="Calibri"/>
                <w:b/>
                <w:bCs/>
                <w:szCs w:val="20"/>
              </w:rPr>
            </w:pPr>
            <w:r w:rsidRPr="002D5F19">
              <w:rPr>
                <w:rFonts w:cs="Calibri"/>
                <w:b/>
                <w:bCs/>
                <w:szCs w:val="20"/>
              </w:rPr>
              <w:t> </w:t>
            </w:r>
          </w:p>
        </w:tc>
        <w:tc>
          <w:tcPr>
            <w:tcW w:w="806" w:type="dxa"/>
            <w:tcBorders>
              <w:top w:val="single" w:sz="4" w:space="0" w:color="auto"/>
              <w:left w:val="nil"/>
              <w:bottom w:val="nil"/>
              <w:right w:val="single" w:sz="4" w:space="0" w:color="auto"/>
            </w:tcBorders>
            <w:shd w:val="clear" w:color="auto" w:fill="333399"/>
            <w:noWrap/>
            <w:vAlign w:val="bottom"/>
          </w:tcPr>
          <w:p w14:paraId="3E4925AA" w14:textId="77777777" w:rsidR="001878CD" w:rsidRPr="002D5F19" w:rsidRDefault="001878CD" w:rsidP="00B8381E">
            <w:pPr>
              <w:rPr>
                <w:rFonts w:cs="Calibri"/>
                <w:b/>
                <w:bCs/>
                <w:color w:val="FFFFFF"/>
                <w:szCs w:val="20"/>
              </w:rPr>
            </w:pPr>
            <w:r w:rsidRPr="002D5F19">
              <w:rPr>
                <w:rFonts w:cs="Calibri"/>
                <w:b/>
                <w:bCs/>
                <w:color w:val="FFFFFF"/>
                <w:szCs w:val="20"/>
              </w:rPr>
              <w:t>relatie</w:t>
            </w:r>
          </w:p>
        </w:tc>
        <w:tc>
          <w:tcPr>
            <w:tcW w:w="1085" w:type="dxa"/>
            <w:tcBorders>
              <w:top w:val="single" w:sz="4" w:space="0" w:color="auto"/>
              <w:left w:val="nil"/>
              <w:bottom w:val="nil"/>
              <w:right w:val="single" w:sz="4" w:space="0" w:color="auto"/>
            </w:tcBorders>
            <w:shd w:val="clear" w:color="auto" w:fill="333399"/>
            <w:noWrap/>
            <w:vAlign w:val="bottom"/>
          </w:tcPr>
          <w:p w14:paraId="1736C520" w14:textId="77777777" w:rsidR="001878CD" w:rsidRPr="002D5F19" w:rsidRDefault="001878CD" w:rsidP="00B8381E">
            <w:pPr>
              <w:rPr>
                <w:rFonts w:cs="Calibri"/>
                <w:b/>
                <w:bCs/>
                <w:color w:val="FFFFFF"/>
                <w:szCs w:val="20"/>
              </w:rPr>
            </w:pPr>
            <w:r w:rsidRPr="002D5F19">
              <w:rPr>
                <w:rFonts w:cs="Calibri"/>
                <w:b/>
                <w:bCs/>
                <w:color w:val="FFFFFF"/>
                <w:szCs w:val="20"/>
              </w:rPr>
              <w:t>welbevinden</w:t>
            </w:r>
          </w:p>
        </w:tc>
        <w:tc>
          <w:tcPr>
            <w:tcW w:w="1094" w:type="dxa"/>
            <w:tcBorders>
              <w:top w:val="single" w:sz="4" w:space="0" w:color="auto"/>
              <w:left w:val="nil"/>
              <w:bottom w:val="nil"/>
              <w:right w:val="single" w:sz="4" w:space="0" w:color="auto"/>
            </w:tcBorders>
            <w:shd w:val="clear" w:color="auto" w:fill="333399"/>
            <w:noWrap/>
            <w:vAlign w:val="bottom"/>
          </w:tcPr>
          <w:p w14:paraId="2B35125A" w14:textId="77777777" w:rsidR="001878CD" w:rsidRPr="002D5F19" w:rsidRDefault="001878CD" w:rsidP="00B8381E">
            <w:pPr>
              <w:rPr>
                <w:rFonts w:cs="Calibri"/>
                <w:b/>
                <w:bCs/>
                <w:color w:val="FFFFFF"/>
                <w:szCs w:val="20"/>
              </w:rPr>
            </w:pPr>
            <w:r w:rsidRPr="002D5F19">
              <w:rPr>
                <w:rFonts w:cs="Calibri"/>
                <w:b/>
                <w:bCs/>
                <w:color w:val="FFFFFF"/>
                <w:szCs w:val="20"/>
              </w:rPr>
              <w:t>ontwikkeling</w:t>
            </w:r>
          </w:p>
        </w:tc>
        <w:tc>
          <w:tcPr>
            <w:tcW w:w="860" w:type="dxa"/>
            <w:tcBorders>
              <w:top w:val="single" w:sz="4" w:space="0" w:color="auto"/>
              <w:left w:val="nil"/>
              <w:bottom w:val="nil"/>
              <w:right w:val="single" w:sz="4" w:space="0" w:color="auto"/>
            </w:tcBorders>
            <w:shd w:val="clear" w:color="auto" w:fill="333399"/>
            <w:noWrap/>
            <w:vAlign w:val="bottom"/>
          </w:tcPr>
          <w:p w14:paraId="2E0DC33D" w14:textId="77777777" w:rsidR="001878CD" w:rsidRPr="002D5F19" w:rsidRDefault="001878CD" w:rsidP="00B8381E">
            <w:pPr>
              <w:rPr>
                <w:rFonts w:cs="Calibri"/>
                <w:b/>
                <w:bCs/>
                <w:color w:val="FFFFFF"/>
                <w:szCs w:val="20"/>
              </w:rPr>
            </w:pPr>
            <w:r w:rsidRPr="002D5F19">
              <w:rPr>
                <w:rFonts w:cs="Calibri"/>
                <w:b/>
                <w:bCs/>
                <w:color w:val="FFFFFF"/>
                <w:szCs w:val="20"/>
              </w:rPr>
              <w:t>veiligheid</w:t>
            </w:r>
          </w:p>
        </w:tc>
      </w:tr>
      <w:tr w:rsidR="001878CD" w:rsidRPr="002D5F19" w14:paraId="2A93DDF6" w14:textId="77777777" w:rsidTr="00B8381E">
        <w:trPr>
          <w:trHeight w:val="158"/>
        </w:trPr>
        <w:tc>
          <w:tcPr>
            <w:tcW w:w="1214" w:type="dxa"/>
            <w:tcBorders>
              <w:top w:val="nil"/>
              <w:left w:val="single" w:sz="4" w:space="0" w:color="auto"/>
              <w:bottom w:val="single" w:sz="4" w:space="0" w:color="auto"/>
              <w:right w:val="single" w:sz="4" w:space="0" w:color="auto"/>
            </w:tcBorders>
            <w:shd w:val="clear" w:color="auto" w:fill="333399"/>
            <w:noWrap/>
            <w:vAlign w:val="bottom"/>
          </w:tcPr>
          <w:p w14:paraId="032A4232" w14:textId="77777777" w:rsidR="001878CD" w:rsidRPr="002D5F19" w:rsidRDefault="001878CD" w:rsidP="00B8381E">
            <w:pPr>
              <w:rPr>
                <w:rFonts w:cs="Calibri"/>
                <w:b/>
                <w:bCs/>
                <w:szCs w:val="20"/>
              </w:rPr>
            </w:pPr>
            <w:r w:rsidRPr="002D5F19">
              <w:rPr>
                <w:rFonts w:cs="Calibri"/>
                <w:b/>
                <w:bCs/>
                <w:szCs w:val="20"/>
              </w:rPr>
              <w:t> </w:t>
            </w:r>
          </w:p>
        </w:tc>
        <w:tc>
          <w:tcPr>
            <w:tcW w:w="806" w:type="dxa"/>
            <w:tcBorders>
              <w:top w:val="nil"/>
              <w:left w:val="nil"/>
              <w:bottom w:val="single" w:sz="4" w:space="0" w:color="auto"/>
              <w:right w:val="single" w:sz="4" w:space="0" w:color="auto"/>
            </w:tcBorders>
            <w:shd w:val="clear" w:color="auto" w:fill="333399"/>
            <w:noWrap/>
            <w:vAlign w:val="bottom"/>
          </w:tcPr>
          <w:p w14:paraId="073A26FF" w14:textId="77777777" w:rsidR="001878CD" w:rsidRPr="002D5F19" w:rsidRDefault="001878CD" w:rsidP="00B8381E">
            <w:pPr>
              <w:rPr>
                <w:rFonts w:cs="Calibri"/>
                <w:b/>
                <w:bCs/>
                <w:color w:val="FFFFFF"/>
                <w:szCs w:val="20"/>
              </w:rPr>
            </w:pPr>
            <w:r w:rsidRPr="002D5F19">
              <w:rPr>
                <w:rFonts w:cs="Calibri"/>
                <w:b/>
                <w:bCs/>
                <w:color w:val="FFFFFF"/>
                <w:szCs w:val="20"/>
              </w:rPr>
              <w:t> </w:t>
            </w:r>
          </w:p>
        </w:tc>
        <w:tc>
          <w:tcPr>
            <w:tcW w:w="1085" w:type="dxa"/>
            <w:tcBorders>
              <w:top w:val="nil"/>
              <w:left w:val="nil"/>
              <w:bottom w:val="single" w:sz="4" w:space="0" w:color="auto"/>
              <w:right w:val="single" w:sz="4" w:space="0" w:color="auto"/>
            </w:tcBorders>
            <w:shd w:val="clear" w:color="auto" w:fill="333399"/>
            <w:noWrap/>
            <w:vAlign w:val="bottom"/>
          </w:tcPr>
          <w:p w14:paraId="5CF6CC45" w14:textId="77777777" w:rsidR="001878CD" w:rsidRPr="002D5F19" w:rsidRDefault="001878CD" w:rsidP="00B8381E">
            <w:pPr>
              <w:rPr>
                <w:rFonts w:cs="Calibri"/>
                <w:b/>
                <w:bCs/>
                <w:color w:val="FFFFFF"/>
                <w:szCs w:val="20"/>
              </w:rPr>
            </w:pPr>
            <w:r w:rsidRPr="002D5F19">
              <w:rPr>
                <w:rFonts w:cs="Calibri"/>
                <w:b/>
                <w:bCs/>
                <w:color w:val="FFFFFF"/>
                <w:szCs w:val="20"/>
              </w:rPr>
              <w:t> </w:t>
            </w:r>
          </w:p>
        </w:tc>
        <w:tc>
          <w:tcPr>
            <w:tcW w:w="1094" w:type="dxa"/>
            <w:tcBorders>
              <w:top w:val="nil"/>
              <w:left w:val="nil"/>
              <w:bottom w:val="single" w:sz="4" w:space="0" w:color="auto"/>
              <w:right w:val="single" w:sz="4" w:space="0" w:color="auto"/>
            </w:tcBorders>
            <w:shd w:val="clear" w:color="auto" w:fill="333399"/>
            <w:noWrap/>
            <w:vAlign w:val="bottom"/>
          </w:tcPr>
          <w:p w14:paraId="0307566A" w14:textId="77777777" w:rsidR="001878CD" w:rsidRPr="002D5F19" w:rsidRDefault="001878CD" w:rsidP="00B8381E">
            <w:pPr>
              <w:rPr>
                <w:rFonts w:cs="Calibri"/>
                <w:b/>
                <w:bCs/>
                <w:color w:val="FFFFFF"/>
                <w:szCs w:val="20"/>
              </w:rPr>
            </w:pPr>
            <w:r w:rsidRPr="002D5F19">
              <w:rPr>
                <w:rFonts w:cs="Calibri"/>
                <w:b/>
                <w:bCs/>
                <w:color w:val="FFFFFF"/>
                <w:szCs w:val="20"/>
              </w:rPr>
              <w:t> </w:t>
            </w:r>
          </w:p>
        </w:tc>
        <w:tc>
          <w:tcPr>
            <w:tcW w:w="860" w:type="dxa"/>
            <w:tcBorders>
              <w:top w:val="nil"/>
              <w:left w:val="nil"/>
              <w:bottom w:val="single" w:sz="4" w:space="0" w:color="auto"/>
              <w:right w:val="single" w:sz="4" w:space="0" w:color="auto"/>
            </w:tcBorders>
            <w:shd w:val="clear" w:color="auto" w:fill="333399"/>
            <w:noWrap/>
            <w:vAlign w:val="bottom"/>
          </w:tcPr>
          <w:p w14:paraId="4B8AE584" w14:textId="77777777" w:rsidR="001878CD" w:rsidRPr="002D5F19" w:rsidRDefault="001878CD" w:rsidP="00B8381E">
            <w:pPr>
              <w:rPr>
                <w:rFonts w:cs="Calibri"/>
                <w:b/>
                <w:bCs/>
                <w:color w:val="FFFFFF"/>
                <w:szCs w:val="20"/>
              </w:rPr>
            </w:pPr>
            <w:r w:rsidRPr="002D5F19">
              <w:rPr>
                <w:rFonts w:cs="Calibri"/>
                <w:b/>
                <w:bCs/>
                <w:color w:val="FFFFFF"/>
                <w:szCs w:val="20"/>
              </w:rPr>
              <w:t> </w:t>
            </w:r>
          </w:p>
        </w:tc>
      </w:tr>
      <w:tr w:rsidR="001878CD" w:rsidRPr="002D5F19" w14:paraId="2CB4A183" w14:textId="77777777" w:rsidTr="00B8381E">
        <w:trPr>
          <w:trHeight w:val="158"/>
        </w:trPr>
        <w:tc>
          <w:tcPr>
            <w:tcW w:w="1214" w:type="dxa"/>
            <w:tcBorders>
              <w:top w:val="nil"/>
              <w:left w:val="single" w:sz="4" w:space="0" w:color="auto"/>
              <w:bottom w:val="nil"/>
              <w:right w:val="single" w:sz="4" w:space="0" w:color="auto"/>
            </w:tcBorders>
            <w:shd w:val="clear" w:color="auto" w:fill="99CCFF"/>
            <w:noWrap/>
            <w:vAlign w:val="bottom"/>
          </w:tcPr>
          <w:p w14:paraId="05B6EB28" w14:textId="77777777" w:rsidR="001878CD" w:rsidRPr="002D5F19" w:rsidRDefault="001878CD" w:rsidP="00B8381E">
            <w:pPr>
              <w:rPr>
                <w:rFonts w:cs="Calibri"/>
                <w:b/>
                <w:bCs/>
                <w:color w:val="FFFFFF"/>
                <w:szCs w:val="20"/>
              </w:rPr>
            </w:pPr>
            <w:r w:rsidRPr="002D5F19">
              <w:rPr>
                <w:rFonts w:cs="Calibri"/>
                <w:b/>
                <w:bCs/>
                <w:color w:val="FFFFFF"/>
                <w:szCs w:val="20"/>
              </w:rPr>
              <w:t>leren en</w:t>
            </w:r>
          </w:p>
        </w:tc>
        <w:tc>
          <w:tcPr>
            <w:tcW w:w="806" w:type="dxa"/>
            <w:tcBorders>
              <w:top w:val="nil"/>
              <w:left w:val="nil"/>
              <w:bottom w:val="nil"/>
              <w:right w:val="single" w:sz="4" w:space="0" w:color="auto"/>
            </w:tcBorders>
            <w:noWrap/>
            <w:vAlign w:val="bottom"/>
          </w:tcPr>
          <w:p w14:paraId="55680744"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nil"/>
              <w:right w:val="nil"/>
            </w:tcBorders>
            <w:noWrap/>
            <w:vAlign w:val="bottom"/>
          </w:tcPr>
          <w:p w14:paraId="12EB9C37" w14:textId="77777777" w:rsidR="001878CD" w:rsidRPr="002D5F19" w:rsidRDefault="001878CD" w:rsidP="00B8381E">
            <w:pPr>
              <w:rPr>
                <w:rFonts w:cs="Calibri"/>
                <w:szCs w:val="20"/>
              </w:rPr>
            </w:pPr>
          </w:p>
        </w:tc>
        <w:tc>
          <w:tcPr>
            <w:tcW w:w="1094" w:type="dxa"/>
            <w:tcBorders>
              <w:top w:val="nil"/>
              <w:left w:val="nil"/>
              <w:bottom w:val="nil"/>
              <w:right w:val="single" w:sz="4" w:space="0" w:color="auto"/>
            </w:tcBorders>
            <w:noWrap/>
            <w:vAlign w:val="bottom"/>
          </w:tcPr>
          <w:p w14:paraId="73D49BA8"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nil"/>
              <w:right w:val="single" w:sz="4" w:space="0" w:color="auto"/>
            </w:tcBorders>
            <w:noWrap/>
            <w:vAlign w:val="bottom"/>
          </w:tcPr>
          <w:p w14:paraId="3E646648"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41BD782B" w14:textId="77777777" w:rsidTr="00B8381E">
        <w:trPr>
          <w:trHeight w:val="158"/>
        </w:trPr>
        <w:tc>
          <w:tcPr>
            <w:tcW w:w="1214" w:type="dxa"/>
            <w:tcBorders>
              <w:top w:val="nil"/>
              <w:left w:val="single" w:sz="4" w:space="0" w:color="auto"/>
              <w:bottom w:val="single" w:sz="4" w:space="0" w:color="auto"/>
              <w:right w:val="single" w:sz="4" w:space="0" w:color="auto"/>
            </w:tcBorders>
            <w:shd w:val="clear" w:color="auto" w:fill="99CCFF"/>
            <w:noWrap/>
            <w:vAlign w:val="bottom"/>
          </w:tcPr>
          <w:p w14:paraId="28A4F1C3" w14:textId="77777777" w:rsidR="001878CD" w:rsidRPr="002D5F19" w:rsidRDefault="001878CD" w:rsidP="00B8381E">
            <w:pPr>
              <w:rPr>
                <w:rFonts w:cs="Calibri"/>
                <w:b/>
                <w:bCs/>
                <w:color w:val="FFFFFF"/>
                <w:szCs w:val="20"/>
              </w:rPr>
            </w:pPr>
            <w:r w:rsidRPr="002D5F19">
              <w:rPr>
                <w:rFonts w:cs="Calibri"/>
                <w:b/>
                <w:bCs/>
                <w:color w:val="FFFFFF"/>
                <w:szCs w:val="20"/>
              </w:rPr>
              <w:t>ontwikkelen</w:t>
            </w:r>
          </w:p>
        </w:tc>
        <w:tc>
          <w:tcPr>
            <w:tcW w:w="806" w:type="dxa"/>
            <w:tcBorders>
              <w:top w:val="nil"/>
              <w:left w:val="nil"/>
              <w:bottom w:val="single" w:sz="4" w:space="0" w:color="auto"/>
              <w:right w:val="single" w:sz="4" w:space="0" w:color="auto"/>
            </w:tcBorders>
            <w:noWrap/>
            <w:vAlign w:val="bottom"/>
          </w:tcPr>
          <w:p w14:paraId="5ADB9124"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nil"/>
              <w:right w:val="nil"/>
            </w:tcBorders>
            <w:noWrap/>
            <w:vAlign w:val="bottom"/>
          </w:tcPr>
          <w:p w14:paraId="345C00F9" w14:textId="77777777" w:rsidR="001878CD" w:rsidRPr="002D5F19" w:rsidRDefault="001878CD" w:rsidP="00B8381E">
            <w:pPr>
              <w:rPr>
                <w:rFonts w:cs="Calibri"/>
                <w:szCs w:val="20"/>
              </w:rPr>
            </w:pPr>
          </w:p>
        </w:tc>
        <w:tc>
          <w:tcPr>
            <w:tcW w:w="1094" w:type="dxa"/>
            <w:tcBorders>
              <w:top w:val="nil"/>
              <w:left w:val="nil"/>
              <w:bottom w:val="single" w:sz="4" w:space="0" w:color="auto"/>
              <w:right w:val="single" w:sz="4" w:space="0" w:color="auto"/>
            </w:tcBorders>
            <w:noWrap/>
            <w:vAlign w:val="bottom"/>
          </w:tcPr>
          <w:p w14:paraId="489E23B4"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single" w:sz="4" w:space="0" w:color="auto"/>
              <w:right w:val="single" w:sz="4" w:space="0" w:color="auto"/>
            </w:tcBorders>
            <w:noWrap/>
            <w:vAlign w:val="bottom"/>
          </w:tcPr>
          <w:p w14:paraId="75CC82A9"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5E16C2EB" w14:textId="77777777" w:rsidTr="00B8381E">
        <w:trPr>
          <w:trHeight w:val="223"/>
        </w:trPr>
        <w:tc>
          <w:tcPr>
            <w:tcW w:w="1214" w:type="dxa"/>
            <w:tcBorders>
              <w:top w:val="nil"/>
              <w:left w:val="single" w:sz="4" w:space="0" w:color="auto"/>
              <w:bottom w:val="nil"/>
              <w:right w:val="single" w:sz="4" w:space="0" w:color="auto"/>
            </w:tcBorders>
            <w:shd w:val="clear" w:color="auto" w:fill="99CCFF"/>
            <w:noWrap/>
            <w:vAlign w:val="bottom"/>
          </w:tcPr>
          <w:p w14:paraId="1CB7DD52" w14:textId="77777777" w:rsidR="001878CD" w:rsidRPr="002D5F19" w:rsidRDefault="001878CD" w:rsidP="00B8381E">
            <w:pPr>
              <w:rPr>
                <w:rFonts w:cs="Calibri"/>
                <w:b/>
                <w:bCs/>
                <w:color w:val="FFFFFF"/>
                <w:szCs w:val="20"/>
              </w:rPr>
            </w:pPr>
            <w:r w:rsidRPr="002D5F19">
              <w:rPr>
                <w:rFonts w:cs="Calibri"/>
                <w:b/>
                <w:bCs/>
                <w:color w:val="FFFFFF"/>
                <w:szCs w:val="20"/>
              </w:rPr>
              <w:t>fysiek medisch</w:t>
            </w:r>
          </w:p>
        </w:tc>
        <w:tc>
          <w:tcPr>
            <w:tcW w:w="806" w:type="dxa"/>
            <w:tcBorders>
              <w:top w:val="nil"/>
              <w:left w:val="nil"/>
              <w:bottom w:val="nil"/>
              <w:right w:val="single" w:sz="4" w:space="0" w:color="auto"/>
            </w:tcBorders>
            <w:noWrap/>
            <w:vAlign w:val="bottom"/>
          </w:tcPr>
          <w:p w14:paraId="54B24225"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nil"/>
              <w:right w:val="single" w:sz="4" w:space="0" w:color="auto"/>
            </w:tcBorders>
            <w:shd w:val="clear" w:color="auto" w:fill="99CC00"/>
            <w:noWrap/>
            <w:vAlign w:val="bottom"/>
          </w:tcPr>
          <w:p w14:paraId="55A0577D" w14:textId="77777777" w:rsidR="001878CD" w:rsidRPr="002D5F19" w:rsidRDefault="001878CD" w:rsidP="00B8381E">
            <w:pPr>
              <w:jc w:val="center"/>
              <w:rPr>
                <w:rFonts w:cs="Calibri"/>
                <w:b/>
                <w:bCs/>
                <w:color w:val="FFFFFF"/>
                <w:szCs w:val="20"/>
              </w:rPr>
            </w:pPr>
            <w:r w:rsidRPr="002D5F19">
              <w:rPr>
                <w:rFonts w:cs="Calibri"/>
                <w:b/>
                <w:bCs/>
                <w:color w:val="FFFFFF"/>
                <w:szCs w:val="20"/>
              </w:rPr>
              <w:t xml:space="preserve">3 / 14 / </w:t>
            </w:r>
            <w:r w:rsidRPr="002D5F19">
              <w:rPr>
                <w:rFonts w:cs="Calibri"/>
                <w:b/>
                <w:bCs/>
                <w:color w:val="FFFFFF"/>
                <w:sz w:val="28"/>
                <w:szCs w:val="28"/>
              </w:rPr>
              <w:t>84</w:t>
            </w:r>
          </w:p>
        </w:tc>
        <w:tc>
          <w:tcPr>
            <w:tcW w:w="1094" w:type="dxa"/>
            <w:tcBorders>
              <w:top w:val="nil"/>
              <w:left w:val="nil"/>
              <w:bottom w:val="nil"/>
              <w:right w:val="single" w:sz="4" w:space="0" w:color="auto"/>
            </w:tcBorders>
            <w:noWrap/>
            <w:vAlign w:val="bottom"/>
          </w:tcPr>
          <w:p w14:paraId="03492C48"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nil"/>
              <w:right w:val="single" w:sz="4" w:space="0" w:color="auto"/>
            </w:tcBorders>
            <w:noWrap/>
            <w:vAlign w:val="bottom"/>
          </w:tcPr>
          <w:p w14:paraId="29347FC7"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0D71A59E" w14:textId="77777777" w:rsidTr="00B8381E">
        <w:trPr>
          <w:trHeight w:val="158"/>
        </w:trPr>
        <w:tc>
          <w:tcPr>
            <w:tcW w:w="1214" w:type="dxa"/>
            <w:tcBorders>
              <w:top w:val="nil"/>
              <w:left w:val="single" w:sz="4" w:space="0" w:color="auto"/>
              <w:bottom w:val="single" w:sz="4" w:space="0" w:color="auto"/>
              <w:right w:val="single" w:sz="4" w:space="0" w:color="auto"/>
            </w:tcBorders>
            <w:shd w:val="clear" w:color="auto" w:fill="99CCFF"/>
            <w:noWrap/>
            <w:vAlign w:val="bottom"/>
          </w:tcPr>
          <w:p w14:paraId="2A40A91C" w14:textId="77777777" w:rsidR="001878CD" w:rsidRPr="002D5F19" w:rsidRDefault="001878CD" w:rsidP="00B8381E">
            <w:pPr>
              <w:rPr>
                <w:rFonts w:cs="Calibri"/>
                <w:b/>
                <w:bCs/>
                <w:color w:val="FFFFFF"/>
                <w:szCs w:val="20"/>
              </w:rPr>
            </w:pPr>
            <w:r w:rsidRPr="002D5F19">
              <w:rPr>
                <w:rFonts w:cs="Calibri"/>
                <w:b/>
                <w:bCs/>
                <w:color w:val="FFFFFF"/>
                <w:szCs w:val="20"/>
              </w:rPr>
              <w:t> </w:t>
            </w:r>
          </w:p>
        </w:tc>
        <w:tc>
          <w:tcPr>
            <w:tcW w:w="806" w:type="dxa"/>
            <w:tcBorders>
              <w:top w:val="nil"/>
              <w:left w:val="nil"/>
              <w:bottom w:val="single" w:sz="4" w:space="0" w:color="auto"/>
              <w:right w:val="single" w:sz="4" w:space="0" w:color="auto"/>
            </w:tcBorders>
            <w:noWrap/>
            <w:vAlign w:val="bottom"/>
          </w:tcPr>
          <w:p w14:paraId="0DA454B1"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single" w:sz="4" w:space="0" w:color="auto"/>
              <w:right w:val="single" w:sz="4" w:space="0" w:color="auto"/>
            </w:tcBorders>
            <w:shd w:val="clear" w:color="auto" w:fill="99CC00"/>
            <w:noWrap/>
            <w:vAlign w:val="bottom"/>
          </w:tcPr>
          <w:p w14:paraId="7451C2A5" w14:textId="77777777" w:rsidR="001878CD" w:rsidRPr="002D5F19" w:rsidRDefault="001878CD" w:rsidP="00B8381E">
            <w:pPr>
              <w:rPr>
                <w:rFonts w:cs="Calibri"/>
                <w:b/>
                <w:bCs/>
                <w:szCs w:val="20"/>
              </w:rPr>
            </w:pPr>
            <w:r w:rsidRPr="002D5F19">
              <w:rPr>
                <w:rFonts w:cs="Calibri"/>
                <w:b/>
                <w:bCs/>
                <w:szCs w:val="20"/>
              </w:rPr>
              <w:t> </w:t>
            </w:r>
          </w:p>
        </w:tc>
        <w:tc>
          <w:tcPr>
            <w:tcW w:w="1094" w:type="dxa"/>
            <w:tcBorders>
              <w:top w:val="nil"/>
              <w:left w:val="nil"/>
              <w:bottom w:val="single" w:sz="4" w:space="0" w:color="auto"/>
              <w:right w:val="single" w:sz="4" w:space="0" w:color="auto"/>
            </w:tcBorders>
            <w:noWrap/>
            <w:vAlign w:val="bottom"/>
          </w:tcPr>
          <w:p w14:paraId="7FA5248E"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single" w:sz="4" w:space="0" w:color="auto"/>
              <w:right w:val="single" w:sz="4" w:space="0" w:color="auto"/>
            </w:tcBorders>
            <w:noWrap/>
            <w:vAlign w:val="bottom"/>
          </w:tcPr>
          <w:p w14:paraId="7D785C16"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66232B9E" w14:textId="77777777" w:rsidTr="00B8381E">
        <w:trPr>
          <w:trHeight w:val="158"/>
        </w:trPr>
        <w:tc>
          <w:tcPr>
            <w:tcW w:w="1214" w:type="dxa"/>
            <w:tcBorders>
              <w:top w:val="nil"/>
              <w:left w:val="single" w:sz="4" w:space="0" w:color="auto"/>
              <w:bottom w:val="nil"/>
              <w:right w:val="single" w:sz="4" w:space="0" w:color="auto"/>
            </w:tcBorders>
            <w:shd w:val="clear" w:color="auto" w:fill="99CCFF"/>
            <w:noWrap/>
            <w:vAlign w:val="bottom"/>
          </w:tcPr>
          <w:p w14:paraId="5BEB47FB" w14:textId="77777777" w:rsidR="001878CD" w:rsidRPr="002D5F19" w:rsidRDefault="001878CD" w:rsidP="00B8381E">
            <w:pPr>
              <w:rPr>
                <w:rFonts w:cs="Calibri"/>
                <w:b/>
                <w:bCs/>
                <w:color w:val="FFFFFF"/>
                <w:szCs w:val="20"/>
              </w:rPr>
            </w:pPr>
            <w:r w:rsidRPr="002D5F19">
              <w:rPr>
                <w:rFonts w:cs="Calibri"/>
                <w:b/>
                <w:bCs/>
                <w:color w:val="FFFFFF"/>
                <w:szCs w:val="20"/>
              </w:rPr>
              <w:t>sociaal-emotioneel</w:t>
            </w:r>
          </w:p>
        </w:tc>
        <w:tc>
          <w:tcPr>
            <w:tcW w:w="806" w:type="dxa"/>
            <w:tcBorders>
              <w:top w:val="nil"/>
              <w:left w:val="nil"/>
              <w:bottom w:val="nil"/>
              <w:right w:val="single" w:sz="4" w:space="0" w:color="auto"/>
            </w:tcBorders>
            <w:noWrap/>
            <w:vAlign w:val="bottom"/>
          </w:tcPr>
          <w:p w14:paraId="6C35611E"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nil"/>
              <w:right w:val="single" w:sz="4" w:space="0" w:color="auto"/>
            </w:tcBorders>
            <w:noWrap/>
            <w:vAlign w:val="bottom"/>
          </w:tcPr>
          <w:p w14:paraId="56DB9C2E" w14:textId="77777777" w:rsidR="001878CD" w:rsidRPr="002D5F19" w:rsidRDefault="001878CD" w:rsidP="00B8381E">
            <w:pPr>
              <w:rPr>
                <w:rFonts w:cs="Calibri"/>
                <w:b/>
                <w:bCs/>
                <w:szCs w:val="20"/>
              </w:rPr>
            </w:pPr>
            <w:r w:rsidRPr="002D5F19">
              <w:rPr>
                <w:rFonts w:cs="Calibri"/>
                <w:b/>
                <w:bCs/>
                <w:szCs w:val="20"/>
              </w:rPr>
              <w:t> </w:t>
            </w:r>
          </w:p>
        </w:tc>
        <w:tc>
          <w:tcPr>
            <w:tcW w:w="1094" w:type="dxa"/>
            <w:tcBorders>
              <w:top w:val="nil"/>
              <w:left w:val="nil"/>
              <w:bottom w:val="nil"/>
              <w:right w:val="single" w:sz="4" w:space="0" w:color="auto"/>
            </w:tcBorders>
            <w:noWrap/>
            <w:vAlign w:val="bottom"/>
          </w:tcPr>
          <w:p w14:paraId="42037A49"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nil"/>
              <w:right w:val="single" w:sz="4" w:space="0" w:color="auto"/>
            </w:tcBorders>
            <w:noWrap/>
            <w:vAlign w:val="bottom"/>
          </w:tcPr>
          <w:p w14:paraId="1A7719BD"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719D90D8" w14:textId="77777777" w:rsidTr="00B8381E">
        <w:trPr>
          <w:trHeight w:val="158"/>
        </w:trPr>
        <w:tc>
          <w:tcPr>
            <w:tcW w:w="1214" w:type="dxa"/>
            <w:tcBorders>
              <w:top w:val="nil"/>
              <w:left w:val="single" w:sz="4" w:space="0" w:color="auto"/>
              <w:bottom w:val="single" w:sz="4" w:space="0" w:color="auto"/>
              <w:right w:val="single" w:sz="4" w:space="0" w:color="auto"/>
            </w:tcBorders>
            <w:shd w:val="clear" w:color="auto" w:fill="99CCFF"/>
            <w:noWrap/>
            <w:vAlign w:val="bottom"/>
          </w:tcPr>
          <w:p w14:paraId="6E4D42EF" w14:textId="77777777" w:rsidR="001878CD" w:rsidRPr="002D5F19" w:rsidRDefault="001878CD" w:rsidP="00B8381E">
            <w:pPr>
              <w:rPr>
                <w:rFonts w:cs="Calibri"/>
                <w:b/>
                <w:bCs/>
                <w:color w:val="FFFFFF"/>
                <w:szCs w:val="20"/>
              </w:rPr>
            </w:pPr>
            <w:r w:rsidRPr="002D5F19">
              <w:rPr>
                <w:rFonts w:cs="Calibri"/>
                <w:b/>
                <w:bCs/>
                <w:color w:val="FFFFFF"/>
                <w:szCs w:val="20"/>
              </w:rPr>
              <w:t>en gedrag</w:t>
            </w:r>
          </w:p>
        </w:tc>
        <w:tc>
          <w:tcPr>
            <w:tcW w:w="806" w:type="dxa"/>
            <w:tcBorders>
              <w:top w:val="nil"/>
              <w:left w:val="nil"/>
              <w:bottom w:val="single" w:sz="4" w:space="0" w:color="auto"/>
              <w:right w:val="single" w:sz="4" w:space="0" w:color="auto"/>
            </w:tcBorders>
            <w:noWrap/>
            <w:vAlign w:val="bottom"/>
          </w:tcPr>
          <w:p w14:paraId="250DB24D"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single" w:sz="4" w:space="0" w:color="auto"/>
              <w:right w:val="single" w:sz="4" w:space="0" w:color="auto"/>
            </w:tcBorders>
            <w:noWrap/>
            <w:vAlign w:val="bottom"/>
          </w:tcPr>
          <w:p w14:paraId="197E07F8" w14:textId="77777777" w:rsidR="001878CD" w:rsidRPr="002D5F19" w:rsidRDefault="001878CD" w:rsidP="00B8381E">
            <w:pPr>
              <w:rPr>
                <w:rFonts w:cs="Calibri"/>
                <w:b/>
                <w:bCs/>
                <w:szCs w:val="20"/>
              </w:rPr>
            </w:pPr>
            <w:r w:rsidRPr="002D5F19">
              <w:rPr>
                <w:rFonts w:cs="Calibri"/>
                <w:b/>
                <w:bCs/>
                <w:szCs w:val="20"/>
              </w:rPr>
              <w:t> </w:t>
            </w:r>
          </w:p>
        </w:tc>
        <w:tc>
          <w:tcPr>
            <w:tcW w:w="1094" w:type="dxa"/>
            <w:tcBorders>
              <w:top w:val="nil"/>
              <w:left w:val="nil"/>
              <w:bottom w:val="single" w:sz="4" w:space="0" w:color="auto"/>
              <w:right w:val="single" w:sz="4" w:space="0" w:color="auto"/>
            </w:tcBorders>
            <w:noWrap/>
            <w:vAlign w:val="bottom"/>
          </w:tcPr>
          <w:p w14:paraId="13048053"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single" w:sz="4" w:space="0" w:color="auto"/>
              <w:right w:val="single" w:sz="4" w:space="0" w:color="auto"/>
            </w:tcBorders>
            <w:noWrap/>
            <w:vAlign w:val="bottom"/>
          </w:tcPr>
          <w:p w14:paraId="2EBBB1B7"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56772907" w14:textId="77777777" w:rsidTr="00B8381E">
        <w:trPr>
          <w:trHeight w:val="158"/>
        </w:trPr>
        <w:tc>
          <w:tcPr>
            <w:tcW w:w="1214" w:type="dxa"/>
            <w:tcBorders>
              <w:top w:val="nil"/>
              <w:left w:val="single" w:sz="4" w:space="0" w:color="auto"/>
              <w:bottom w:val="nil"/>
              <w:right w:val="single" w:sz="4" w:space="0" w:color="auto"/>
            </w:tcBorders>
            <w:shd w:val="clear" w:color="auto" w:fill="99CCFF"/>
            <w:noWrap/>
            <w:vAlign w:val="bottom"/>
          </w:tcPr>
          <w:p w14:paraId="44CAA6BB" w14:textId="77777777" w:rsidR="001878CD" w:rsidRPr="002D5F19" w:rsidRDefault="001878CD" w:rsidP="00B8381E">
            <w:pPr>
              <w:rPr>
                <w:rFonts w:cs="Calibri"/>
                <w:b/>
                <w:bCs/>
                <w:color w:val="FFFFFF"/>
                <w:szCs w:val="20"/>
              </w:rPr>
            </w:pPr>
            <w:r w:rsidRPr="002D5F19">
              <w:rPr>
                <w:rFonts w:cs="Calibri"/>
                <w:b/>
                <w:bCs/>
                <w:color w:val="FFFFFF"/>
                <w:szCs w:val="20"/>
              </w:rPr>
              <w:t>werkhouding</w:t>
            </w:r>
          </w:p>
        </w:tc>
        <w:tc>
          <w:tcPr>
            <w:tcW w:w="806" w:type="dxa"/>
            <w:tcBorders>
              <w:top w:val="nil"/>
              <w:left w:val="nil"/>
              <w:bottom w:val="nil"/>
              <w:right w:val="single" w:sz="4" w:space="0" w:color="auto"/>
            </w:tcBorders>
            <w:noWrap/>
            <w:vAlign w:val="bottom"/>
          </w:tcPr>
          <w:p w14:paraId="2D6B1BF1" w14:textId="77777777" w:rsidR="001878CD" w:rsidRPr="002D5F19" w:rsidRDefault="001878CD" w:rsidP="00B8381E">
            <w:pPr>
              <w:rPr>
                <w:rFonts w:cs="Calibri"/>
                <w:b/>
                <w:bCs/>
                <w:szCs w:val="20"/>
              </w:rPr>
            </w:pPr>
            <w:r w:rsidRPr="002D5F19">
              <w:rPr>
                <w:rFonts w:cs="Calibri"/>
                <w:b/>
                <w:bCs/>
                <w:szCs w:val="20"/>
              </w:rPr>
              <w:t> </w:t>
            </w:r>
          </w:p>
        </w:tc>
        <w:tc>
          <w:tcPr>
            <w:tcW w:w="1085" w:type="dxa"/>
            <w:tcBorders>
              <w:top w:val="nil"/>
              <w:left w:val="nil"/>
              <w:bottom w:val="nil"/>
              <w:right w:val="single" w:sz="4" w:space="0" w:color="auto"/>
            </w:tcBorders>
            <w:noWrap/>
            <w:vAlign w:val="bottom"/>
          </w:tcPr>
          <w:p w14:paraId="011BB563" w14:textId="77777777" w:rsidR="001878CD" w:rsidRPr="002D5F19" w:rsidRDefault="001878CD" w:rsidP="00B8381E">
            <w:pPr>
              <w:rPr>
                <w:rFonts w:cs="Calibri"/>
                <w:b/>
                <w:bCs/>
                <w:szCs w:val="20"/>
              </w:rPr>
            </w:pPr>
            <w:r w:rsidRPr="002D5F19">
              <w:rPr>
                <w:rFonts w:cs="Calibri"/>
                <w:b/>
                <w:bCs/>
                <w:szCs w:val="20"/>
              </w:rPr>
              <w:t> </w:t>
            </w:r>
          </w:p>
        </w:tc>
        <w:tc>
          <w:tcPr>
            <w:tcW w:w="1094" w:type="dxa"/>
            <w:tcBorders>
              <w:top w:val="nil"/>
              <w:left w:val="nil"/>
              <w:bottom w:val="nil"/>
              <w:right w:val="single" w:sz="4" w:space="0" w:color="auto"/>
            </w:tcBorders>
            <w:noWrap/>
            <w:vAlign w:val="bottom"/>
          </w:tcPr>
          <w:p w14:paraId="1F0A395C" w14:textId="77777777" w:rsidR="001878CD" w:rsidRPr="002D5F19" w:rsidRDefault="001878CD" w:rsidP="00B8381E">
            <w:pPr>
              <w:rPr>
                <w:rFonts w:cs="Calibri"/>
                <w:b/>
                <w:bCs/>
                <w:szCs w:val="20"/>
              </w:rPr>
            </w:pPr>
            <w:r w:rsidRPr="002D5F19">
              <w:rPr>
                <w:rFonts w:cs="Calibri"/>
                <w:b/>
                <w:bCs/>
                <w:szCs w:val="20"/>
              </w:rPr>
              <w:t> </w:t>
            </w:r>
          </w:p>
        </w:tc>
        <w:tc>
          <w:tcPr>
            <w:tcW w:w="860" w:type="dxa"/>
            <w:tcBorders>
              <w:top w:val="nil"/>
              <w:left w:val="nil"/>
              <w:bottom w:val="nil"/>
              <w:right w:val="single" w:sz="4" w:space="0" w:color="auto"/>
            </w:tcBorders>
            <w:noWrap/>
            <w:vAlign w:val="bottom"/>
          </w:tcPr>
          <w:p w14:paraId="66474035" w14:textId="77777777" w:rsidR="001878CD" w:rsidRPr="002D5F19" w:rsidRDefault="001878CD" w:rsidP="00B8381E">
            <w:pPr>
              <w:rPr>
                <w:rFonts w:cs="Calibri"/>
                <w:b/>
                <w:bCs/>
                <w:szCs w:val="20"/>
              </w:rPr>
            </w:pPr>
            <w:r w:rsidRPr="002D5F19">
              <w:rPr>
                <w:rFonts w:cs="Calibri"/>
                <w:b/>
                <w:bCs/>
                <w:szCs w:val="20"/>
              </w:rPr>
              <w:t> </w:t>
            </w:r>
          </w:p>
        </w:tc>
      </w:tr>
      <w:tr w:rsidR="001878CD" w:rsidRPr="002D5F19" w14:paraId="4D907087" w14:textId="77777777" w:rsidTr="00B8381E">
        <w:trPr>
          <w:trHeight w:val="158"/>
        </w:trPr>
        <w:tc>
          <w:tcPr>
            <w:tcW w:w="1214" w:type="dxa"/>
            <w:tcBorders>
              <w:top w:val="nil"/>
              <w:left w:val="single" w:sz="4" w:space="0" w:color="auto"/>
              <w:bottom w:val="single" w:sz="4" w:space="0" w:color="auto"/>
              <w:right w:val="single" w:sz="4" w:space="0" w:color="auto"/>
            </w:tcBorders>
            <w:shd w:val="clear" w:color="auto" w:fill="99CCFF"/>
            <w:noWrap/>
            <w:vAlign w:val="bottom"/>
          </w:tcPr>
          <w:p w14:paraId="346DC5C3" w14:textId="77777777" w:rsidR="001878CD" w:rsidRPr="002D5F19" w:rsidRDefault="001878CD" w:rsidP="00B8381E">
            <w:pPr>
              <w:rPr>
                <w:rFonts w:cs="Calibri"/>
                <w:color w:val="FFFFFF"/>
                <w:szCs w:val="20"/>
              </w:rPr>
            </w:pPr>
            <w:r w:rsidRPr="002D5F19">
              <w:rPr>
                <w:rFonts w:cs="Calibri"/>
                <w:color w:val="FFFFFF"/>
                <w:szCs w:val="20"/>
              </w:rPr>
              <w:t> </w:t>
            </w:r>
          </w:p>
        </w:tc>
        <w:tc>
          <w:tcPr>
            <w:tcW w:w="806" w:type="dxa"/>
            <w:tcBorders>
              <w:top w:val="nil"/>
              <w:left w:val="nil"/>
              <w:bottom w:val="single" w:sz="4" w:space="0" w:color="auto"/>
              <w:right w:val="single" w:sz="4" w:space="0" w:color="auto"/>
            </w:tcBorders>
            <w:noWrap/>
            <w:vAlign w:val="bottom"/>
          </w:tcPr>
          <w:p w14:paraId="7248A9F8" w14:textId="77777777" w:rsidR="001878CD" w:rsidRPr="002D5F19" w:rsidRDefault="001878CD" w:rsidP="00B8381E">
            <w:pPr>
              <w:rPr>
                <w:rFonts w:cs="Calibri"/>
                <w:szCs w:val="20"/>
              </w:rPr>
            </w:pPr>
            <w:r w:rsidRPr="002D5F19">
              <w:rPr>
                <w:rFonts w:cs="Calibri"/>
                <w:szCs w:val="20"/>
              </w:rPr>
              <w:t> </w:t>
            </w:r>
          </w:p>
        </w:tc>
        <w:tc>
          <w:tcPr>
            <w:tcW w:w="1085" w:type="dxa"/>
            <w:tcBorders>
              <w:top w:val="nil"/>
              <w:left w:val="nil"/>
              <w:bottom w:val="single" w:sz="4" w:space="0" w:color="auto"/>
              <w:right w:val="single" w:sz="4" w:space="0" w:color="auto"/>
            </w:tcBorders>
            <w:noWrap/>
            <w:vAlign w:val="bottom"/>
          </w:tcPr>
          <w:p w14:paraId="68AD9104" w14:textId="77777777" w:rsidR="001878CD" w:rsidRPr="002D5F19" w:rsidRDefault="001878CD" w:rsidP="00B8381E">
            <w:pPr>
              <w:rPr>
                <w:rFonts w:cs="Calibri"/>
                <w:szCs w:val="20"/>
              </w:rPr>
            </w:pPr>
            <w:r w:rsidRPr="002D5F19">
              <w:rPr>
                <w:rFonts w:cs="Calibri"/>
                <w:szCs w:val="20"/>
              </w:rPr>
              <w:t> </w:t>
            </w:r>
          </w:p>
        </w:tc>
        <w:tc>
          <w:tcPr>
            <w:tcW w:w="1094" w:type="dxa"/>
            <w:tcBorders>
              <w:top w:val="nil"/>
              <w:left w:val="nil"/>
              <w:bottom w:val="single" w:sz="4" w:space="0" w:color="auto"/>
              <w:right w:val="single" w:sz="4" w:space="0" w:color="auto"/>
            </w:tcBorders>
            <w:noWrap/>
            <w:vAlign w:val="bottom"/>
          </w:tcPr>
          <w:p w14:paraId="65A14574" w14:textId="77777777" w:rsidR="001878CD" w:rsidRPr="002D5F19" w:rsidRDefault="001878CD" w:rsidP="00B8381E">
            <w:pPr>
              <w:rPr>
                <w:rFonts w:cs="Calibri"/>
                <w:szCs w:val="20"/>
              </w:rPr>
            </w:pPr>
            <w:r w:rsidRPr="002D5F19">
              <w:rPr>
                <w:rFonts w:cs="Calibri"/>
                <w:szCs w:val="20"/>
              </w:rPr>
              <w:t> </w:t>
            </w:r>
          </w:p>
        </w:tc>
        <w:tc>
          <w:tcPr>
            <w:tcW w:w="860" w:type="dxa"/>
            <w:tcBorders>
              <w:top w:val="nil"/>
              <w:left w:val="nil"/>
              <w:bottom w:val="single" w:sz="4" w:space="0" w:color="auto"/>
              <w:right w:val="single" w:sz="4" w:space="0" w:color="auto"/>
            </w:tcBorders>
            <w:noWrap/>
            <w:vAlign w:val="bottom"/>
          </w:tcPr>
          <w:p w14:paraId="76F26EC5" w14:textId="77777777" w:rsidR="001878CD" w:rsidRPr="002D5F19" w:rsidRDefault="001878CD" w:rsidP="00B8381E">
            <w:pPr>
              <w:rPr>
                <w:rFonts w:cs="Calibri"/>
                <w:szCs w:val="20"/>
              </w:rPr>
            </w:pPr>
            <w:r w:rsidRPr="002D5F19">
              <w:rPr>
                <w:rFonts w:cs="Calibri"/>
                <w:szCs w:val="20"/>
              </w:rPr>
              <w:t> </w:t>
            </w:r>
          </w:p>
        </w:tc>
      </w:tr>
    </w:tbl>
    <w:p w14:paraId="3939D9B6" w14:textId="77777777" w:rsidR="001878CD" w:rsidRPr="002D5F19" w:rsidRDefault="001878CD" w:rsidP="001878CD">
      <w:pPr>
        <w:rPr>
          <w:rFonts w:cs="Calibri"/>
          <w:color w:val="FF3300"/>
        </w:rPr>
      </w:pPr>
      <w:r w:rsidRPr="002D5F19">
        <w:rPr>
          <w:rFonts w:cs="Calibri"/>
        </w:rPr>
        <w:t xml:space="preserve">3% </w:t>
      </w:r>
      <w:r w:rsidRPr="002D5F19">
        <w:rPr>
          <w:rFonts w:cs="Calibri"/>
        </w:rPr>
        <w:tab/>
        <w:t>scoorde een 1 of 2</w:t>
      </w:r>
      <w:r w:rsidRPr="002D5F19">
        <w:rPr>
          <w:rFonts w:cs="Calibri"/>
        </w:rPr>
        <w:tab/>
      </w:r>
      <w:r w:rsidRPr="002D5F19">
        <w:rPr>
          <w:rFonts w:cs="Calibri"/>
          <w:color w:val="FF3300"/>
        </w:rPr>
        <w:sym w:font="Wingdings" w:char="F06E"/>
      </w:r>
    </w:p>
    <w:p w14:paraId="7B61FFD1" w14:textId="77777777" w:rsidR="001878CD" w:rsidRPr="002D5F19" w:rsidRDefault="001878CD" w:rsidP="001878CD">
      <w:pPr>
        <w:rPr>
          <w:rFonts w:cs="Calibri"/>
          <w:color w:val="FFCC00"/>
        </w:rPr>
      </w:pPr>
      <w:r w:rsidRPr="002D5F19">
        <w:rPr>
          <w:rFonts w:cs="Calibri"/>
        </w:rPr>
        <w:t xml:space="preserve">14% </w:t>
      </w:r>
      <w:r w:rsidRPr="002D5F19">
        <w:rPr>
          <w:rFonts w:cs="Calibri"/>
        </w:rPr>
        <w:tab/>
        <w:t>scoorde een 3</w:t>
      </w:r>
      <w:r w:rsidRPr="002D5F19">
        <w:rPr>
          <w:rFonts w:cs="Calibri"/>
        </w:rPr>
        <w:tab/>
      </w:r>
      <w:r w:rsidRPr="002D5F19">
        <w:rPr>
          <w:rFonts w:cs="Calibri"/>
        </w:rPr>
        <w:tab/>
      </w:r>
      <w:r w:rsidRPr="002D5F19">
        <w:rPr>
          <w:rFonts w:cs="Calibri"/>
          <w:color w:val="FFCC00"/>
        </w:rPr>
        <w:sym w:font="Wingdings" w:char="F06E"/>
      </w:r>
    </w:p>
    <w:p w14:paraId="799FF9EC" w14:textId="77777777" w:rsidR="001878CD" w:rsidRPr="002D5F19" w:rsidRDefault="001878CD" w:rsidP="001878CD">
      <w:pPr>
        <w:rPr>
          <w:rFonts w:cs="Calibri"/>
          <w:color w:val="99FF33"/>
        </w:rPr>
      </w:pPr>
      <w:r w:rsidRPr="002D5F19">
        <w:rPr>
          <w:rFonts w:cs="Calibri"/>
        </w:rPr>
        <w:t>84 %</w:t>
      </w:r>
      <w:r w:rsidRPr="002D5F19">
        <w:rPr>
          <w:rFonts w:cs="Calibri"/>
        </w:rPr>
        <w:tab/>
        <w:t>scoorde een 4 of 5</w:t>
      </w:r>
      <w:r w:rsidRPr="002D5F19">
        <w:rPr>
          <w:rFonts w:cs="Calibri"/>
        </w:rPr>
        <w:tab/>
      </w:r>
      <w:r w:rsidRPr="002D5F19">
        <w:rPr>
          <w:rFonts w:cs="Calibri"/>
          <w:color w:val="99FF33"/>
        </w:rPr>
        <w:sym w:font="Wingdings" w:char="F06E"/>
      </w:r>
    </w:p>
    <w:p w14:paraId="0943BC76" w14:textId="77777777" w:rsidR="001878CD" w:rsidRPr="002D5F19" w:rsidRDefault="001878CD" w:rsidP="001878CD">
      <w:pPr>
        <w:rPr>
          <w:rFonts w:cs="Calibri"/>
        </w:rPr>
      </w:pPr>
      <w:r w:rsidRPr="002D5F19">
        <w:rPr>
          <w:rFonts w:cs="Calibri"/>
        </w:rPr>
        <w:t>Omdat met 84% het vaakst een 4 of 5 is gescoord, is dit vlak groen gekleurd.</w:t>
      </w:r>
    </w:p>
    <w:p w14:paraId="28842420" w14:textId="77777777" w:rsidR="00DC65E0" w:rsidRDefault="00DC65E0" w:rsidP="001878CD">
      <w:pPr>
        <w:rPr>
          <w:rFonts w:cs="Calibri"/>
        </w:rPr>
      </w:pPr>
    </w:p>
    <w:p w14:paraId="706A99FE" w14:textId="77777777" w:rsidR="00DC65E0" w:rsidRDefault="00DC65E0" w:rsidP="001878CD">
      <w:pPr>
        <w:rPr>
          <w:rFonts w:cs="Calibri"/>
        </w:rPr>
      </w:pPr>
    </w:p>
    <w:p w14:paraId="44A29238" w14:textId="77777777" w:rsidR="00DC65E0" w:rsidRDefault="00DC65E0" w:rsidP="001878CD">
      <w:pPr>
        <w:rPr>
          <w:rFonts w:cs="Calibri"/>
        </w:rPr>
      </w:pPr>
    </w:p>
    <w:p w14:paraId="2BD04C3B" w14:textId="77777777" w:rsidR="00DC65E0" w:rsidRDefault="00DC65E0" w:rsidP="001878CD">
      <w:pPr>
        <w:rPr>
          <w:rFonts w:cs="Calibri"/>
        </w:rPr>
      </w:pPr>
    </w:p>
    <w:p w14:paraId="71093DC3" w14:textId="77777777" w:rsidR="00DC65E0" w:rsidRDefault="00DC65E0" w:rsidP="001878CD">
      <w:pPr>
        <w:rPr>
          <w:rFonts w:cs="Calibri"/>
        </w:rPr>
      </w:pPr>
    </w:p>
    <w:p w14:paraId="0A9342E0" w14:textId="77777777" w:rsidR="00DC65E0" w:rsidRDefault="00DC65E0" w:rsidP="001878CD">
      <w:pPr>
        <w:rPr>
          <w:rFonts w:cs="Calibri"/>
        </w:rPr>
      </w:pPr>
    </w:p>
    <w:p w14:paraId="4E79478B" w14:textId="77777777" w:rsidR="00DC65E0" w:rsidRDefault="00DC65E0" w:rsidP="001878CD">
      <w:pPr>
        <w:rPr>
          <w:rFonts w:cs="Calibri"/>
        </w:rPr>
      </w:pPr>
    </w:p>
    <w:p w14:paraId="1DBA73DE" w14:textId="77777777" w:rsidR="00DC65E0" w:rsidRDefault="00DC65E0" w:rsidP="001878CD">
      <w:pPr>
        <w:rPr>
          <w:rFonts w:cs="Calibri"/>
        </w:rPr>
      </w:pPr>
    </w:p>
    <w:p w14:paraId="14FBD35C" w14:textId="77777777" w:rsidR="00DC65E0" w:rsidRDefault="00DC65E0" w:rsidP="001878CD">
      <w:pPr>
        <w:rPr>
          <w:rFonts w:cs="Calibri"/>
        </w:rPr>
      </w:pPr>
    </w:p>
    <w:p w14:paraId="1BE81D62" w14:textId="77777777" w:rsidR="00DC65E0" w:rsidRDefault="00DC65E0" w:rsidP="001878CD">
      <w:pPr>
        <w:rPr>
          <w:rFonts w:cs="Calibri"/>
        </w:rPr>
      </w:pPr>
    </w:p>
    <w:p w14:paraId="32BBEB7B" w14:textId="77777777" w:rsidR="00DC65E0" w:rsidRDefault="00DC65E0" w:rsidP="001878CD">
      <w:pPr>
        <w:rPr>
          <w:rFonts w:cs="Calibri"/>
        </w:rPr>
      </w:pPr>
    </w:p>
    <w:p w14:paraId="06A1B9BC" w14:textId="77777777" w:rsidR="001878CD" w:rsidRPr="002D5F19" w:rsidRDefault="001878CD" w:rsidP="001878CD">
      <w:pPr>
        <w:rPr>
          <w:rFonts w:cs="Calibri"/>
        </w:rPr>
      </w:pPr>
      <w:r w:rsidRPr="002D5F19">
        <w:rPr>
          <w:rFonts w:cs="Calibri"/>
        </w:rPr>
        <w:t>Hieronder staat tot slot nog een aantal voorbeelden, door middel waarvan de inhoud van het schema wordt verduidelijkt: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382"/>
      </w:tblGrid>
      <w:tr w:rsidR="001878CD" w:rsidRPr="00543277" w14:paraId="3DF8ECA1" w14:textId="77777777" w:rsidTr="00B8381E">
        <w:tc>
          <w:tcPr>
            <w:tcW w:w="4339" w:type="dxa"/>
          </w:tcPr>
          <w:p w14:paraId="055F23FD" w14:textId="77777777" w:rsidR="001878CD" w:rsidRPr="00543277" w:rsidRDefault="001878CD" w:rsidP="00B8381E">
            <w:pPr>
              <w:rPr>
                <w:rFonts w:cs="Calibri"/>
              </w:rPr>
            </w:pPr>
            <w:r w:rsidRPr="00543277">
              <w:rPr>
                <w:rFonts w:cs="Calibri"/>
              </w:rPr>
              <w:t>Leren en ontwikkeling &amp; Relatie</w:t>
            </w:r>
          </w:p>
        </w:tc>
        <w:tc>
          <w:tcPr>
            <w:tcW w:w="4382" w:type="dxa"/>
          </w:tcPr>
          <w:p w14:paraId="2DF4475A" w14:textId="77777777" w:rsidR="001878CD" w:rsidRPr="00543277" w:rsidRDefault="001878CD" w:rsidP="00B8381E">
            <w:pPr>
              <w:rPr>
                <w:rFonts w:cs="Calibri"/>
              </w:rPr>
            </w:pPr>
            <w:r w:rsidRPr="00543277">
              <w:rPr>
                <w:rFonts w:cs="Calibri"/>
              </w:rPr>
              <w:t>Om te kunnen leren en ontwikkelen, is het voor een kind belangrijk dat het in hoge mate betrokken en verbonden is met de leerkracht en medeleerlingen. Indien een relatie ontbreekt, kan de school geen passend onderwijs organiseren.</w:t>
            </w:r>
          </w:p>
          <w:p w14:paraId="0F620225" w14:textId="77777777" w:rsidR="001878CD" w:rsidRPr="00543277" w:rsidRDefault="001878CD" w:rsidP="00B8381E">
            <w:pPr>
              <w:rPr>
                <w:rFonts w:cs="Calibri"/>
              </w:rPr>
            </w:pPr>
          </w:p>
        </w:tc>
      </w:tr>
      <w:tr w:rsidR="001878CD" w:rsidRPr="00543277" w14:paraId="40941B0A" w14:textId="77777777" w:rsidTr="00B8381E">
        <w:tc>
          <w:tcPr>
            <w:tcW w:w="4339" w:type="dxa"/>
          </w:tcPr>
          <w:p w14:paraId="119AB641" w14:textId="77777777" w:rsidR="001878CD" w:rsidRPr="00543277" w:rsidRDefault="001878CD" w:rsidP="00B8381E">
            <w:pPr>
              <w:rPr>
                <w:rFonts w:cs="Calibri"/>
              </w:rPr>
            </w:pPr>
            <w:r w:rsidRPr="00543277">
              <w:rPr>
                <w:rFonts w:cs="Calibri"/>
              </w:rPr>
              <w:t>Fysiek en medisch &amp; Welbevinden</w:t>
            </w:r>
          </w:p>
        </w:tc>
        <w:tc>
          <w:tcPr>
            <w:tcW w:w="4382" w:type="dxa"/>
          </w:tcPr>
          <w:p w14:paraId="774EA650" w14:textId="77777777" w:rsidR="001878CD" w:rsidRPr="00543277" w:rsidRDefault="001878CD" w:rsidP="00B8381E">
            <w:pPr>
              <w:rPr>
                <w:rFonts w:cs="Calibri"/>
              </w:rPr>
            </w:pPr>
            <w:r w:rsidRPr="00543277">
              <w:rPr>
                <w:rFonts w:cs="Calibri"/>
              </w:rPr>
              <w:t>Voor kinderen met een fysiek en/of medische diagnose is het van groot belang dat zij zich vrij, sociaal-emotioneel, veilig en plezierig voelen in de schoolomgeving. Onbehagen zorgt voor een bedreigd gevoel in leer- en ontwikkelingstaken. Bij een gebrek aan welbevinden, kan de school geen passend onderwijs organiseren.</w:t>
            </w:r>
          </w:p>
          <w:p w14:paraId="1F4F4EF0" w14:textId="77777777" w:rsidR="001878CD" w:rsidRPr="00543277" w:rsidRDefault="001878CD" w:rsidP="00B8381E">
            <w:pPr>
              <w:rPr>
                <w:rFonts w:cs="Calibri"/>
              </w:rPr>
            </w:pPr>
          </w:p>
        </w:tc>
      </w:tr>
      <w:tr w:rsidR="001878CD" w:rsidRPr="00543277" w14:paraId="5CD5615F" w14:textId="77777777" w:rsidTr="00B8381E">
        <w:tc>
          <w:tcPr>
            <w:tcW w:w="4339" w:type="dxa"/>
          </w:tcPr>
          <w:p w14:paraId="0CDE1DE9" w14:textId="77777777" w:rsidR="001878CD" w:rsidRPr="00543277" w:rsidRDefault="001878CD" w:rsidP="00B8381E">
            <w:pPr>
              <w:rPr>
                <w:rFonts w:cs="Calibri"/>
              </w:rPr>
            </w:pPr>
            <w:r w:rsidRPr="00543277">
              <w:rPr>
                <w:rFonts w:cs="Calibri"/>
              </w:rPr>
              <w:t>Sociaal-emotioneel &amp; Ontwikkeling</w:t>
            </w:r>
          </w:p>
        </w:tc>
        <w:tc>
          <w:tcPr>
            <w:tcW w:w="4382" w:type="dxa"/>
          </w:tcPr>
          <w:p w14:paraId="402E2DDD" w14:textId="77777777" w:rsidR="001878CD" w:rsidRPr="00543277" w:rsidRDefault="001878CD" w:rsidP="00B8381E">
            <w:pPr>
              <w:rPr>
                <w:rFonts w:cs="Calibri"/>
              </w:rPr>
            </w:pPr>
            <w:r w:rsidRPr="00543277">
              <w:rPr>
                <w:rFonts w:cs="Calibri"/>
              </w:rPr>
              <w:t xml:space="preserve">Voor een kind met sociaal-emotionele behoeften, is het van belang dat het voortgang maakt in leer- en ontwikkelingstaken. De mate waarin de school haar begeleiding kan afstemmen op verschillen in ontwikkeling van haar leerlingen, bepaalt de zorgbreedte van de school. </w:t>
            </w:r>
          </w:p>
          <w:p w14:paraId="46A2564B" w14:textId="77777777" w:rsidR="001878CD" w:rsidRPr="00543277" w:rsidRDefault="001878CD" w:rsidP="00B8381E">
            <w:pPr>
              <w:rPr>
                <w:rFonts w:cs="Calibri"/>
              </w:rPr>
            </w:pPr>
          </w:p>
        </w:tc>
      </w:tr>
      <w:tr w:rsidR="001878CD" w:rsidRPr="00543277" w14:paraId="16D6764A" w14:textId="77777777" w:rsidTr="00B8381E">
        <w:tc>
          <w:tcPr>
            <w:tcW w:w="4339" w:type="dxa"/>
          </w:tcPr>
          <w:p w14:paraId="01056975" w14:textId="77777777" w:rsidR="001878CD" w:rsidRPr="00543277" w:rsidRDefault="001878CD" w:rsidP="00B8381E">
            <w:pPr>
              <w:rPr>
                <w:rFonts w:cs="Calibri"/>
              </w:rPr>
            </w:pPr>
            <w:r w:rsidRPr="00543277">
              <w:rPr>
                <w:rFonts w:cs="Calibri"/>
              </w:rPr>
              <w:t>Werkhouding &amp; Veiligheid</w:t>
            </w:r>
          </w:p>
        </w:tc>
        <w:tc>
          <w:tcPr>
            <w:tcW w:w="4382" w:type="dxa"/>
          </w:tcPr>
          <w:p w14:paraId="47AB6F37" w14:textId="77777777" w:rsidR="001878CD" w:rsidRPr="00543277" w:rsidRDefault="001878CD" w:rsidP="00B8381E">
            <w:pPr>
              <w:rPr>
                <w:rFonts w:cs="Calibri"/>
              </w:rPr>
            </w:pPr>
            <w:r w:rsidRPr="00543277">
              <w:rPr>
                <w:rFonts w:cs="Calibri"/>
              </w:rPr>
              <w:t>Hierbij gaat het om de mate van fysieke (niet emotionele) veiligheid van alle leerlingen en de leerkracht. Deze kan bijvoorbeeld in het geding komen als gevolg van agressie.</w:t>
            </w:r>
          </w:p>
        </w:tc>
      </w:tr>
    </w:tbl>
    <w:p w14:paraId="3C84A3A3" w14:textId="77777777" w:rsidR="001878CD" w:rsidRDefault="001878CD" w:rsidP="001878CD">
      <w:pPr>
        <w:rPr>
          <w:rFonts w:cs="Calibri"/>
          <w:b/>
          <w:szCs w:val="20"/>
        </w:rPr>
      </w:pPr>
    </w:p>
    <w:p w14:paraId="47868B3E" w14:textId="77777777" w:rsidR="001878CD" w:rsidRDefault="001878CD" w:rsidP="001878CD">
      <w:pPr>
        <w:rPr>
          <w:rFonts w:cs="Calibri"/>
          <w:b/>
          <w:szCs w:val="20"/>
        </w:rPr>
      </w:pPr>
    </w:p>
    <w:p w14:paraId="0F989A00" w14:textId="77777777" w:rsidR="001878CD" w:rsidRDefault="001878CD" w:rsidP="001878CD">
      <w:pPr>
        <w:rPr>
          <w:rFonts w:cs="Calibri"/>
          <w:b/>
        </w:rPr>
      </w:pPr>
    </w:p>
    <w:p w14:paraId="6C58A89F" w14:textId="77777777" w:rsidR="001878CD" w:rsidRDefault="001878CD" w:rsidP="001878CD">
      <w:pPr>
        <w:rPr>
          <w:rFonts w:cs="Calibri"/>
          <w:b/>
        </w:rPr>
      </w:pPr>
    </w:p>
    <w:p w14:paraId="2049C590" w14:textId="77777777" w:rsidR="001878CD" w:rsidRDefault="001878CD" w:rsidP="001878CD">
      <w:pPr>
        <w:rPr>
          <w:rStyle w:val="Stijl2Char"/>
          <w:bCs w:val="0"/>
        </w:rPr>
      </w:pPr>
      <w:bookmarkStart w:id="84" w:name="_Toc341272341"/>
      <w:bookmarkStart w:id="85" w:name="_Toc341965157"/>
      <w:bookmarkStart w:id="86" w:name="_Toc342292669"/>
      <w:bookmarkStart w:id="87" w:name="_Toc340826505"/>
      <w:r>
        <w:rPr>
          <w:rStyle w:val="Stijl2Char"/>
        </w:rPr>
        <w:br w:type="page"/>
      </w:r>
    </w:p>
    <w:p w14:paraId="492CEB12" w14:textId="77777777" w:rsidR="001878CD" w:rsidRDefault="001878CD" w:rsidP="001878CD">
      <w:pPr>
        <w:pStyle w:val="Stijl2"/>
        <w:rPr>
          <w:rFonts w:cs="Calibri"/>
          <w:sz w:val="24"/>
        </w:rPr>
      </w:pPr>
      <w:bookmarkStart w:id="88" w:name="_Toc342393261"/>
      <w:r w:rsidRPr="009A3965">
        <w:rPr>
          <w:rStyle w:val="Stijl2Char"/>
        </w:rPr>
        <w:lastRenderedPageBreak/>
        <w:t>Bijlage 2: Uitslagen enquête</w:t>
      </w:r>
      <w:bookmarkEnd w:id="84"/>
      <w:bookmarkEnd w:id="85"/>
      <w:bookmarkEnd w:id="86"/>
      <w:bookmarkEnd w:id="88"/>
    </w:p>
    <w:p w14:paraId="5B42EF7F" w14:textId="77777777" w:rsidR="001878CD" w:rsidRDefault="001878CD" w:rsidP="001878CD">
      <w:pPr>
        <w:outlineLvl w:val="1"/>
        <w:rPr>
          <w:rFonts w:cs="Calibri"/>
          <w:b/>
          <w:szCs w:val="20"/>
          <w:u w:val="single"/>
        </w:rPr>
      </w:pPr>
    </w:p>
    <w:p w14:paraId="31EAD2CC" w14:textId="77777777" w:rsidR="001878CD" w:rsidRPr="00E42BD9" w:rsidRDefault="001878CD" w:rsidP="001878CD">
      <w:r w:rsidRPr="009A3965">
        <w:rPr>
          <w:rFonts w:cs="Calibri"/>
          <w:b/>
          <w:szCs w:val="20"/>
          <w:u w:val="single"/>
        </w:rPr>
        <w:t>Totaal</w:t>
      </w:r>
      <w:r>
        <w:t>:</w:t>
      </w:r>
      <w:bookmarkEnd w:id="87"/>
      <w:r>
        <w:t xml:space="preserve"> </w:t>
      </w:r>
    </w:p>
    <w:p w14:paraId="18A5B906" w14:textId="3AB58438" w:rsidR="001878CD" w:rsidRDefault="008C1A95" w:rsidP="001878CD">
      <w:pPr>
        <w:rPr>
          <w:rFonts w:cs="Calibri"/>
          <w:b/>
        </w:rPr>
      </w:pPr>
      <w:r>
        <w:rPr>
          <w:rFonts w:cs="Calibri"/>
          <w:b/>
          <w:noProof/>
        </w:rPr>
        <w:drawing>
          <wp:inline distT="0" distB="0" distL="0" distR="0" wp14:anchorId="4683CF4E" wp14:editId="3CEE7C4A">
            <wp:extent cx="5400040" cy="3293246"/>
            <wp:effectExtent l="0" t="0" r="10160" b="889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293246"/>
                    </a:xfrm>
                    <a:prstGeom prst="rect">
                      <a:avLst/>
                    </a:prstGeom>
                    <a:noFill/>
                    <a:ln>
                      <a:noFill/>
                    </a:ln>
                  </pic:spPr>
                </pic:pic>
              </a:graphicData>
            </a:graphic>
          </wp:inline>
        </w:drawing>
      </w:r>
    </w:p>
    <w:p w14:paraId="28B7D7A6" w14:textId="77777777" w:rsidR="001878CD" w:rsidRDefault="001878CD" w:rsidP="001878CD">
      <w:pPr>
        <w:rPr>
          <w:rFonts w:cs="Calibri"/>
          <w:b/>
          <w:szCs w:val="20"/>
          <w:u w:val="single"/>
        </w:rPr>
      </w:pPr>
      <w:r w:rsidRPr="006A2BB4">
        <w:rPr>
          <w:rFonts w:cs="Calibri"/>
          <w:b/>
          <w:szCs w:val="20"/>
          <w:u w:val="single"/>
        </w:rPr>
        <w:t>Managementteam</w:t>
      </w:r>
      <w:r>
        <w:rPr>
          <w:rFonts w:cs="Calibri"/>
          <w:b/>
          <w:szCs w:val="20"/>
          <w:u w:val="single"/>
        </w:rPr>
        <w:t>:</w:t>
      </w:r>
      <w:r w:rsidRPr="008E5028">
        <w:rPr>
          <w:rFonts w:cs="Calibri"/>
          <w:b/>
          <w:szCs w:val="20"/>
          <w:u w:val="single"/>
        </w:rPr>
        <w:t xml:space="preserve"> </w:t>
      </w:r>
    </w:p>
    <w:p w14:paraId="2FD8C52F" w14:textId="1240970F" w:rsidR="001878CD" w:rsidRDefault="008C1A95" w:rsidP="001878CD">
      <w:pPr>
        <w:rPr>
          <w:rFonts w:cs="Calibri"/>
          <w:b/>
        </w:rPr>
      </w:pPr>
      <w:r>
        <w:rPr>
          <w:rFonts w:cs="Calibri"/>
          <w:b/>
          <w:noProof/>
        </w:rPr>
        <w:drawing>
          <wp:inline distT="0" distB="0" distL="0" distR="0" wp14:anchorId="7D3A5E41" wp14:editId="06659768">
            <wp:extent cx="5400040" cy="3202227"/>
            <wp:effectExtent l="0" t="0" r="10160" b="0"/>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202227"/>
                    </a:xfrm>
                    <a:prstGeom prst="rect">
                      <a:avLst/>
                    </a:prstGeom>
                    <a:noFill/>
                    <a:ln>
                      <a:noFill/>
                    </a:ln>
                  </pic:spPr>
                </pic:pic>
              </a:graphicData>
            </a:graphic>
          </wp:inline>
        </w:drawing>
      </w:r>
    </w:p>
    <w:p w14:paraId="59154B41" w14:textId="77777777" w:rsidR="008C1A95" w:rsidRDefault="008C1A95">
      <w:pPr>
        <w:rPr>
          <w:rFonts w:cs="Calibri"/>
          <w:b/>
          <w:szCs w:val="20"/>
          <w:u w:val="single"/>
        </w:rPr>
      </w:pPr>
      <w:r>
        <w:rPr>
          <w:rFonts w:cs="Calibri"/>
          <w:b/>
          <w:szCs w:val="20"/>
          <w:u w:val="single"/>
        </w:rPr>
        <w:br w:type="page"/>
      </w:r>
    </w:p>
    <w:p w14:paraId="2A1179A9" w14:textId="026E35DF" w:rsidR="001878CD" w:rsidRDefault="001878CD" w:rsidP="001878CD">
      <w:pPr>
        <w:rPr>
          <w:rFonts w:cs="Calibri"/>
          <w:b/>
        </w:rPr>
      </w:pPr>
      <w:r w:rsidRPr="006A2BB4">
        <w:rPr>
          <w:rFonts w:cs="Calibri"/>
          <w:b/>
          <w:szCs w:val="20"/>
          <w:u w:val="single"/>
        </w:rPr>
        <w:lastRenderedPageBreak/>
        <w:t>Onderbouw</w:t>
      </w:r>
      <w:r>
        <w:rPr>
          <w:rFonts w:cs="Calibri"/>
          <w:b/>
        </w:rPr>
        <w:t xml:space="preserve"> </w:t>
      </w:r>
    </w:p>
    <w:p w14:paraId="7B751D36" w14:textId="1797908A" w:rsidR="001878CD" w:rsidRDefault="008C1A95" w:rsidP="001878CD">
      <w:pPr>
        <w:rPr>
          <w:rFonts w:cs="Calibri"/>
          <w:b/>
        </w:rPr>
      </w:pPr>
      <w:r>
        <w:rPr>
          <w:rFonts w:cs="Calibri"/>
          <w:b/>
          <w:noProof/>
        </w:rPr>
        <w:drawing>
          <wp:inline distT="0" distB="0" distL="0" distR="0" wp14:anchorId="1B2065A1" wp14:editId="504F913B">
            <wp:extent cx="5400040" cy="3175017"/>
            <wp:effectExtent l="0" t="0" r="10160" b="0"/>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175017"/>
                    </a:xfrm>
                    <a:prstGeom prst="rect">
                      <a:avLst/>
                    </a:prstGeom>
                    <a:noFill/>
                    <a:ln>
                      <a:noFill/>
                    </a:ln>
                  </pic:spPr>
                </pic:pic>
              </a:graphicData>
            </a:graphic>
          </wp:inline>
        </w:drawing>
      </w:r>
    </w:p>
    <w:p w14:paraId="56EE9222" w14:textId="77777777" w:rsidR="001878CD" w:rsidRDefault="001878CD" w:rsidP="001878CD">
      <w:pPr>
        <w:rPr>
          <w:rFonts w:cs="Calibri"/>
          <w:b/>
        </w:rPr>
      </w:pPr>
      <w:r>
        <w:rPr>
          <w:rFonts w:cs="Calibri"/>
          <w:b/>
          <w:szCs w:val="20"/>
          <w:u w:val="single"/>
        </w:rPr>
        <w:t>B</w:t>
      </w:r>
      <w:r w:rsidRPr="006A2BB4">
        <w:rPr>
          <w:rFonts w:cs="Calibri"/>
          <w:b/>
          <w:szCs w:val="20"/>
          <w:u w:val="single"/>
        </w:rPr>
        <w:t>ovenbouw</w:t>
      </w:r>
      <w:r>
        <w:rPr>
          <w:rFonts w:cs="Calibri"/>
          <w:b/>
        </w:rPr>
        <w:t xml:space="preserve"> </w:t>
      </w:r>
    </w:p>
    <w:p w14:paraId="50185C10" w14:textId="77777777" w:rsidR="00D80C0F" w:rsidRDefault="001878CD" w:rsidP="001878CD">
      <w:pPr>
        <w:rPr>
          <w:rFonts w:cs="Calibri"/>
          <w:b/>
        </w:rPr>
      </w:pPr>
      <w:r w:rsidRPr="0034710C">
        <w:rPr>
          <w:rFonts w:cs="Calibri"/>
          <w:b/>
        </w:rPr>
        <w:t xml:space="preserve"> </w:t>
      </w:r>
      <w:r w:rsidR="008C1A95">
        <w:rPr>
          <w:rFonts w:cs="Calibri"/>
          <w:b/>
          <w:noProof/>
        </w:rPr>
        <w:drawing>
          <wp:inline distT="0" distB="0" distL="0" distR="0" wp14:anchorId="17B8250E" wp14:editId="009C1E29">
            <wp:extent cx="5400040" cy="3287310"/>
            <wp:effectExtent l="0" t="0" r="10160" b="0"/>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287310"/>
                    </a:xfrm>
                    <a:prstGeom prst="rect">
                      <a:avLst/>
                    </a:prstGeom>
                    <a:noFill/>
                    <a:ln>
                      <a:noFill/>
                    </a:ln>
                  </pic:spPr>
                </pic:pic>
              </a:graphicData>
            </a:graphic>
          </wp:inline>
        </w:drawing>
      </w:r>
    </w:p>
    <w:p w14:paraId="3815A052" w14:textId="77777777" w:rsidR="00D80C0F" w:rsidRDefault="00D80C0F">
      <w:pPr>
        <w:rPr>
          <w:rFonts w:cs="Calibri"/>
          <w:b/>
        </w:rPr>
      </w:pPr>
      <w:r>
        <w:rPr>
          <w:rFonts w:cs="Calibri"/>
          <w:b/>
        </w:rPr>
        <w:br w:type="page"/>
      </w:r>
    </w:p>
    <w:p w14:paraId="30B43E89" w14:textId="316519DC" w:rsidR="00D80C0F" w:rsidRDefault="00D80C0F" w:rsidP="00D80C0F">
      <w:pPr>
        <w:rPr>
          <w:rFonts w:cs="Calibri"/>
          <w:b/>
          <w:u w:val="single"/>
        </w:rPr>
      </w:pPr>
      <w:r w:rsidRPr="001F3169">
        <w:rPr>
          <w:rFonts w:cs="Calibri"/>
          <w:b/>
          <w:szCs w:val="20"/>
          <w:u w:val="single"/>
        </w:rPr>
        <w:lastRenderedPageBreak/>
        <w:t>Bovenbouw</w:t>
      </w:r>
      <w:r w:rsidRPr="001F3169">
        <w:rPr>
          <w:rFonts w:cs="Calibri"/>
          <w:b/>
          <w:u w:val="single"/>
        </w:rPr>
        <w:t xml:space="preserve"> over oudere leerlingen</w:t>
      </w:r>
    </w:p>
    <w:p w14:paraId="37BBCE62" w14:textId="04E22E8F" w:rsidR="001F3169" w:rsidRPr="001F3169" w:rsidRDefault="004B77D2" w:rsidP="00D80C0F">
      <w:pPr>
        <w:rPr>
          <w:rFonts w:cs="Calibri"/>
          <w:b/>
          <w:u w:val="single"/>
        </w:rPr>
      </w:pPr>
      <w:r>
        <w:rPr>
          <w:rFonts w:cs="Calibri"/>
          <w:b/>
          <w:noProof/>
          <w:u w:val="single"/>
        </w:rPr>
        <w:drawing>
          <wp:inline distT="0" distB="0" distL="0" distR="0" wp14:anchorId="207EC9F8" wp14:editId="77658A17">
            <wp:extent cx="5400040" cy="3187451"/>
            <wp:effectExtent l="0" t="0" r="10160" b="0"/>
            <wp:docPr id="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187451"/>
                    </a:xfrm>
                    <a:prstGeom prst="rect">
                      <a:avLst/>
                    </a:prstGeom>
                    <a:noFill/>
                    <a:ln>
                      <a:noFill/>
                    </a:ln>
                  </pic:spPr>
                </pic:pic>
              </a:graphicData>
            </a:graphic>
          </wp:inline>
        </w:drawing>
      </w:r>
    </w:p>
    <w:p w14:paraId="0DCFD1F5" w14:textId="6DC76D73" w:rsidR="00D80C0F" w:rsidRDefault="00D80C0F" w:rsidP="00D80C0F">
      <w:pPr>
        <w:rPr>
          <w:rFonts w:cs="Calibri"/>
          <w:b/>
          <w:u w:val="single"/>
        </w:rPr>
      </w:pPr>
      <w:r w:rsidRPr="001F3169">
        <w:rPr>
          <w:rFonts w:cs="Calibri"/>
          <w:b/>
          <w:szCs w:val="20"/>
          <w:u w:val="single"/>
        </w:rPr>
        <w:t xml:space="preserve">Onderbouw </w:t>
      </w:r>
      <w:r w:rsidRPr="001F3169">
        <w:rPr>
          <w:rFonts w:cs="Calibri"/>
          <w:b/>
          <w:u w:val="single"/>
        </w:rPr>
        <w:t xml:space="preserve">over oudere leerlingen </w:t>
      </w:r>
    </w:p>
    <w:p w14:paraId="3AE944D7" w14:textId="04F2D6A6" w:rsidR="001F3169" w:rsidRPr="001F3169" w:rsidRDefault="004B77D2" w:rsidP="00D80C0F">
      <w:pPr>
        <w:rPr>
          <w:rFonts w:cs="Calibri"/>
          <w:b/>
          <w:u w:val="single"/>
        </w:rPr>
      </w:pPr>
      <w:r>
        <w:rPr>
          <w:rFonts w:cs="Calibri"/>
          <w:b/>
          <w:noProof/>
          <w:u w:val="single"/>
        </w:rPr>
        <w:drawing>
          <wp:inline distT="0" distB="0" distL="0" distR="0" wp14:anchorId="2CCD89ED" wp14:editId="131F1F50">
            <wp:extent cx="5400040" cy="3175017"/>
            <wp:effectExtent l="0" t="0" r="10160"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175017"/>
                    </a:xfrm>
                    <a:prstGeom prst="rect">
                      <a:avLst/>
                    </a:prstGeom>
                    <a:noFill/>
                    <a:ln>
                      <a:noFill/>
                    </a:ln>
                  </pic:spPr>
                </pic:pic>
              </a:graphicData>
            </a:graphic>
          </wp:inline>
        </w:drawing>
      </w:r>
    </w:p>
    <w:p w14:paraId="61311269" w14:textId="77777777" w:rsidR="001F3169" w:rsidRDefault="001F3169">
      <w:pPr>
        <w:rPr>
          <w:rFonts w:cs="Calibri"/>
          <w:b/>
          <w:szCs w:val="20"/>
          <w:u w:val="single"/>
        </w:rPr>
      </w:pPr>
      <w:r>
        <w:rPr>
          <w:rFonts w:cs="Calibri"/>
          <w:b/>
          <w:szCs w:val="20"/>
          <w:u w:val="single"/>
        </w:rPr>
        <w:br w:type="page"/>
      </w:r>
    </w:p>
    <w:p w14:paraId="78B662B7" w14:textId="2202D1A3" w:rsidR="00D80C0F" w:rsidRPr="001F3169" w:rsidRDefault="00D80C0F" w:rsidP="00D80C0F">
      <w:pPr>
        <w:rPr>
          <w:rFonts w:cs="Calibri"/>
          <w:b/>
          <w:u w:val="single"/>
        </w:rPr>
      </w:pPr>
      <w:r w:rsidRPr="001F3169">
        <w:rPr>
          <w:rFonts w:cs="Calibri"/>
          <w:b/>
          <w:szCs w:val="20"/>
          <w:u w:val="single"/>
        </w:rPr>
        <w:lastRenderedPageBreak/>
        <w:t xml:space="preserve">MT </w:t>
      </w:r>
      <w:r w:rsidRPr="001F3169">
        <w:rPr>
          <w:rFonts w:cs="Calibri"/>
          <w:b/>
          <w:u w:val="single"/>
        </w:rPr>
        <w:t xml:space="preserve">over oudere leerlingen </w:t>
      </w:r>
    </w:p>
    <w:p w14:paraId="3A8352B4" w14:textId="77777777" w:rsidR="004B77D2" w:rsidRDefault="004B77D2" w:rsidP="001878CD">
      <w:pPr>
        <w:rPr>
          <w:rFonts w:cs="Calibri"/>
          <w:b/>
        </w:rPr>
      </w:pPr>
    </w:p>
    <w:p w14:paraId="19690363" w14:textId="6B19A970" w:rsidR="001878CD" w:rsidRDefault="004B77D2" w:rsidP="001878CD">
      <w:pPr>
        <w:rPr>
          <w:rFonts w:cs="Calibri"/>
          <w:b/>
        </w:rPr>
      </w:pPr>
      <w:r>
        <w:rPr>
          <w:rFonts w:cs="Calibri"/>
          <w:b/>
          <w:noProof/>
        </w:rPr>
        <w:drawing>
          <wp:inline distT="0" distB="0" distL="0" distR="0" wp14:anchorId="338A426A" wp14:editId="1378EB04">
            <wp:extent cx="5447780" cy="3258350"/>
            <wp:effectExtent l="0" t="0" r="0" b="0"/>
            <wp:docPr id="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294" cy="3258658"/>
                    </a:xfrm>
                    <a:prstGeom prst="rect">
                      <a:avLst/>
                    </a:prstGeom>
                    <a:noFill/>
                    <a:ln>
                      <a:noFill/>
                    </a:ln>
                  </pic:spPr>
                </pic:pic>
              </a:graphicData>
            </a:graphic>
          </wp:inline>
        </w:drawing>
      </w:r>
      <w:r w:rsidRPr="004B77D2">
        <w:rPr>
          <w:rFonts w:cs="Calibri"/>
          <w:b/>
        </w:rPr>
        <w:t xml:space="preserve"> </w:t>
      </w:r>
      <w:r w:rsidR="001878CD">
        <w:rPr>
          <w:rFonts w:cs="Calibri"/>
          <w:b/>
        </w:rPr>
        <w:br w:type="page"/>
      </w:r>
    </w:p>
    <w:p w14:paraId="6CB3A90E" w14:textId="77777777" w:rsidR="001878CD" w:rsidRPr="006A2BB4" w:rsidRDefault="001878CD" w:rsidP="001878CD">
      <w:pPr>
        <w:pStyle w:val="Stijl2"/>
      </w:pPr>
      <w:bookmarkStart w:id="89" w:name="_Toc340826506"/>
      <w:bookmarkStart w:id="90" w:name="_Toc341272342"/>
      <w:bookmarkStart w:id="91" w:name="_Toc341965158"/>
      <w:bookmarkStart w:id="92" w:name="_Toc342292670"/>
      <w:bookmarkStart w:id="93" w:name="_Toc342393262"/>
      <w:r>
        <w:lastRenderedPageBreak/>
        <w:t>Bijlage 3</w:t>
      </w:r>
      <w:r w:rsidRPr="006A2BB4">
        <w:t>: lijst met competenties</w:t>
      </w:r>
      <w:bookmarkEnd w:id="89"/>
      <w:bookmarkEnd w:id="90"/>
      <w:bookmarkEnd w:id="91"/>
      <w:bookmarkEnd w:id="92"/>
      <w:bookmarkEnd w:id="93"/>
    </w:p>
    <w:p w14:paraId="436971DA" w14:textId="77777777" w:rsidR="001878CD" w:rsidRPr="000D5428" w:rsidRDefault="001878CD" w:rsidP="001878CD">
      <w:pPr>
        <w:autoSpaceDE w:val="0"/>
        <w:autoSpaceDN w:val="0"/>
        <w:adjustRightInd w:val="0"/>
        <w:rPr>
          <w:rFonts w:cs="Arial"/>
        </w:rPr>
      </w:pPr>
      <w:r w:rsidRPr="00837BAF">
        <w:rPr>
          <w:rFonts w:cs="Arial"/>
        </w:rPr>
        <w:t>Deze lijst met competenties ligt onder de casussen; ze definiëren de categorieën relatie, ontwikkeli</w:t>
      </w:r>
      <w:r>
        <w:rPr>
          <w:rFonts w:cs="Arial"/>
        </w:rPr>
        <w:t xml:space="preserve">ng, welbevinden en veiligheid. </w:t>
      </w:r>
    </w:p>
    <w:p w14:paraId="3F418419" w14:textId="77777777" w:rsidR="001878CD" w:rsidRPr="00837BAF" w:rsidRDefault="001878CD" w:rsidP="001878CD">
      <w:pPr>
        <w:rPr>
          <w:rFonts w:cs="Tahoma"/>
          <w:b/>
        </w:rPr>
      </w:pPr>
      <w:bookmarkStart w:id="94" w:name="_Toc340825077"/>
      <w:r w:rsidRPr="00837BAF">
        <w:rPr>
          <w:rFonts w:cs="Tahoma"/>
          <w:b/>
        </w:rPr>
        <w:t>Leren en ontwikkeling</w:t>
      </w:r>
      <w:bookmarkEnd w:id="94"/>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1878CD" w:rsidRPr="00837BAF" w14:paraId="389B3F6F" w14:textId="77777777" w:rsidTr="00B8381E">
        <w:trPr>
          <w:trHeight w:val="232"/>
        </w:trPr>
        <w:tc>
          <w:tcPr>
            <w:tcW w:w="777" w:type="dxa"/>
          </w:tcPr>
          <w:p w14:paraId="4F758CFF" w14:textId="77777777" w:rsidR="001878CD" w:rsidRPr="00837BAF" w:rsidRDefault="001878CD" w:rsidP="00B8381E">
            <w:pPr>
              <w:rPr>
                <w:rFonts w:cs="Tahoma"/>
                <w:b/>
              </w:rPr>
            </w:pPr>
            <w:r w:rsidRPr="00837BAF">
              <w:rPr>
                <w:rFonts w:cs="Tahoma"/>
                <w:b/>
              </w:rPr>
              <w:t>R</w:t>
            </w:r>
          </w:p>
        </w:tc>
        <w:tc>
          <w:tcPr>
            <w:tcW w:w="7971" w:type="dxa"/>
          </w:tcPr>
          <w:p w14:paraId="6BAEEB46" w14:textId="77777777" w:rsidR="001878CD" w:rsidRPr="00837BAF" w:rsidRDefault="001878CD" w:rsidP="00E87A9B">
            <w:pPr>
              <w:numPr>
                <w:ilvl w:val="0"/>
                <w:numId w:val="14"/>
              </w:numPr>
              <w:spacing w:after="0"/>
              <w:rPr>
                <w:rFonts w:cs="Tahoma"/>
              </w:rPr>
            </w:pPr>
            <w:r w:rsidRPr="00837BAF">
              <w:rPr>
                <w:rFonts w:cs="Tahoma"/>
              </w:rPr>
              <w:t xml:space="preserve">Met kinderen op een coachende wijze gesprekken voeren, gericht op het zelf bedenken van oplossingen in het omgaan met een beperking. </w:t>
            </w:r>
          </w:p>
          <w:p w14:paraId="3084D810" w14:textId="77777777" w:rsidR="001878CD" w:rsidRPr="00837BAF" w:rsidRDefault="001878CD" w:rsidP="00E87A9B">
            <w:pPr>
              <w:numPr>
                <w:ilvl w:val="0"/>
                <w:numId w:val="14"/>
              </w:numPr>
              <w:spacing w:after="0"/>
              <w:rPr>
                <w:rFonts w:cs="Tahoma"/>
              </w:rPr>
            </w:pPr>
            <w:r w:rsidRPr="00837BAF">
              <w:rPr>
                <w:rFonts w:cs="Tahoma"/>
              </w:rPr>
              <w:t>Voorkomen dat kinderen met leerachterstand  te geïsoleerd raken in de klas, bijvoorbeeld door hen bij samenwerkingsopdrachten een zinvolle (alternatieve) bijdrage te laten leveren.</w:t>
            </w:r>
            <w:r w:rsidRPr="00837BAF">
              <w:rPr>
                <w:rFonts w:cs="Tahoma"/>
                <w:color w:val="000000"/>
              </w:rPr>
              <w:t xml:space="preserve"> </w:t>
            </w:r>
          </w:p>
          <w:p w14:paraId="7361AC8F" w14:textId="77777777" w:rsidR="001878CD" w:rsidRPr="00837BAF" w:rsidRDefault="001878CD" w:rsidP="00E87A9B">
            <w:pPr>
              <w:numPr>
                <w:ilvl w:val="0"/>
                <w:numId w:val="14"/>
              </w:numPr>
              <w:spacing w:after="0"/>
              <w:rPr>
                <w:rFonts w:cs="Tahoma"/>
              </w:rPr>
            </w:pPr>
            <w:r w:rsidRPr="00837BAF">
              <w:rPr>
                <w:rFonts w:cs="Tahoma"/>
                <w:color w:val="000000"/>
              </w:rPr>
              <w:t xml:space="preserve">Een </w:t>
            </w:r>
            <w:proofErr w:type="spellStart"/>
            <w:r w:rsidRPr="00837BAF">
              <w:rPr>
                <w:rFonts w:cs="Tahoma"/>
                <w:color w:val="000000"/>
              </w:rPr>
              <w:t>appèl</w:t>
            </w:r>
            <w:proofErr w:type="spellEnd"/>
            <w:r w:rsidRPr="00837BAF">
              <w:rPr>
                <w:rFonts w:cs="Tahoma"/>
                <w:color w:val="000000"/>
              </w:rPr>
              <w:t xml:space="preserve"> kunnen doen op talenten die in het gebruikelijke </w:t>
            </w:r>
            <w:r w:rsidRPr="00837BAF">
              <w:rPr>
                <w:rFonts w:cs="Tahoma"/>
              </w:rPr>
              <w:t>basis</w:t>
            </w:r>
            <w:r w:rsidRPr="00837BAF">
              <w:rPr>
                <w:rFonts w:cs="Tahoma"/>
                <w:color w:val="000000"/>
              </w:rPr>
              <w:t>aanbod te weinig benut worden.</w:t>
            </w:r>
          </w:p>
          <w:p w14:paraId="0525E67C" w14:textId="77777777" w:rsidR="001878CD" w:rsidRPr="00837BAF" w:rsidRDefault="001878CD" w:rsidP="00E87A9B">
            <w:pPr>
              <w:numPr>
                <w:ilvl w:val="0"/>
                <w:numId w:val="14"/>
              </w:numPr>
              <w:spacing w:after="0"/>
              <w:rPr>
                <w:rFonts w:cs="Tahoma"/>
              </w:rPr>
            </w:pPr>
            <w:r w:rsidRPr="00837BAF">
              <w:rPr>
                <w:rFonts w:cs="Tahoma"/>
              </w:rPr>
              <w:t>Kinderen leren om oog te hebben voor elkaars kwaliteiten en dit bespreekbaar maken.</w:t>
            </w:r>
          </w:p>
          <w:p w14:paraId="1A07D254" w14:textId="77777777" w:rsidR="001878CD" w:rsidRPr="00837BAF" w:rsidRDefault="001878CD" w:rsidP="00E87A9B">
            <w:pPr>
              <w:numPr>
                <w:ilvl w:val="0"/>
                <w:numId w:val="14"/>
              </w:numPr>
              <w:spacing w:after="0"/>
              <w:rPr>
                <w:rFonts w:cs="Tahoma"/>
              </w:rPr>
            </w:pPr>
            <w:r w:rsidRPr="00837BAF">
              <w:rPr>
                <w:rFonts w:cs="Tahoma"/>
              </w:rPr>
              <w:t>Moeilijkheden benaderen vanuit mogelijkheden en kansen, door uit te gaan van wat een kind al wel kan en nodig heeft om bepaalde doelen te bereiken.</w:t>
            </w:r>
          </w:p>
          <w:p w14:paraId="391CAB98" w14:textId="77777777" w:rsidR="001878CD" w:rsidRPr="00837BAF" w:rsidRDefault="001878CD" w:rsidP="00E87A9B">
            <w:pPr>
              <w:numPr>
                <w:ilvl w:val="0"/>
                <w:numId w:val="14"/>
              </w:numPr>
              <w:spacing w:after="0"/>
              <w:rPr>
                <w:rFonts w:cs="Tahoma"/>
              </w:rPr>
            </w:pPr>
            <w:r w:rsidRPr="00837BAF">
              <w:rPr>
                <w:rFonts w:cs="Tahoma"/>
              </w:rPr>
              <w:t>Waarderen waar kinderen sterk in zijn en hen daarin uitdagen.</w:t>
            </w:r>
          </w:p>
          <w:p w14:paraId="1BEFC036" w14:textId="77777777" w:rsidR="001878CD" w:rsidRPr="00837BAF" w:rsidRDefault="001878CD" w:rsidP="00E87A9B">
            <w:pPr>
              <w:numPr>
                <w:ilvl w:val="0"/>
                <w:numId w:val="14"/>
              </w:numPr>
              <w:spacing w:after="0"/>
              <w:rPr>
                <w:rFonts w:cs="Tahoma"/>
              </w:rPr>
            </w:pPr>
            <w:r w:rsidRPr="00837BAF">
              <w:rPr>
                <w:rFonts w:cs="Tahoma"/>
              </w:rPr>
              <w:t>Positieve verwachtingen uitspreken en positieve aspecten kunnen benoemen en benutten.</w:t>
            </w:r>
          </w:p>
          <w:p w14:paraId="57AD90DC" w14:textId="77777777" w:rsidR="001878CD" w:rsidRPr="00837BAF" w:rsidRDefault="001878CD" w:rsidP="00B8381E">
            <w:pPr>
              <w:ind w:left="360"/>
              <w:rPr>
                <w:rFonts w:cs="Tahoma"/>
              </w:rPr>
            </w:pPr>
          </w:p>
        </w:tc>
      </w:tr>
      <w:tr w:rsidR="001878CD" w:rsidRPr="00837BAF" w14:paraId="232D515A" w14:textId="77777777" w:rsidTr="00B8381E">
        <w:trPr>
          <w:trHeight w:val="172"/>
        </w:trPr>
        <w:tc>
          <w:tcPr>
            <w:tcW w:w="777" w:type="dxa"/>
          </w:tcPr>
          <w:p w14:paraId="36DD544D" w14:textId="77777777" w:rsidR="001878CD" w:rsidRPr="00837BAF" w:rsidRDefault="001878CD" w:rsidP="00B8381E">
            <w:pPr>
              <w:rPr>
                <w:rFonts w:cs="Tahoma"/>
                <w:b/>
              </w:rPr>
            </w:pPr>
            <w:r w:rsidRPr="00837BAF">
              <w:rPr>
                <w:rFonts w:cs="Tahoma"/>
                <w:b/>
              </w:rPr>
              <w:t>O</w:t>
            </w:r>
          </w:p>
        </w:tc>
        <w:tc>
          <w:tcPr>
            <w:tcW w:w="7971" w:type="dxa"/>
          </w:tcPr>
          <w:p w14:paraId="63F7D2AE" w14:textId="77777777" w:rsidR="001878CD" w:rsidRPr="00837BAF" w:rsidRDefault="001878CD" w:rsidP="00E87A9B">
            <w:pPr>
              <w:numPr>
                <w:ilvl w:val="0"/>
                <w:numId w:val="14"/>
              </w:numPr>
              <w:spacing w:after="0"/>
              <w:rPr>
                <w:rFonts w:cs="Tahoma"/>
                <w:color w:val="000000"/>
              </w:rPr>
            </w:pPr>
            <w:r w:rsidRPr="00837BAF">
              <w:rPr>
                <w:rFonts w:cs="Tahoma"/>
              </w:rPr>
              <w:t>Kennis op het gebied van (ernstige) leerproblematiek, zodat effectieve instructie en begeleiding geboden kan worden.</w:t>
            </w:r>
          </w:p>
          <w:p w14:paraId="355A4CB5" w14:textId="77777777" w:rsidR="001878CD" w:rsidRPr="00837BAF" w:rsidRDefault="001878CD" w:rsidP="00E87A9B">
            <w:pPr>
              <w:numPr>
                <w:ilvl w:val="0"/>
                <w:numId w:val="14"/>
              </w:numPr>
              <w:spacing w:after="0"/>
              <w:rPr>
                <w:rFonts w:cs="Tahoma"/>
                <w:color w:val="000000"/>
              </w:rPr>
            </w:pPr>
            <w:r w:rsidRPr="00837BAF">
              <w:rPr>
                <w:rFonts w:cs="Tahoma"/>
                <w:color w:val="000000"/>
              </w:rPr>
              <w:t xml:space="preserve">Het reguliere onderwijsaanbod indikken, aanpassen en aanvullen met verdiepende en uitdagende leerinhouden en andere leerstrategieën. </w:t>
            </w:r>
          </w:p>
          <w:p w14:paraId="643D7A04" w14:textId="77777777" w:rsidR="001878CD" w:rsidRPr="00837BAF" w:rsidRDefault="001878CD" w:rsidP="00E87A9B">
            <w:pPr>
              <w:numPr>
                <w:ilvl w:val="0"/>
                <w:numId w:val="14"/>
              </w:numPr>
              <w:spacing w:after="0"/>
              <w:rPr>
                <w:rFonts w:cs="Tahoma"/>
                <w:color w:val="000000"/>
              </w:rPr>
            </w:pPr>
            <w:r w:rsidRPr="00837BAF">
              <w:rPr>
                <w:rFonts w:cs="Tahoma"/>
              </w:rPr>
              <w:t>Een ontwikkelperspectief (eigen leerlijn met tussendoelen) kunnen opstellen in overleg met kind, ouders en begeleiders.</w:t>
            </w:r>
          </w:p>
          <w:p w14:paraId="257EE97C" w14:textId="77777777" w:rsidR="001878CD" w:rsidRPr="00837BAF" w:rsidRDefault="001878CD" w:rsidP="00E87A9B">
            <w:pPr>
              <w:numPr>
                <w:ilvl w:val="0"/>
                <w:numId w:val="14"/>
              </w:numPr>
              <w:spacing w:after="0"/>
              <w:rPr>
                <w:rFonts w:cs="Tahoma"/>
                <w:color w:val="000000"/>
              </w:rPr>
            </w:pPr>
            <w:r w:rsidRPr="00837BAF">
              <w:rPr>
                <w:rFonts w:cs="Tahoma"/>
              </w:rPr>
              <w:t xml:space="preserve">De ontwikkeling van de ontluikende geletterdheid en </w:t>
            </w:r>
            <w:proofErr w:type="spellStart"/>
            <w:r w:rsidRPr="00837BAF">
              <w:rPr>
                <w:rFonts w:cs="Tahoma"/>
              </w:rPr>
              <w:t>gecijferdheid</w:t>
            </w:r>
            <w:proofErr w:type="spellEnd"/>
            <w:r w:rsidRPr="00837BAF">
              <w:rPr>
                <w:rFonts w:cs="Tahoma"/>
              </w:rPr>
              <w:t xml:space="preserve"> nauwkeurig volgen en begeleiden.</w:t>
            </w:r>
          </w:p>
          <w:p w14:paraId="10D00175" w14:textId="77777777" w:rsidR="001878CD" w:rsidRPr="00837BAF" w:rsidRDefault="001878CD" w:rsidP="00E87A9B">
            <w:pPr>
              <w:numPr>
                <w:ilvl w:val="0"/>
                <w:numId w:val="14"/>
              </w:numPr>
              <w:spacing w:after="0"/>
              <w:rPr>
                <w:rFonts w:cs="Tahoma"/>
                <w:color w:val="000000"/>
              </w:rPr>
            </w:pPr>
            <w:r w:rsidRPr="00837BAF">
              <w:rPr>
                <w:rFonts w:cs="Tahoma"/>
              </w:rPr>
              <w:t xml:space="preserve">Klassenmanagement zo organiseren dat bepaalde kinderen een instructie op eigen niveau krijgen en kunnen werken met eigen opdrachten passend bij hun leerlijn. </w:t>
            </w:r>
          </w:p>
          <w:p w14:paraId="16D49CF4" w14:textId="77777777" w:rsidR="001878CD" w:rsidRPr="00837BAF" w:rsidRDefault="001878CD" w:rsidP="00E87A9B">
            <w:pPr>
              <w:numPr>
                <w:ilvl w:val="0"/>
                <w:numId w:val="14"/>
              </w:numPr>
              <w:spacing w:after="0"/>
              <w:rPr>
                <w:rFonts w:cs="Tahoma"/>
                <w:color w:val="000000"/>
              </w:rPr>
            </w:pPr>
            <w:r w:rsidRPr="00837BAF">
              <w:rPr>
                <w:rFonts w:cs="Tahoma"/>
              </w:rPr>
              <w:t>In relatie tot de tussendoelen effectieve werkvormen organiseren die passen bij het thema.</w:t>
            </w:r>
          </w:p>
          <w:p w14:paraId="75960000" w14:textId="77777777" w:rsidR="001878CD" w:rsidRPr="00837BAF" w:rsidRDefault="001878CD" w:rsidP="00E87A9B">
            <w:pPr>
              <w:numPr>
                <w:ilvl w:val="0"/>
                <w:numId w:val="14"/>
              </w:numPr>
              <w:spacing w:after="0"/>
              <w:rPr>
                <w:rFonts w:cs="Tahoma"/>
                <w:color w:val="000000"/>
              </w:rPr>
            </w:pPr>
            <w:r w:rsidRPr="00837BAF">
              <w:rPr>
                <w:rFonts w:cs="Tahoma"/>
              </w:rPr>
              <w:t>Formuleren van inhoudelijke doelen in de zone van naaste ontwikkeling voor kinderen die iets extra’s of anders nodig hebben.</w:t>
            </w:r>
          </w:p>
          <w:p w14:paraId="168AE528" w14:textId="77777777" w:rsidR="001878CD" w:rsidRPr="00837BAF" w:rsidRDefault="001878CD" w:rsidP="00E87A9B">
            <w:pPr>
              <w:numPr>
                <w:ilvl w:val="0"/>
                <w:numId w:val="14"/>
              </w:numPr>
              <w:spacing w:after="0"/>
              <w:rPr>
                <w:rFonts w:cs="Tahoma"/>
                <w:color w:val="000000"/>
              </w:rPr>
            </w:pPr>
            <w:r w:rsidRPr="00837BAF">
              <w:rPr>
                <w:rFonts w:cs="Tahoma"/>
              </w:rPr>
              <w:t>Voor kinderen die iets extra’s of anders nodig hebben, passende activiteiten en werkvormen inbedden in het groepsaanbod.</w:t>
            </w:r>
          </w:p>
          <w:p w14:paraId="6985EB66" w14:textId="77777777" w:rsidR="001878CD" w:rsidRPr="00837BAF" w:rsidRDefault="001878CD" w:rsidP="00E87A9B">
            <w:pPr>
              <w:numPr>
                <w:ilvl w:val="0"/>
                <w:numId w:val="14"/>
              </w:numPr>
              <w:spacing w:after="0"/>
              <w:rPr>
                <w:rFonts w:cs="Tahoma"/>
                <w:color w:val="000000"/>
              </w:rPr>
            </w:pPr>
            <w:r w:rsidRPr="00837BAF">
              <w:rPr>
                <w:rFonts w:cs="Tahoma"/>
              </w:rPr>
              <w:t>Vertrouwd zijn met de opbouw en inhoud van de leerlijnen. Op basis daarvan een passend onderwijsaanbod kunnen organiseren, zodat kinderen aan onderliggende vaardigheden kunnen werken.</w:t>
            </w:r>
          </w:p>
          <w:p w14:paraId="51A486EA" w14:textId="77777777" w:rsidR="001878CD" w:rsidRPr="00837BAF" w:rsidRDefault="001878CD" w:rsidP="00E87A9B">
            <w:pPr>
              <w:numPr>
                <w:ilvl w:val="0"/>
                <w:numId w:val="14"/>
              </w:numPr>
              <w:spacing w:after="0"/>
              <w:rPr>
                <w:rFonts w:cs="Tahoma"/>
                <w:color w:val="000000"/>
              </w:rPr>
            </w:pPr>
            <w:r w:rsidRPr="00837BAF">
              <w:rPr>
                <w:rFonts w:cs="Tahoma"/>
              </w:rPr>
              <w:t>Haalbare uitdagingen kunnen bieden om succeservaringen te laten opdoen. Daarbij ook toewerken naar toerusting voor het groepsaanbod.</w:t>
            </w:r>
          </w:p>
          <w:p w14:paraId="2FD89733" w14:textId="77777777" w:rsidR="001878CD" w:rsidRPr="00837BAF" w:rsidRDefault="001878CD" w:rsidP="00B8381E">
            <w:pPr>
              <w:ind w:left="360"/>
              <w:rPr>
                <w:rFonts w:cs="Tahoma"/>
                <w:color w:val="000000"/>
              </w:rPr>
            </w:pPr>
          </w:p>
        </w:tc>
      </w:tr>
      <w:tr w:rsidR="001878CD" w:rsidRPr="00837BAF" w14:paraId="1A4AA0E9" w14:textId="77777777" w:rsidTr="00B8381E">
        <w:trPr>
          <w:trHeight w:val="172"/>
        </w:trPr>
        <w:tc>
          <w:tcPr>
            <w:tcW w:w="777" w:type="dxa"/>
          </w:tcPr>
          <w:p w14:paraId="1C96AAA9" w14:textId="77777777" w:rsidR="001878CD" w:rsidRPr="00837BAF" w:rsidRDefault="001878CD" w:rsidP="00B8381E">
            <w:pPr>
              <w:rPr>
                <w:rFonts w:cs="Tahoma"/>
                <w:b/>
              </w:rPr>
            </w:pPr>
            <w:r w:rsidRPr="00837BAF">
              <w:rPr>
                <w:rFonts w:cs="Tahoma"/>
                <w:b/>
              </w:rPr>
              <w:t>W</w:t>
            </w:r>
          </w:p>
        </w:tc>
        <w:tc>
          <w:tcPr>
            <w:tcW w:w="7971" w:type="dxa"/>
          </w:tcPr>
          <w:p w14:paraId="5B1DDB60" w14:textId="77777777" w:rsidR="001878CD" w:rsidRPr="00837BAF" w:rsidRDefault="001878CD" w:rsidP="00E87A9B">
            <w:pPr>
              <w:numPr>
                <w:ilvl w:val="0"/>
                <w:numId w:val="14"/>
              </w:numPr>
              <w:spacing w:after="0"/>
              <w:rPr>
                <w:rFonts w:cs="Tahoma"/>
                <w:color w:val="000000"/>
              </w:rPr>
            </w:pPr>
            <w:r w:rsidRPr="00837BAF">
              <w:rPr>
                <w:rFonts w:cs="Tahoma"/>
              </w:rPr>
              <w:t>Ook voor kinderen die moeite hebben met leren, succeservaringen organiseren en deze met hen zichtbaar maken.</w:t>
            </w:r>
          </w:p>
          <w:p w14:paraId="2375E4BE" w14:textId="77777777" w:rsidR="001878CD" w:rsidRPr="00837BAF" w:rsidRDefault="001878CD" w:rsidP="00E87A9B">
            <w:pPr>
              <w:numPr>
                <w:ilvl w:val="0"/>
                <w:numId w:val="14"/>
              </w:numPr>
              <w:spacing w:after="0"/>
              <w:rPr>
                <w:rFonts w:cs="Tahoma"/>
                <w:color w:val="000000"/>
              </w:rPr>
            </w:pPr>
            <w:r w:rsidRPr="00837BAF">
              <w:rPr>
                <w:rFonts w:cs="Tahoma"/>
                <w:color w:val="000000"/>
              </w:rPr>
              <w:t>Samenwerkingsopdrachten en sociale interactie regisseren waarbij kinderen een eigen inbreng kunnen hebben, elkaar waarderen en van en met elkaar leren.</w:t>
            </w:r>
          </w:p>
          <w:p w14:paraId="7CD511F4" w14:textId="77777777" w:rsidR="001878CD" w:rsidRPr="00837BAF" w:rsidRDefault="001878CD" w:rsidP="00E87A9B">
            <w:pPr>
              <w:numPr>
                <w:ilvl w:val="0"/>
                <w:numId w:val="14"/>
              </w:numPr>
              <w:spacing w:after="0"/>
              <w:rPr>
                <w:rFonts w:cs="Tahoma"/>
                <w:color w:val="000000"/>
              </w:rPr>
            </w:pPr>
            <w:r w:rsidRPr="00837BAF">
              <w:rPr>
                <w:rFonts w:cs="Tahoma"/>
                <w:color w:val="000000"/>
              </w:rPr>
              <w:lastRenderedPageBreak/>
              <w:t xml:space="preserve"> Stimuleren, waarderen en ontwikkelen van eigen keuzes, initiatief en eigen verantwoordelijkheid van kinderen.</w:t>
            </w:r>
          </w:p>
          <w:p w14:paraId="151EC20B" w14:textId="77777777" w:rsidR="001878CD" w:rsidRPr="00837BAF" w:rsidRDefault="001878CD" w:rsidP="00E87A9B">
            <w:pPr>
              <w:numPr>
                <w:ilvl w:val="0"/>
                <w:numId w:val="14"/>
              </w:numPr>
              <w:spacing w:after="0"/>
              <w:rPr>
                <w:rFonts w:cs="Tahoma"/>
                <w:color w:val="000000"/>
              </w:rPr>
            </w:pPr>
            <w:r w:rsidRPr="00837BAF">
              <w:rPr>
                <w:rFonts w:cs="Tahoma"/>
              </w:rPr>
              <w:t>Op een geduldige, positieve manier kinderen benaderen, vanuit hoge maar ook reële verwachtingen afgestemd op het ontwikkelingsperspectief van het kind.</w:t>
            </w:r>
          </w:p>
          <w:p w14:paraId="5806D1F9" w14:textId="77777777" w:rsidR="001878CD" w:rsidRPr="00837BAF" w:rsidRDefault="001878CD" w:rsidP="00E87A9B">
            <w:pPr>
              <w:numPr>
                <w:ilvl w:val="0"/>
                <w:numId w:val="14"/>
              </w:numPr>
              <w:spacing w:after="0"/>
              <w:rPr>
                <w:rFonts w:cs="Tahoma"/>
                <w:color w:val="000000"/>
              </w:rPr>
            </w:pPr>
            <w:r w:rsidRPr="00837BAF">
              <w:rPr>
                <w:rFonts w:cs="Tahoma"/>
              </w:rPr>
              <w:t>Met de ouders op een open manier bespreken van hun zorgen en ideeën,  op zoek naar mogelijkheden om samen te werken in de begeleiding van het kind.</w:t>
            </w:r>
          </w:p>
          <w:p w14:paraId="18B21D38" w14:textId="77777777" w:rsidR="001878CD" w:rsidRPr="00837BAF" w:rsidRDefault="001878CD" w:rsidP="00E87A9B">
            <w:pPr>
              <w:numPr>
                <w:ilvl w:val="0"/>
                <w:numId w:val="14"/>
              </w:numPr>
              <w:spacing w:after="0"/>
              <w:rPr>
                <w:rFonts w:cs="Tahoma"/>
                <w:color w:val="000000"/>
              </w:rPr>
            </w:pPr>
            <w:r w:rsidRPr="00837BAF">
              <w:rPr>
                <w:rFonts w:cs="Tahoma"/>
              </w:rPr>
              <w:t>Eigen keuzes, initiatief en verantwoordelijkheid stimuleren, benoemen, waarderen en belonen.</w:t>
            </w:r>
          </w:p>
          <w:p w14:paraId="0417A612" w14:textId="77777777" w:rsidR="001878CD" w:rsidRPr="00837BAF" w:rsidRDefault="001878CD" w:rsidP="00E87A9B">
            <w:pPr>
              <w:numPr>
                <w:ilvl w:val="0"/>
                <w:numId w:val="14"/>
              </w:numPr>
              <w:spacing w:after="0"/>
              <w:rPr>
                <w:rFonts w:cs="Tahoma"/>
                <w:color w:val="000000"/>
              </w:rPr>
            </w:pPr>
            <w:r w:rsidRPr="00837BAF">
              <w:rPr>
                <w:rFonts w:cs="Tahoma"/>
              </w:rPr>
              <w:t>Kinderen leren te reflecteren op hun gevoelens en ondersteunen bij het opbouwen van een reëel positief zelfbeeld.</w:t>
            </w:r>
          </w:p>
        </w:tc>
      </w:tr>
    </w:tbl>
    <w:p w14:paraId="3C0BD01B" w14:textId="77777777" w:rsidR="001878CD" w:rsidRPr="00837BAF" w:rsidRDefault="001878CD" w:rsidP="001878CD">
      <w:pPr>
        <w:rPr>
          <w:rFonts w:cs="Tahoma"/>
        </w:rPr>
      </w:pPr>
    </w:p>
    <w:p w14:paraId="2C3B5DE6" w14:textId="77777777" w:rsidR="001878CD" w:rsidRDefault="001878CD" w:rsidP="001878CD">
      <w:pPr>
        <w:rPr>
          <w:rFonts w:cs="Tahoma"/>
          <w:b/>
        </w:rPr>
      </w:pPr>
      <w:r>
        <w:rPr>
          <w:rFonts w:cs="Tahoma"/>
          <w:b/>
        </w:rPr>
        <w:br w:type="page"/>
      </w:r>
    </w:p>
    <w:p w14:paraId="7C8DFBF8" w14:textId="77777777" w:rsidR="001878CD" w:rsidRPr="000D5428" w:rsidRDefault="001878CD" w:rsidP="001878CD">
      <w:pPr>
        <w:rPr>
          <w:rFonts w:cs="Tahoma"/>
          <w:b/>
        </w:rPr>
      </w:pPr>
      <w:bookmarkStart w:id="95" w:name="_Toc340825078"/>
      <w:r w:rsidRPr="00837BAF">
        <w:rPr>
          <w:rFonts w:cs="Tahoma"/>
          <w:b/>
        </w:rPr>
        <w:lastRenderedPageBreak/>
        <w:t>Fysiek en medisch</w:t>
      </w:r>
      <w:bookmarkEnd w:id="95"/>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1878CD" w:rsidRPr="00837BAF" w14:paraId="2523D0D3" w14:textId="77777777" w:rsidTr="00B8381E">
        <w:trPr>
          <w:trHeight w:val="232"/>
        </w:trPr>
        <w:tc>
          <w:tcPr>
            <w:tcW w:w="777" w:type="dxa"/>
          </w:tcPr>
          <w:p w14:paraId="6E085ADE" w14:textId="77777777" w:rsidR="001878CD" w:rsidRPr="00837BAF" w:rsidRDefault="001878CD" w:rsidP="00B8381E">
            <w:pPr>
              <w:rPr>
                <w:rFonts w:cs="Tahoma"/>
                <w:b/>
              </w:rPr>
            </w:pPr>
            <w:r w:rsidRPr="00837BAF">
              <w:rPr>
                <w:rFonts w:cs="Tahoma"/>
                <w:b/>
              </w:rPr>
              <w:t>R</w:t>
            </w:r>
          </w:p>
        </w:tc>
        <w:tc>
          <w:tcPr>
            <w:tcW w:w="7971" w:type="dxa"/>
          </w:tcPr>
          <w:p w14:paraId="5192E791" w14:textId="77777777" w:rsidR="001878CD" w:rsidRPr="00837BAF" w:rsidRDefault="001878CD" w:rsidP="00E87A9B">
            <w:pPr>
              <w:numPr>
                <w:ilvl w:val="0"/>
                <w:numId w:val="15"/>
              </w:numPr>
              <w:spacing w:after="0"/>
              <w:rPr>
                <w:rFonts w:cs="Tahoma"/>
              </w:rPr>
            </w:pPr>
            <w:r w:rsidRPr="00837BAF">
              <w:rPr>
                <w:rFonts w:cs="Tahoma"/>
              </w:rPr>
              <w:t xml:space="preserve">Activiteiten en spelletjes organiseren waarin alle kinderen, ook kinderen met een verstandelijke beperking, mee kunnen doen. </w:t>
            </w:r>
          </w:p>
          <w:p w14:paraId="0BCA7554" w14:textId="77777777" w:rsidR="001878CD" w:rsidRPr="00837BAF" w:rsidRDefault="001878CD" w:rsidP="00E87A9B">
            <w:pPr>
              <w:numPr>
                <w:ilvl w:val="0"/>
                <w:numId w:val="15"/>
              </w:numPr>
              <w:spacing w:after="0"/>
              <w:rPr>
                <w:rFonts w:cs="Tahoma"/>
              </w:rPr>
            </w:pPr>
            <w:r w:rsidRPr="00837BAF">
              <w:rPr>
                <w:rFonts w:cs="Tahoma"/>
              </w:rPr>
              <w:t xml:space="preserve">Kinderen coachen in de interactie met een doof groepsgenootje, o.a. door het introduceren en samen leren van gebarentaal en </w:t>
            </w:r>
            <w:proofErr w:type="spellStart"/>
            <w:r w:rsidRPr="00837BAF">
              <w:rPr>
                <w:rFonts w:cs="Tahoma"/>
              </w:rPr>
              <w:t>picto’s</w:t>
            </w:r>
            <w:proofErr w:type="spellEnd"/>
            <w:r w:rsidRPr="00837BAF">
              <w:rPr>
                <w:rFonts w:cs="Tahoma"/>
              </w:rPr>
              <w:t>.</w:t>
            </w:r>
          </w:p>
          <w:p w14:paraId="7103CE36" w14:textId="77777777" w:rsidR="001878CD" w:rsidRPr="00837BAF" w:rsidRDefault="001878CD" w:rsidP="00E87A9B">
            <w:pPr>
              <w:numPr>
                <w:ilvl w:val="0"/>
                <w:numId w:val="15"/>
              </w:numPr>
              <w:spacing w:after="0"/>
              <w:rPr>
                <w:rFonts w:cs="Tahoma"/>
              </w:rPr>
            </w:pPr>
            <w:r w:rsidRPr="00837BAF">
              <w:rPr>
                <w:rFonts w:cs="Tahoma"/>
              </w:rPr>
              <w:t>Een groepsklimaat kunnen creëren waarin kinderen met een (beperking of) medisch probleem gestimuleerd worden zelf uit te leggen wat het probleem inhoudt en hoe je daar het beste mee kunt omgaan.</w:t>
            </w:r>
          </w:p>
          <w:p w14:paraId="3A0ADE63" w14:textId="77777777" w:rsidR="001878CD" w:rsidRPr="00837BAF" w:rsidRDefault="001878CD" w:rsidP="00E87A9B">
            <w:pPr>
              <w:numPr>
                <w:ilvl w:val="0"/>
                <w:numId w:val="15"/>
              </w:numPr>
              <w:spacing w:after="0"/>
              <w:rPr>
                <w:rFonts w:cs="Tahoma"/>
              </w:rPr>
            </w:pPr>
            <w:r w:rsidRPr="00837BAF">
              <w:rPr>
                <w:rFonts w:cs="Tahoma"/>
              </w:rPr>
              <w:t>Een groepsklimaat kunnen creëren, waarin kinderen leren elkaar te accepteren en waarderen om hoe iemand is in plaats van hoe iemand eruit ziet en wat iemand heeft.</w:t>
            </w:r>
          </w:p>
          <w:p w14:paraId="4E023DAD" w14:textId="77777777" w:rsidR="001878CD" w:rsidRPr="00837BAF" w:rsidRDefault="001878CD" w:rsidP="00E87A9B">
            <w:pPr>
              <w:numPr>
                <w:ilvl w:val="0"/>
                <w:numId w:val="15"/>
              </w:numPr>
              <w:spacing w:after="0"/>
              <w:rPr>
                <w:rFonts w:cs="Tahoma"/>
              </w:rPr>
            </w:pPr>
            <w:r w:rsidRPr="00837BAF">
              <w:rPr>
                <w:rFonts w:cs="Tahoma"/>
              </w:rPr>
              <w:t>Vanuit deze basis kinderen leren elkaar op ongewenst gedrag aan te spreken, zonder daarbij elkaar als persoon af te wijzen.</w:t>
            </w:r>
          </w:p>
          <w:p w14:paraId="4704FB27" w14:textId="77777777" w:rsidR="001878CD" w:rsidRPr="00837BAF" w:rsidRDefault="001878CD" w:rsidP="00B8381E">
            <w:pPr>
              <w:ind w:left="360"/>
              <w:rPr>
                <w:rFonts w:cs="Tahoma"/>
              </w:rPr>
            </w:pPr>
          </w:p>
        </w:tc>
      </w:tr>
      <w:tr w:rsidR="001878CD" w:rsidRPr="00837BAF" w14:paraId="78C7F238" w14:textId="77777777" w:rsidTr="00B8381E">
        <w:trPr>
          <w:trHeight w:val="234"/>
        </w:trPr>
        <w:tc>
          <w:tcPr>
            <w:tcW w:w="777" w:type="dxa"/>
          </w:tcPr>
          <w:p w14:paraId="6A0EF755" w14:textId="77777777" w:rsidR="001878CD" w:rsidRPr="00837BAF" w:rsidRDefault="001878CD" w:rsidP="00B8381E">
            <w:pPr>
              <w:rPr>
                <w:rFonts w:cs="Tahoma"/>
                <w:b/>
              </w:rPr>
            </w:pPr>
            <w:r w:rsidRPr="00837BAF">
              <w:rPr>
                <w:rFonts w:cs="Tahoma"/>
                <w:b/>
              </w:rPr>
              <w:t>O</w:t>
            </w:r>
          </w:p>
        </w:tc>
        <w:tc>
          <w:tcPr>
            <w:tcW w:w="7971" w:type="dxa"/>
          </w:tcPr>
          <w:p w14:paraId="5B33590F" w14:textId="77777777" w:rsidR="001878CD" w:rsidRPr="00837BAF" w:rsidRDefault="001878CD" w:rsidP="00E87A9B">
            <w:pPr>
              <w:numPr>
                <w:ilvl w:val="0"/>
                <w:numId w:val="15"/>
              </w:numPr>
              <w:spacing w:after="0"/>
              <w:rPr>
                <w:rFonts w:cs="Tahoma"/>
              </w:rPr>
            </w:pPr>
            <w:r w:rsidRPr="00837BAF">
              <w:rPr>
                <w:rFonts w:cs="Tahoma"/>
              </w:rPr>
              <w:t xml:space="preserve">Klassenmanagement zo organiseren dat bepaalde kinderen een instructie op eigen niveau krijgen en rustig kunnen werken met eigen opdrachten passend bij hun leerlijn. </w:t>
            </w:r>
          </w:p>
          <w:p w14:paraId="5BEC84D7" w14:textId="77777777" w:rsidR="001878CD" w:rsidRPr="00837BAF" w:rsidRDefault="001878CD" w:rsidP="00E87A9B">
            <w:pPr>
              <w:numPr>
                <w:ilvl w:val="0"/>
                <w:numId w:val="15"/>
              </w:numPr>
              <w:spacing w:after="0"/>
              <w:rPr>
                <w:rFonts w:cs="Tahoma"/>
              </w:rPr>
            </w:pPr>
            <w:r w:rsidRPr="00837BAF">
              <w:rPr>
                <w:rFonts w:cs="Tahoma"/>
              </w:rPr>
              <w:t>Aangepaste materialen en technieken zo normaal mogelijk in het leerprogramma plaatsen.</w:t>
            </w:r>
          </w:p>
          <w:p w14:paraId="1BB117A1" w14:textId="77777777" w:rsidR="001878CD" w:rsidRPr="00837BAF" w:rsidRDefault="001878CD" w:rsidP="00E87A9B">
            <w:pPr>
              <w:numPr>
                <w:ilvl w:val="0"/>
                <w:numId w:val="15"/>
              </w:numPr>
              <w:spacing w:after="0"/>
              <w:rPr>
                <w:rFonts w:cs="Tahoma"/>
              </w:rPr>
            </w:pPr>
            <w:r w:rsidRPr="00837BAF">
              <w:rPr>
                <w:rFonts w:cs="Tahoma"/>
              </w:rPr>
              <w:t xml:space="preserve">Daarbij in samenwerking met een gespecialiseerde ambulant begeleider reflecteren op de effectiviteit van de eigen aanpak. </w:t>
            </w:r>
          </w:p>
          <w:p w14:paraId="73E44810" w14:textId="77777777" w:rsidR="001878CD" w:rsidRPr="00837BAF" w:rsidRDefault="001878CD" w:rsidP="00E87A9B">
            <w:pPr>
              <w:numPr>
                <w:ilvl w:val="0"/>
                <w:numId w:val="15"/>
              </w:numPr>
              <w:spacing w:after="0"/>
              <w:rPr>
                <w:rFonts w:cs="Tahoma"/>
              </w:rPr>
            </w:pPr>
            <w:r w:rsidRPr="00837BAF">
              <w:rPr>
                <w:rFonts w:cs="Tahoma"/>
              </w:rPr>
              <w:t xml:space="preserve">Een overzichtelijk, gestructureerd onderwijsleerklimaat kunnen realiseren met een goede balans tussen inspanning en ontspanning. </w:t>
            </w:r>
          </w:p>
          <w:p w14:paraId="17AD8015" w14:textId="77777777" w:rsidR="001878CD" w:rsidRPr="00837BAF" w:rsidRDefault="001878CD" w:rsidP="00E87A9B">
            <w:pPr>
              <w:numPr>
                <w:ilvl w:val="0"/>
                <w:numId w:val="15"/>
              </w:numPr>
              <w:spacing w:after="0"/>
              <w:rPr>
                <w:rFonts w:cs="Tahoma"/>
              </w:rPr>
            </w:pPr>
            <w:r w:rsidRPr="00837BAF">
              <w:rPr>
                <w:rFonts w:cs="Tahoma"/>
              </w:rPr>
              <w:t>Vanuit een goed zicht op leerlijnen, activiteiten op maat kunnen aanbieden, zodat ook kinderen met een verstandelijke handicap zich optimaal kunnen ontwikkelen.</w:t>
            </w:r>
          </w:p>
          <w:p w14:paraId="76175940" w14:textId="77777777" w:rsidR="001878CD" w:rsidRPr="00837BAF" w:rsidRDefault="001878CD" w:rsidP="00B8381E">
            <w:pPr>
              <w:ind w:left="360"/>
              <w:rPr>
                <w:rFonts w:cs="Tahoma"/>
              </w:rPr>
            </w:pPr>
          </w:p>
        </w:tc>
      </w:tr>
      <w:tr w:rsidR="001878CD" w:rsidRPr="00837BAF" w14:paraId="74FD7C64" w14:textId="77777777" w:rsidTr="00B8381E">
        <w:trPr>
          <w:trHeight w:val="232"/>
        </w:trPr>
        <w:tc>
          <w:tcPr>
            <w:tcW w:w="777" w:type="dxa"/>
          </w:tcPr>
          <w:p w14:paraId="29A445DB" w14:textId="77777777" w:rsidR="001878CD" w:rsidRPr="00837BAF" w:rsidRDefault="001878CD" w:rsidP="00B8381E">
            <w:pPr>
              <w:rPr>
                <w:rFonts w:cs="Tahoma"/>
                <w:b/>
              </w:rPr>
            </w:pPr>
            <w:r w:rsidRPr="00837BAF">
              <w:rPr>
                <w:rFonts w:cs="Tahoma"/>
                <w:b/>
              </w:rPr>
              <w:t>W</w:t>
            </w:r>
          </w:p>
        </w:tc>
        <w:tc>
          <w:tcPr>
            <w:tcW w:w="7971" w:type="dxa"/>
          </w:tcPr>
          <w:p w14:paraId="1E18B19C" w14:textId="77777777" w:rsidR="001878CD" w:rsidRPr="00DE2AC1" w:rsidRDefault="001878CD" w:rsidP="00E87A9B">
            <w:pPr>
              <w:pStyle w:val="Koptekst"/>
              <w:numPr>
                <w:ilvl w:val="0"/>
                <w:numId w:val="15"/>
              </w:numPr>
              <w:tabs>
                <w:tab w:val="clear" w:pos="4252"/>
                <w:tab w:val="clear" w:pos="8504"/>
                <w:tab w:val="center" w:pos="4536"/>
                <w:tab w:val="right" w:pos="9072"/>
              </w:tabs>
              <w:rPr>
                <w:rFonts w:cs="Tahoma"/>
              </w:rPr>
            </w:pPr>
            <w:r w:rsidRPr="00DE2AC1">
              <w:rPr>
                <w:rFonts w:cs="Tahoma"/>
              </w:rPr>
              <w:t xml:space="preserve">Creëren van een positief groepsklimaat door het bespreken van de sfeer in de groep en de omgang met elkaar. </w:t>
            </w:r>
          </w:p>
          <w:p w14:paraId="3462795A" w14:textId="77777777" w:rsidR="001878CD" w:rsidRPr="00837BAF" w:rsidRDefault="001878CD" w:rsidP="00E87A9B">
            <w:pPr>
              <w:numPr>
                <w:ilvl w:val="0"/>
                <w:numId w:val="15"/>
              </w:numPr>
              <w:spacing w:after="0"/>
              <w:rPr>
                <w:rFonts w:cs="Tahoma"/>
              </w:rPr>
            </w:pPr>
            <w:r w:rsidRPr="00837BAF">
              <w:rPr>
                <w:rFonts w:cs="Tahoma"/>
              </w:rPr>
              <w:t>Op een open, constructieve manier met ouders samenwerken om de aanpak en begeleiding van kinderen thuis en op school op elkaar af te stemmen.</w:t>
            </w:r>
          </w:p>
          <w:p w14:paraId="40D636B4" w14:textId="77777777" w:rsidR="001878CD" w:rsidRPr="00837BAF" w:rsidRDefault="001878CD" w:rsidP="00B8381E">
            <w:pPr>
              <w:ind w:left="360"/>
              <w:rPr>
                <w:rFonts w:cs="Tahoma"/>
              </w:rPr>
            </w:pPr>
          </w:p>
        </w:tc>
      </w:tr>
      <w:tr w:rsidR="001878CD" w:rsidRPr="00837BAF" w14:paraId="05EEB565" w14:textId="77777777" w:rsidTr="00B8381E">
        <w:trPr>
          <w:trHeight w:val="232"/>
        </w:trPr>
        <w:tc>
          <w:tcPr>
            <w:tcW w:w="777" w:type="dxa"/>
          </w:tcPr>
          <w:p w14:paraId="3B9A02D6" w14:textId="77777777" w:rsidR="001878CD" w:rsidRPr="00837BAF" w:rsidRDefault="001878CD" w:rsidP="00B8381E">
            <w:pPr>
              <w:rPr>
                <w:rFonts w:cs="Tahoma"/>
                <w:b/>
              </w:rPr>
            </w:pPr>
            <w:r w:rsidRPr="00837BAF">
              <w:rPr>
                <w:rFonts w:cs="Tahoma"/>
                <w:b/>
              </w:rPr>
              <w:t>V</w:t>
            </w:r>
          </w:p>
        </w:tc>
        <w:tc>
          <w:tcPr>
            <w:tcW w:w="7971" w:type="dxa"/>
          </w:tcPr>
          <w:p w14:paraId="1E6BA4FC" w14:textId="77777777" w:rsidR="001878CD" w:rsidRPr="00837BAF" w:rsidRDefault="001878CD" w:rsidP="00E87A9B">
            <w:pPr>
              <w:numPr>
                <w:ilvl w:val="0"/>
                <w:numId w:val="15"/>
              </w:numPr>
              <w:spacing w:after="0"/>
              <w:rPr>
                <w:rFonts w:cs="Tahoma"/>
              </w:rPr>
            </w:pPr>
            <w:r w:rsidRPr="00837BAF">
              <w:rPr>
                <w:rFonts w:cs="Tahoma"/>
              </w:rPr>
              <w:t xml:space="preserve">Introduceren en consequent hanteren van concrete, functionele signalen, waardoor kinderen op een zelfstandige en veilige manier kunnen spelen en werken. </w:t>
            </w:r>
          </w:p>
          <w:p w14:paraId="22A517D6" w14:textId="77777777" w:rsidR="001878CD" w:rsidRPr="00837BAF" w:rsidRDefault="001878CD" w:rsidP="00E87A9B">
            <w:pPr>
              <w:numPr>
                <w:ilvl w:val="0"/>
                <w:numId w:val="15"/>
              </w:numPr>
              <w:spacing w:after="0"/>
              <w:rPr>
                <w:rFonts w:cs="Tahoma"/>
              </w:rPr>
            </w:pPr>
            <w:r w:rsidRPr="00837BAF">
              <w:rPr>
                <w:rFonts w:cs="Tahoma"/>
              </w:rPr>
              <w:t>Weten hoe te handelen wanneer kinderen een ‘aanval’ hebben en anderen mogelijk in paniek raken.</w:t>
            </w:r>
            <w:r w:rsidRPr="00837BAF">
              <w:rPr>
                <w:rFonts w:cs="Tahoma"/>
                <w:color w:val="000000"/>
              </w:rPr>
              <w:t xml:space="preserve"> </w:t>
            </w:r>
          </w:p>
          <w:p w14:paraId="329040BD" w14:textId="77777777" w:rsidR="001878CD" w:rsidRPr="00837BAF" w:rsidRDefault="001878CD" w:rsidP="00E87A9B">
            <w:pPr>
              <w:numPr>
                <w:ilvl w:val="0"/>
                <w:numId w:val="15"/>
              </w:numPr>
              <w:spacing w:after="0"/>
              <w:rPr>
                <w:rFonts w:cs="Tahoma"/>
              </w:rPr>
            </w:pPr>
            <w:r w:rsidRPr="00837BAF">
              <w:rPr>
                <w:rFonts w:cs="Tahoma"/>
                <w:color w:val="000000"/>
              </w:rPr>
              <w:t>Op een open manier en met regelmaat met kinderen bespreken wat zij nodig hebben om zich op hun gemak te voelen op school.</w:t>
            </w:r>
          </w:p>
          <w:p w14:paraId="63105DE3" w14:textId="77777777" w:rsidR="001878CD" w:rsidRPr="00837BAF" w:rsidRDefault="001878CD" w:rsidP="00E87A9B">
            <w:pPr>
              <w:numPr>
                <w:ilvl w:val="0"/>
                <w:numId w:val="15"/>
              </w:numPr>
              <w:spacing w:after="0"/>
              <w:rPr>
                <w:rFonts w:cs="Tahoma"/>
              </w:rPr>
            </w:pPr>
            <w:r w:rsidRPr="00837BAF">
              <w:rPr>
                <w:rFonts w:cs="Tahoma"/>
              </w:rPr>
              <w:t>Op een positieve, consequente manier situaties overzichtelijk en inzichtelijk voor kinderen kunnen maken.</w:t>
            </w:r>
          </w:p>
        </w:tc>
      </w:tr>
    </w:tbl>
    <w:p w14:paraId="31B194B2" w14:textId="77777777" w:rsidR="001878CD" w:rsidRPr="000D5428" w:rsidRDefault="001878CD" w:rsidP="001878CD">
      <w:pPr>
        <w:rPr>
          <w:rFonts w:cs="Tahoma"/>
          <w:b/>
        </w:rPr>
      </w:pPr>
      <w:r w:rsidRPr="00837BAF">
        <w:rPr>
          <w:rFonts w:cs="Tahoma"/>
          <w:b/>
        </w:rPr>
        <w:br w:type="page"/>
      </w:r>
      <w:bookmarkStart w:id="96" w:name="_Toc340825079"/>
      <w:r w:rsidRPr="00837BAF">
        <w:rPr>
          <w:rFonts w:cs="Tahoma"/>
          <w:b/>
        </w:rPr>
        <w:lastRenderedPageBreak/>
        <w:t>Sociaal emotioneel en gedrag</w:t>
      </w:r>
      <w:bookmarkEnd w:id="96"/>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1878CD" w:rsidRPr="00837BAF" w14:paraId="25407F24" w14:textId="77777777" w:rsidTr="00B8381E">
        <w:trPr>
          <w:trHeight w:val="234"/>
        </w:trPr>
        <w:tc>
          <w:tcPr>
            <w:tcW w:w="777" w:type="dxa"/>
          </w:tcPr>
          <w:p w14:paraId="04A24291" w14:textId="77777777" w:rsidR="001878CD" w:rsidRPr="00837BAF" w:rsidRDefault="001878CD" w:rsidP="00B8381E">
            <w:pPr>
              <w:rPr>
                <w:rFonts w:cs="Tahoma"/>
                <w:b/>
              </w:rPr>
            </w:pPr>
          </w:p>
          <w:p w14:paraId="5FE0563E" w14:textId="77777777" w:rsidR="001878CD" w:rsidRPr="00837BAF" w:rsidRDefault="001878CD" w:rsidP="00B8381E">
            <w:pPr>
              <w:rPr>
                <w:rFonts w:cs="Tahoma"/>
                <w:b/>
              </w:rPr>
            </w:pPr>
            <w:r w:rsidRPr="00837BAF">
              <w:rPr>
                <w:rFonts w:cs="Tahoma"/>
                <w:b/>
              </w:rPr>
              <w:t>R</w:t>
            </w:r>
          </w:p>
        </w:tc>
        <w:tc>
          <w:tcPr>
            <w:tcW w:w="7971" w:type="dxa"/>
          </w:tcPr>
          <w:p w14:paraId="3C5970C0" w14:textId="77777777" w:rsidR="001878CD" w:rsidRPr="00837BAF" w:rsidRDefault="001878CD" w:rsidP="00E87A9B">
            <w:pPr>
              <w:numPr>
                <w:ilvl w:val="0"/>
                <w:numId w:val="16"/>
              </w:numPr>
              <w:spacing w:after="0"/>
              <w:rPr>
                <w:rFonts w:cs="Tahoma"/>
              </w:rPr>
            </w:pPr>
            <w:r w:rsidRPr="00837BAF">
              <w:rPr>
                <w:rFonts w:cs="Tahoma"/>
              </w:rPr>
              <w:t xml:space="preserve">Op grond van observatie aansluiting kunnen maken bij de belevingswereld van kinderen die moeite hebben met het maken van contact. </w:t>
            </w:r>
          </w:p>
          <w:p w14:paraId="4E4742A0" w14:textId="77777777" w:rsidR="001878CD" w:rsidRPr="00837BAF" w:rsidRDefault="001878CD" w:rsidP="00E87A9B">
            <w:pPr>
              <w:numPr>
                <w:ilvl w:val="0"/>
                <w:numId w:val="16"/>
              </w:numPr>
              <w:spacing w:after="0"/>
              <w:rPr>
                <w:rFonts w:cs="Tahoma"/>
              </w:rPr>
            </w:pPr>
            <w:r w:rsidRPr="00837BAF">
              <w:rPr>
                <w:rFonts w:cs="Tahoma"/>
              </w:rPr>
              <w:t>Samen met een kind concrete sociale vaardigheden kunnen bepalen, die het kind met steun van de leerkracht gaat oefenen.</w:t>
            </w:r>
          </w:p>
          <w:p w14:paraId="1ED3DBE7" w14:textId="77777777" w:rsidR="001878CD" w:rsidRPr="00837BAF" w:rsidRDefault="001878CD" w:rsidP="00E87A9B">
            <w:pPr>
              <w:numPr>
                <w:ilvl w:val="0"/>
                <w:numId w:val="16"/>
              </w:numPr>
              <w:spacing w:after="0"/>
              <w:rPr>
                <w:rFonts w:cs="Tahoma"/>
              </w:rPr>
            </w:pPr>
            <w:r w:rsidRPr="00837BAF">
              <w:rPr>
                <w:rFonts w:cs="Tahoma"/>
              </w:rPr>
              <w:t>Effectieve, niet (ver)oordelende feedback geven, zodat de leerling leert te reflecteren op de gewenste en ongewenste effecten van zijn gedrag op anderen.</w:t>
            </w:r>
          </w:p>
          <w:p w14:paraId="40A7F659" w14:textId="77777777" w:rsidR="001878CD" w:rsidRPr="00837BAF" w:rsidRDefault="001878CD" w:rsidP="00E87A9B">
            <w:pPr>
              <w:numPr>
                <w:ilvl w:val="0"/>
                <w:numId w:val="16"/>
              </w:numPr>
              <w:spacing w:after="0"/>
              <w:rPr>
                <w:rFonts w:cs="Tahoma"/>
              </w:rPr>
            </w:pPr>
            <w:r w:rsidRPr="00837BAF">
              <w:rPr>
                <w:rFonts w:cs="Tahoma"/>
              </w:rPr>
              <w:t>Onvoorwaardelijk accepteren door in doen en laten te laten blijken dat de leerling gezien is, gewaardeerd wordt en welkom is.</w:t>
            </w:r>
          </w:p>
          <w:p w14:paraId="06A28E79" w14:textId="77777777" w:rsidR="001878CD" w:rsidRPr="00837BAF" w:rsidRDefault="001878CD" w:rsidP="00B8381E">
            <w:pPr>
              <w:ind w:left="360"/>
              <w:rPr>
                <w:rFonts w:cs="Tahoma"/>
              </w:rPr>
            </w:pPr>
          </w:p>
        </w:tc>
      </w:tr>
      <w:tr w:rsidR="001878CD" w:rsidRPr="00837BAF" w14:paraId="083B1211" w14:textId="77777777" w:rsidTr="00B8381E">
        <w:trPr>
          <w:trHeight w:val="232"/>
        </w:trPr>
        <w:tc>
          <w:tcPr>
            <w:tcW w:w="777" w:type="dxa"/>
          </w:tcPr>
          <w:p w14:paraId="365A50FC" w14:textId="77777777" w:rsidR="001878CD" w:rsidRPr="00837BAF" w:rsidRDefault="001878CD" w:rsidP="00B8381E">
            <w:pPr>
              <w:rPr>
                <w:rFonts w:cs="Tahoma"/>
                <w:b/>
              </w:rPr>
            </w:pPr>
            <w:r w:rsidRPr="00837BAF">
              <w:rPr>
                <w:rFonts w:cs="Tahoma"/>
                <w:b/>
              </w:rPr>
              <w:t>O</w:t>
            </w:r>
          </w:p>
        </w:tc>
        <w:tc>
          <w:tcPr>
            <w:tcW w:w="7971" w:type="dxa"/>
          </w:tcPr>
          <w:p w14:paraId="41E1A345" w14:textId="77777777" w:rsidR="001878CD" w:rsidRPr="00837BAF" w:rsidRDefault="001878CD" w:rsidP="00E87A9B">
            <w:pPr>
              <w:numPr>
                <w:ilvl w:val="0"/>
                <w:numId w:val="16"/>
              </w:numPr>
              <w:spacing w:after="0"/>
              <w:rPr>
                <w:rFonts w:cs="Tahoma"/>
              </w:rPr>
            </w:pPr>
            <w:r w:rsidRPr="00837BAF">
              <w:rPr>
                <w:rFonts w:cs="Tahoma"/>
              </w:rPr>
              <w:t xml:space="preserve">Het inrichten en organiseren van een onderwijsleeromgeving met veel voorspelbaarheid en routines, ondersteund door </w:t>
            </w:r>
            <w:proofErr w:type="spellStart"/>
            <w:r w:rsidRPr="00837BAF">
              <w:rPr>
                <w:rFonts w:cs="Tahoma"/>
              </w:rPr>
              <w:t>picto’s</w:t>
            </w:r>
            <w:proofErr w:type="spellEnd"/>
            <w:r w:rsidRPr="00837BAF">
              <w:rPr>
                <w:rFonts w:cs="Tahoma"/>
              </w:rPr>
              <w:t xml:space="preserve"> .</w:t>
            </w:r>
          </w:p>
          <w:p w14:paraId="08417219" w14:textId="77777777" w:rsidR="001878CD" w:rsidRPr="00837BAF" w:rsidRDefault="001878CD" w:rsidP="00E87A9B">
            <w:pPr>
              <w:numPr>
                <w:ilvl w:val="0"/>
                <w:numId w:val="16"/>
              </w:numPr>
              <w:spacing w:after="0"/>
              <w:rPr>
                <w:rFonts w:cs="Tahoma"/>
              </w:rPr>
            </w:pPr>
            <w:r w:rsidRPr="00837BAF">
              <w:rPr>
                <w:rFonts w:cs="Tahoma"/>
              </w:rPr>
              <w:t>Realiseren van een prikkelarme omgeving met veel structuur voor bepaalde kinderen.</w:t>
            </w:r>
          </w:p>
          <w:p w14:paraId="51C2EF5D" w14:textId="77777777" w:rsidR="001878CD" w:rsidRPr="00837BAF" w:rsidRDefault="001878CD" w:rsidP="00E87A9B">
            <w:pPr>
              <w:numPr>
                <w:ilvl w:val="0"/>
                <w:numId w:val="16"/>
              </w:numPr>
              <w:spacing w:after="0"/>
              <w:rPr>
                <w:rFonts w:cs="Tahoma"/>
              </w:rPr>
            </w:pPr>
            <w:r w:rsidRPr="00837BAF">
              <w:rPr>
                <w:rFonts w:cs="Tahoma"/>
              </w:rPr>
              <w:t>Samen met een leerling leerdoelen in concrete taal formuleren en evalueren door ze zoveel mogelijk toe te schrijven aan de eigen inbreng.</w:t>
            </w:r>
          </w:p>
          <w:p w14:paraId="3E65AB29" w14:textId="77777777" w:rsidR="001878CD" w:rsidRPr="00837BAF" w:rsidRDefault="001878CD" w:rsidP="00E87A9B">
            <w:pPr>
              <w:numPr>
                <w:ilvl w:val="0"/>
                <w:numId w:val="16"/>
              </w:numPr>
              <w:spacing w:after="0"/>
              <w:rPr>
                <w:rFonts w:cs="Tahoma"/>
              </w:rPr>
            </w:pPr>
            <w:r w:rsidRPr="00837BAF">
              <w:rPr>
                <w:rFonts w:cs="Tahoma"/>
              </w:rPr>
              <w:t>Haalbare sociaal - emotionele vaardigheden in de zone van naaste ontwikkelingen als korte termijn doelen kunnen formuleren en concretiseren.</w:t>
            </w:r>
          </w:p>
          <w:p w14:paraId="5D641EB5" w14:textId="77777777" w:rsidR="001878CD" w:rsidRPr="00837BAF" w:rsidRDefault="001878CD" w:rsidP="00E87A9B">
            <w:pPr>
              <w:numPr>
                <w:ilvl w:val="0"/>
                <w:numId w:val="16"/>
              </w:numPr>
              <w:spacing w:after="0"/>
              <w:rPr>
                <w:rFonts w:cs="Tahoma"/>
              </w:rPr>
            </w:pPr>
            <w:r w:rsidRPr="00837BAF">
              <w:rPr>
                <w:rFonts w:cs="Tahoma"/>
              </w:rPr>
              <w:t>Organiseren van samenwerkingsopdrachten waarbij een ieders talenten benut en gewaardeerd worden.</w:t>
            </w:r>
          </w:p>
          <w:p w14:paraId="64FAE549" w14:textId="77777777" w:rsidR="001878CD" w:rsidRPr="00837BAF" w:rsidRDefault="001878CD" w:rsidP="00B8381E">
            <w:pPr>
              <w:ind w:left="360"/>
              <w:rPr>
                <w:rFonts w:cs="Tahoma"/>
              </w:rPr>
            </w:pPr>
          </w:p>
        </w:tc>
      </w:tr>
      <w:tr w:rsidR="001878CD" w:rsidRPr="00837BAF" w14:paraId="5872AF6F" w14:textId="77777777" w:rsidTr="00B8381E">
        <w:trPr>
          <w:trHeight w:val="232"/>
        </w:trPr>
        <w:tc>
          <w:tcPr>
            <w:tcW w:w="777" w:type="dxa"/>
          </w:tcPr>
          <w:p w14:paraId="5D30C2E8" w14:textId="77777777" w:rsidR="001878CD" w:rsidRPr="00837BAF" w:rsidRDefault="001878CD" w:rsidP="00B8381E">
            <w:pPr>
              <w:rPr>
                <w:rFonts w:cs="Tahoma"/>
                <w:b/>
              </w:rPr>
            </w:pPr>
            <w:r w:rsidRPr="00837BAF">
              <w:rPr>
                <w:rFonts w:cs="Tahoma"/>
                <w:b/>
              </w:rPr>
              <w:t>W</w:t>
            </w:r>
          </w:p>
        </w:tc>
        <w:tc>
          <w:tcPr>
            <w:tcW w:w="7971" w:type="dxa"/>
          </w:tcPr>
          <w:p w14:paraId="32B228FB" w14:textId="77777777" w:rsidR="001878CD" w:rsidRPr="00837BAF" w:rsidRDefault="001878CD" w:rsidP="00E87A9B">
            <w:pPr>
              <w:numPr>
                <w:ilvl w:val="0"/>
                <w:numId w:val="16"/>
              </w:numPr>
              <w:spacing w:after="0"/>
              <w:rPr>
                <w:rFonts w:cs="Tahoma"/>
              </w:rPr>
            </w:pPr>
            <w:r w:rsidRPr="00837BAF">
              <w:rPr>
                <w:rFonts w:cs="Tahoma"/>
              </w:rPr>
              <w:t xml:space="preserve">Initiatief nemen om tijdig hulp in te roepen van externe deskundigen om de beste aanpak voor een kind te realiseren voor zowel op school als in het gezin. </w:t>
            </w:r>
          </w:p>
          <w:p w14:paraId="77DAF1D5" w14:textId="77777777" w:rsidR="001878CD" w:rsidRPr="00837BAF" w:rsidRDefault="001878CD" w:rsidP="00E87A9B">
            <w:pPr>
              <w:numPr>
                <w:ilvl w:val="0"/>
                <w:numId w:val="16"/>
              </w:numPr>
              <w:spacing w:after="0"/>
              <w:rPr>
                <w:rFonts w:cs="Tahoma"/>
              </w:rPr>
            </w:pPr>
            <w:r w:rsidRPr="00837BAF">
              <w:rPr>
                <w:rFonts w:cs="Tahoma"/>
              </w:rPr>
              <w:t xml:space="preserve">Met ouders samenwerken om het kind het gevoel te geven dat leerkracht en ouders op één lijn zitten als betrouwbare volwassenen. </w:t>
            </w:r>
          </w:p>
          <w:p w14:paraId="257C719D" w14:textId="77777777" w:rsidR="001878CD" w:rsidRPr="00837BAF" w:rsidRDefault="001878CD" w:rsidP="00E87A9B">
            <w:pPr>
              <w:numPr>
                <w:ilvl w:val="0"/>
                <w:numId w:val="16"/>
              </w:numPr>
              <w:spacing w:after="0"/>
              <w:rPr>
                <w:rFonts w:cs="Tahoma"/>
              </w:rPr>
            </w:pPr>
            <w:r w:rsidRPr="00837BAF">
              <w:rPr>
                <w:rFonts w:cs="Tahoma"/>
              </w:rPr>
              <w:t xml:space="preserve">Accepteren van de leerling, waarbij onderscheid gemaakt wordt tussen de persoon en het gedrag in wat wel of niet acceptabel is. </w:t>
            </w:r>
          </w:p>
          <w:p w14:paraId="321F69FB" w14:textId="77777777" w:rsidR="001878CD" w:rsidRPr="00837BAF" w:rsidRDefault="001878CD" w:rsidP="00E87A9B">
            <w:pPr>
              <w:numPr>
                <w:ilvl w:val="0"/>
                <w:numId w:val="16"/>
              </w:numPr>
              <w:spacing w:after="0"/>
              <w:rPr>
                <w:rFonts w:cs="Tahoma"/>
              </w:rPr>
            </w:pPr>
            <w:r w:rsidRPr="00837BAF">
              <w:rPr>
                <w:rFonts w:cs="Tahoma"/>
              </w:rPr>
              <w:t>Initiatief, sociale betrokkenheid en reflectie concreet benoemen en waarderen.</w:t>
            </w:r>
          </w:p>
          <w:p w14:paraId="7A3182C5" w14:textId="77777777" w:rsidR="001878CD" w:rsidRPr="00837BAF" w:rsidRDefault="001878CD" w:rsidP="00B8381E">
            <w:pPr>
              <w:ind w:left="360"/>
              <w:rPr>
                <w:rFonts w:cs="Tahoma"/>
              </w:rPr>
            </w:pPr>
          </w:p>
        </w:tc>
      </w:tr>
      <w:tr w:rsidR="001878CD" w:rsidRPr="00837BAF" w14:paraId="20EB73B9" w14:textId="77777777" w:rsidTr="00B8381E">
        <w:trPr>
          <w:trHeight w:val="232"/>
        </w:trPr>
        <w:tc>
          <w:tcPr>
            <w:tcW w:w="777" w:type="dxa"/>
          </w:tcPr>
          <w:p w14:paraId="42C11682" w14:textId="77777777" w:rsidR="001878CD" w:rsidRPr="00837BAF" w:rsidRDefault="001878CD" w:rsidP="00B8381E">
            <w:pPr>
              <w:rPr>
                <w:rFonts w:cs="Tahoma"/>
                <w:b/>
              </w:rPr>
            </w:pPr>
            <w:r w:rsidRPr="00837BAF">
              <w:rPr>
                <w:rFonts w:cs="Tahoma"/>
                <w:b/>
              </w:rPr>
              <w:t>V</w:t>
            </w:r>
          </w:p>
        </w:tc>
        <w:tc>
          <w:tcPr>
            <w:tcW w:w="7971" w:type="dxa"/>
          </w:tcPr>
          <w:p w14:paraId="04894342" w14:textId="77777777" w:rsidR="001878CD" w:rsidRPr="00837BAF" w:rsidRDefault="001878CD" w:rsidP="00E87A9B">
            <w:pPr>
              <w:numPr>
                <w:ilvl w:val="0"/>
                <w:numId w:val="16"/>
              </w:numPr>
              <w:spacing w:after="0"/>
              <w:rPr>
                <w:rFonts w:cs="Tahoma"/>
              </w:rPr>
            </w:pPr>
            <w:r w:rsidRPr="00837BAF">
              <w:rPr>
                <w:rFonts w:cs="Tahoma"/>
              </w:rPr>
              <w:t xml:space="preserve">Met een kind routine ontwikkelen voor bedreigende situaties, waarbij het kind zoveel mogelijk zelf de regie kan houden. </w:t>
            </w:r>
          </w:p>
          <w:p w14:paraId="20E60023" w14:textId="77777777" w:rsidR="001878CD" w:rsidRPr="00837BAF" w:rsidRDefault="001878CD" w:rsidP="00E87A9B">
            <w:pPr>
              <w:numPr>
                <w:ilvl w:val="0"/>
                <w:numId w:val="16"/>
              </w:numPr>
              <w:spacing w:after="0"/>
              <w:rPr>
                <w:rFonts w:cs="Tahoma"/>
              </w:rPr>
            </w:pPr>
            <w:r w:rsidRPr="00837BAF">
              <w:rPr>
                <w:rFonts w:cs="Tahoma"/>
              </w:rPr>
              <w:t>Kunnen confronteren en grenzen aangeven.</w:t>
            </w:r>
          </w:p>
          <w:p w14:paraId="32A00B4B" w14:textId="77777777" w:rsidR="001878CD" w:rsidRPr="00837BAF" w:rsidRDefault="001878CD" w:rsidP="00E87A9B">
            <w:pPr>
              <w:numPr>
                <w:ilvl w:val="0"/>
                <w:numId w:val="16"/>
              </w:numPr>
              <w:spacing w:after="0"/>
              <w:rPr>
                <w:rFonts w:cs="Tahoma"/>
              </w:rPr>
            </w:pPr>
            <w:r w:rsidRPr="00837BAF">
              <w:rPr>
                <w:rFonts w:cs="Tahoma"/>
              </w:rPr>
              <w:t>Situaties overzichtelijk en inzichtelijk voor kinderen kunnen maken en op een rustige, besliste wijze kunnen handelen bij onveilige en/of onverwachte situaties.</w:t>
            </w:r>
          </w:p>
          <w:p w14:paraId="40DE0826" w14:textId="77777777" w:rsidR="001878CD" w:rsidRPr="00837BAF" w:rsidRDefault="001878CD" w:rsidP="00B8381E">
            <w:pPr>
              <w:ind w:left="360"/>
              <w:rPr>
                <w:rFonts w:cs="Tahoma"/>
              </w:rPr>
            </w:pPr>
          </w:p>
        </w:tc>
      </w:tr>
    </w:tbl>
    <w:p w14:paraId="03C3327D" w14:textId="77777777" w:rsidR="001878CD" w:rsidRPr="00837BAF" w:rsidRDefault="001878CD" w:rsidP="001878CD">
      <w:pPr>
        <w:outlineLvl w:val="0"/>
        <w:rPr>
          <w:rFonts w:cs="Tahoma"/>
        </w:rPr>
      </w:pPr>
    </w:p>
    <w:p w14:paraId="72749450" w14:textId="77777777" w:rsidR="001878CD" w:rsidRPr="00837BAF" w:rsidRDefault="001878CD" w:rsidP="001878CD">
      <w:pPr>
        <w:rPr>
          <w:rFonts w:cs="Tahoma"/>
        </w:rPr>
      </w:pPr>
    </w:p>
    <w:p w14:paraId="7D6AB606" w14:textId="77777777" w:rsidR="001878CD" w:rsidRPr="000D5428" w:rsidRDefault="001878CD" w:rsidP="001878CD">
      <w:pPr>
        <w:rPr>
          <w:rFonts w:cs="Tahoma"/>
          <w:b/>
        </w:rPr>
      </w:pPr>
      <w:r w:rsidRPr="00837BAF">
        <w:rPr>
          <w:rFonts w:cs="Tahoma"/>
          <w:b/>
        </w:rPr>
        <w:br w:type="page"/>
      </w:r>
      <w:bookmarkStart w:id="97" w:name="_Toc340825080"/>
      <w:r w:rsidRPr="00837BAF">
        <w:rPr>
          <w:rFonts w:cs="Tahoma"/>
          <w:b/>
        </w:rPr>
        <w:lastRenderedPageBreak/>
        <w:t>Werkhouding</w:t>
      </w:r>
      <w:bookmarkEnd w:id="97"/>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1878CD" w:rsidRPr="00837BAF" w14:paraId="1585260B" w14:textId="77777777" w:rsidTr="00B8381E">
        <w:trPr>
          <w:trHeight w:val="234"/>
        </w:trPr>
        <w:tc>
          <w:tcPr>
            <w:tcW w:w="777" w:type="dxa"/>
          </w:tcPr>
          <w:p w14:paraId="01D5F2DA" w14:textId="77777777" w:rsidR="001878CD" w:rsidRPr="00837BAF" w:rsidRDefault="001878CD" w:rsidP="00B8381E">
            <w:pPr>
              <w:rPr>
                <w:rFonts w:cs="Tahoma"/>
                <w:b/>
              </w:rPr>
            </w:pPr>
            <w:r w:rsidRPr="00837BAF">
              <w:rPr>
                <w:rFonts w:cs="Tahoma"/>
                <w:b/>
              </w:rPr>
              <w:t>R</w:t>
            </w:r>
          </w:p>
        </w:tc>
        <w:tc>
          <w:tcPr>
            <w:tcW w:w="7971" w:type="dxa"/>
          </w:tcPr>
          <w:p w14:paraId="07D2539D" w14:textId="77777777" w:rsidR="001878CD" w:rsidRPr="00837BAF" w:rsidRDefault="001878CD" w:rsidP="00E87A9B">
            <w:pPr>
              <w:numPr>
                <w:ilvl w:val="0"/>
                <w:numId w:val="17"/>
              </w:numPr>
              <w:spacing w:after="0"/>
              <w:rPr>
                <w:rFonts w:cs="Tahoma"/>
              </w:rPr>
            </w:pPr>
            <w:r w:rsidRPr="00837BAF">
              <w:rPr>
                <w:rFonts w:cs="Tahoma"/>
              </w:rPr>
              <w:t>Kunnen omgaan met de behoeften van (hyper)actieve kinderen en hun energie positief kunnen inzetten.</w:t>
            </w:r>
          </w:p>
          <w:p w14:paraId="2ADE6D47" w14:textId="77777777" w:rsidR="001878CD" w:rsidRPr="00837BAF" w:rsidRDefault="001878CD" w:rsidP="00E87A9B">
            <w:pPr>
              <w:numPr>
                <w:ilvl w:val="0"/>
                <w:numId w:val="17"/>
              </w:numPr>
              <w:spacing w:after="0"/>
              <w:rPr>
                <w:rFonts w:cs="Tahoma"/>
              </w:rPr>
            </w:pPr>
            <w:r w:rsidRPr="00837BAF">
              <w:rPr>
                <w:rFonts w:cs="Tahoma"/>
              </w:rPr>
              <w:t>Weerstand kunnen accepteren en ombuigen naar  positieve energie en gezamenlijke verantwoordelijkheid.</w:t>
            </w:r>
          </w:p>
          <w:p w14:paraId="321312F4" w14:textId="77777777" w:rsidR="001878CD" w:rsidRPr="00837BAF" w:rsidRDefault="001878CD" w:rsidP="00E87A9B">
            <w:pPr>
              <w:numPr>
                <w:ilvl w:val="0"/>
                <w:numId w:val="17"/>
              </w:numPr>
              <w:spacing w:after="0"/>
              <w:rPr>
                <w:rFonts w:cs="Tahoma"/>
              </w:rPr>
            </w:pPr>
            <w:r w:rsidRPr="00837BAF">
              <w:rPr>
                <w:rFonts w:cs="Tahoma"/>
              </w:rPr>
              <w:t>Hoge verwachtingen hebben ten aanzien van de werkhouding waarderen wat de leerling daarmee bereikt.</w:t>
            </w:r>
          </w:p>
          <w:p w14:paraId="20CAE0E3" w14:textId="77777777" w:rsidR="001878CD" w:rsidRPr="00837BAF" w:rsidRDefault="001878CD" w:rsidP="00E87A9B">
            <w:pPr>
              <w:numPr>
                <w:ilvl w:val="0"/>
                <w:numId w:val="17"/>
              </w:numPr>
              <w:spacing w:after="0"/>
              <w:rPr>
                <w:rFonts w:cs="Tahoma"/>
              </w:rPr>
            </w:pPr>
            <w:r w:rsidRPr="00837BAF">
              <w:rPr>
                <w:rFonts w:cs="Tahoma"/>
              </w:rPr>
              <w:t>Feedback geven waarbij succeservaringen benadrukt en toegeschreven worden aan eigen inzet, vaardigheden en prestaties.</w:t>
            </w:r>
          </w:p>
          <w:p w14:paraId="2222362D" w14:textId="77777777" w:rsidR="001878CD" w:rsidRPr="00837BAF" w:rsidRDefault="001878CD" w:rsidP="00B8381E">
            <w:pPr>
              <w:ind w:left="360"/>
              <w:rPr>
                <w:rFonts w:cs="Tahoma"/>
              </w:rPr>
            </w:pPr>
          </w:p>
        </w:tc>
      </w:tr>
      <w:tr w:rsidR="001878CD" w:rsidRPr="00837BAF" w14:paraId="3F60BF14" w14:textId="77777777" w:rsidTr="00B8381E">
        <w:trPr>
          <w:trHeight w:val="232"/>
        </w:trPr>
        <w:tc>
          <w:tcPr>
            <w:tcW w:w="777" w:type="dxa"/>
          </w:tcPr>
          <w:p w14:paraId="30112CFB" w14:textId="77777777" w:rsidR="001878CD" w:rsidRPr="00837BAF" w:rsidRDefault="001878CD" w:rsidP="00B8381E">
            <w:pPr>
              <w:rPr>
                <w:rFonts w:cs="Tahoma"/>
                <w:b/>
              </w:rPr>
            </w:pPr>
            <w:r w:rsidRPr="00837BAF">
              <w:rPr>
                <w:rFonts w:cs="Tahoma"/>
                <w:b/>
              </w:rPr>
              <w:t>O</w:t>
            </w:r>
          </w:p>
        </w:tc>
        <w:tc>
          <w:tcPr>
            <w:tcW w:w="7971" w:type="dxa"/>
          </w:tcPr>
          <w:p w14:paraId="1DF76520" w14:textId="77777777" w:rsidR="001878CD" w:rsidRPr="00837BAF" w:rsidRDefault="001878CD" w:rsidP="00E87A9B">
            <w:pPr>
              <w:pStyle w:val="Lijstalinea2"/>
              <w:numPr>
                <w:ilvl w:val="0"/>
                <w:numId w:val="17"/>
              </w:numPr>
              <w:rPr>
                <w:rFonts w:ascii="Calibri" w:hAnsi="Calibri" w:cs="Tahoma"/>
              </w:rPr>
            </w:pPr>
            <w:r w:rsidRPr="00837BAF">
              <w:rPr>
                <w:rFonts w:ascii="Calibri" w:hAnsi="Calibri" w:cs="Tahoma"/>
              </w:rPr>
              <w:t xml:space="preserve">Structurerende, ondersteunende begeleiding gericht op het voorkómen van moeilijkheden in plaats van corrigerende begeleiding achteraf. </w:t>
            </w:r>
          </w:p>
          <w:p w14:paraId="36EF46D8" w14:textId="77777777" w:rsidR="001878CD" w:rsidRPr="00837BAF" w:rsidRDefault="001878CD" w:rsidP="00E87A9B">
            <w:pPr>
              <w:pStyle w:val="Lijstalinea2"/>
              <w:numPr>
                <w:ilvl w:val="0"/>
                <w:numId w:val="17"/>
              </w:numPr>
              <w:rPr>
                <w:rFonts w:ascii="Calibri" w:hAnsi="Calibri" w:cs="Tahoma"/>
              </w:rPr>
            </w:pPr>
            <w:r w:rsidRPr="00837BAF">
              <w:rPr>
                <w:rFonts w:ascii="Calibri" w:hAnsi="Calibri" w:cs="Tahoma"/>
              </w:rPr>
              <w:t xml:space="preserve">Functionele kennis van leerprocessen om leerlingen te begeleiden, gericht op het vergroten van hun betrokkenheid en zelfsturing bij het leerproces. </w:t>
            </w:r>
          </w:p>
          <w:p w14:paraId="147D8FDF" w14:textId="77777777" w:rsidR="001878CD" w:rsidRPr="00837BAF" w:rsidRDefault="001878CD" w:rsidP="00E87A9B">
            <w:pPr>
              <w:pStyle w:val="Lijstalinea2"/>
              <w:numPr>
                <w:ilvl w:val="0"/>
                <w:numId w:val="17"/>
              </w:numPr>
              <w:rPr>
                <w:rFonts w:ascii="Calibri" w:hAnsi="Calibri" w:cs="Tahoma"/>
              </w:rPr>
            </w:pPr>
            <w:r w:rsidRPr="00837BAF">
              <w:rPr>
                <w:rFonts w:ascii="Calibri" w:hAnsi="Calibri" w:cs="Tahoma"/>
              </w:rPr>
              <w:t>Leerstof voor leerlingen hanteerbaar en betekenisvol kunnen maken.</w:t>
            </w:r>
          </w:p>
          <w:p w14:paraId="30050D11" w14:textId="77777777" w:rsidR="001878CD" w:rsidRPr="00837BAF" w:rsidRDefault="001878CD" w:rsidP="00E87A9B">
            <w:pPr>
              <w:pStyle w:val="Lijstalinea2"/>
              <w:numPr>
                <w:ilvl w:val="0"/>
                <w:numId w:val="17"/>
              </w:numPr>
              <w:rPr>
                <w:rFonts w:ascii="Calibri" w:hAnsi="Calibri" w:cs="Tahoma"/>
              </w:rPr>
            </w:pPr>
            <w:r w:rsidRPr="00837BAF">
              <w:rPr>
                <w:rFonts w:ascii="Calibri" w:hAnsi="Calibri" w:cs="Tahoma"/>
              </w:rPr>
              <w:t xml:space="preserve">De betrokkenheid en het leerrendement van de leerlingen kunnen vergroten door het gebruik van relevante </w:t>
            </w:r>
            <w:proofErr w:type="spellStart"/>
            <w:r w:rsidRPr="00837BAF">
              <w:rPr>
                <w:rFonts w:ascii="Calibri" w:hAnsi="Calibri" w:cs="Tahoma"/>
              </w:rPr>
              <w:t>motivatie-theorieën</w:t>
            </w:r>
            <w:proofErr w:type="spellEnd"/>
            <w:r w:rsidRPr="00837BAF">
              <w:rPr>
                <w:rFonts w:ascii="Calibri" w:hAnsi="Calibri" w:cs="Tahoma"/>
              </w:rPr>
              <w:t xml:space="preserve">. </w:t>
            </w:r>
          </w:p>
          <w:p w14:paraId="4CD321B6" w14:textId="77777777" w:rsidR="001878CD" w:rsidRPr="00837BAF" w:rsidRDefault="001878CD" w:rsidP="00E87A9B">
            <w:pPr>
              <w:pStyle w:val="Lijstalinea2"/>
              <w:numPr>
                <w:ilvl w:val="0"/>
                <w:numId w:val="17"/>
              </w:numPr>
              <w:rPr>
                <w:rFonts w:ascii="Calibri" w:hAnsi="Calibri" w:cs="Tahoma"/>
              </w:rPr>
            </w:pPr>
            <w:r w:rsidRPr="00837BAF">
              <w:rPr>
                <w:rFonts w:ascii="Calibri" w:hAnsi="Calibri" w:cs="Tahoma"/>
              </w:rPr>
              <w:t>Concrete, inhoudelijke doelen met de leerling kunnen formuleren op het gebied van leren en werkhouding en deze kunnen realiseren met uitnodigende. werkvormen en materialen Succeservaringen creëren door haalbare doelen te stellen. Daarbij zorgen dat de lat geleidelijk hoger komt te liggen.</w:t>
            </w:r>
          </w:p>
          <w:p w14:paraId="5AC12978" w14:textId="77777777" w:rsidR="001878CD" w:rsidRPr="00837BAF" w:rsidRDefault="001878CD" w:rsidP="00B8381E">
            <w:pPr>
              <w:pStyle w:val="Lijstalinea2"/>
              <w:ind w:left="360"/>
              <w:rPr>
                <w:rFonts w:ascii="Calibri" w:hAnsi="Calibri" w:cs="Tahoma"/>
              </w:rPr>
            </w:pPr>
          </w:p>
        </w:tc>
      </w:tr>
      <w:tr w:rsidR="001878CD" w:rsidRPr="00837BAF" w14:paraId="5E4E4DD8" w14:textId="77777777" w:rsidTr="00B8381E">
        <w:trPr>
          <w:trHeight w:val="232"/>
        </w:trPr>
        <w:tc>
          <w:tcPr>
            <w:tcW w:w="777" w:type="dxa"/>
          </w:tcPr>
          <w:p w14:paraId="7D8F3DF9" w14:textId="77777777" w:rsidR="001878CD" w:rsidRPr="00837BAF" w:rsidRDefault="001878CD" w:rsidP="00B8381E">
            <w:pPr>
              <w:rPr>
                <w:rFonts w:cs="Tahoma"/>
                <w:b/>
              </w:rPr>
            </w:pPr>
            <w:r w:rsidRPr="00837BAF">
              <w:rPr>
                <w:rFonts w:cs="Tahoma"/>
                <w:b/>
              </w:rPr>
              <w:t>W</w:t>
            </w:r>
          </w:p>
        </w:tc>
        <w:tc>
          <w:tcPr>
            <w:tcW w:w="7971" w:type="dxa"/>
          </w:tcPr>
          <w:p w14:paraId="7B49863E" w14:textId="77777777" w:rsidR="001878CD" w:rsidRPr="00837BAF" w:rsidRDefault="001878CD" w:rsidP="00E87A9B">
            <w:pPr>
              <w:numPr>
                <w:ilvl w:val="0"/>
                <w:numId w:val="17"/>
              </w:numPr>
              <w:spacing w:after="0"/>
              <w:rPr>
                <w:rFonts w:cs="Tahoma"/>
              </w:rPr>
            </w:pPr>
            <w:r w:rsidRPr="00837BAF">
              <w:rPr>
                <w:rFonts w:cs="Tahoma"/>
              </w:rPr>
              <w:t>Momenten van rust en stilte organiseren voor en met de leerling, zonder de leerling te isoleren van de groep.</w:t>
            </w:r>
          </w:p>
          <w:p w14:paraId="4EB0046A" w14:textId="77777777" w:rsidR="001878CD" w:rsidRPr="00837BAF" w:rsidRDefault="001878CD" w:rsidP="00E87A9B">
            <w:pPr>
              <w:numPr>
                <w:ilvl w:val="0"/>
                <w:numId w:val="17"/>
              </w:numPr>
              <w:spacing w:after="0"/>
              <w:rPr>
                <w:rFonts w:cs="Tahoma"/>
              </w:rPr>
            </w:pPr>
            <w:r w:rsidRPr="00837BAF">
              <w:rPr>
                <w:rFonts w:cs="Tahoma"/>
              </w:rPr>
              <w:t>De sociale en persoonlijke talenten van de leerling kunnen inzetten bij de (</w:t>
            </w:r>
            <w:proofErr w:type="spellStart"/>
            <w:r w:rsidRPr="00837BAF">
              <w:rPr>
                <w:rFonts w:cs="Tahoma"/>
              </w:rPr>
              <w:t>samenwerkings</w:t>
            </w:r>
            <w:proofErr w:type="spellEnd"/>
            <w:r w:rsidRPr="00837BAF">
              <w:rPr>
                <w:rFonts w:cs="Tahoma"/>
              </w:rPr>
              <w:t>)opdrachten.</w:t>
            </w:r>
          </w:p>
          <w:p w14:paraId="51A63524" w14:textId="77777777" w:rsidR="001878CD" w:rsidRPr="00837BAF" w:rsidRDefault="001878CD" w:rsidP="00E87A9B">
            <w:pPr>
              <w:numPr>
                <w:ilvl w:val="0"/>
                <w:numId w:val="17"/>
              </w:numPr>
              <w:spacing w:after="0"/>
              <w:rPr>
                <w:rFonts w:cs="Tahoma"/>
              </w:rPr>
            </w:pPr>
            <w:r w:rsidRPr="00837BAF">
              <w:rPr>
                <w:rFonts w:cs="Tahoma"/>
              </w:rPr>
              <w:t xml:space="preserve"> Leerprocessen kunnen organiseren waarbij willen en kiezen centraal staan i.p.v. moeten.</w:t>
            </w:r>
          </w:p>
          <w:p w14:paraId="70518FB9" w14:textId="77777777" w:rsidR="001878CD" w:rsidRPr="00837BAF" w:rsidRDefault="001878CD" w:rsidP="00E87A9B">
            <w:pPr>
              <w:numPr>
                <w:ilvl w:val="0"/>
                <w:numId w:val="17"/>
              </w:numPr>
              <w:spacing w:after="0"/>
              <w:rPr>
                <w:rFonts w:cs="Tahoma"/>
              </w:rPr>
            </w:pPr>
            <w:r w:rsidRPr="00837BAF">
              <w:rPr>
                <w:rFonts w:cs="Tahoma"/>
              </w:rPr>
              <w:t>Constructief kunnen samenwerken met de ouders met als doel een betere werkhouding en plezier in het leren.</w:t>
            </w:r>
          </w:p>
          <w:p w14:paraId="0403B0C2" w14:textId="77777777" w:rsidR="001878CD" w:rsidRPr="00837BAF" w:rsidRDefault="001878CD" w:rsidP="00E87A9B">
            <w:pPr>
              <w:numPr>
                <w:ilvl w:val="0"/>
                <w:numId w:val="17"/>
              </w:numPr>
              <w:spacing w:after="0"/>
              <w:rPr>
                <w:rFonts w:cs="Tahoma"/>
              </w:rPr>
            </w:pPr>
            <w:r w:rsidRPr="00837BAF">
              <w:rPr>
                <w:rFonts w:cs="Tahoma"/>
              </w:rPr>
              <w:t>Autonomie stimuleren door selectieve reacties op zelfstandig en verantwoordelijk gedrag.</w:t>
            </w:r>
          </w:p>
          <w:p w14:paraId="1CA0C265" w14:textId="77777777" w:rsidR="001878CD" w:rsidRPr="00837BAF" w:rsidRDefault="001878CD" w:rsidP="00E87A9B">
            <w:pPr>
              <w:numPr>
                <w:ilvl w:val="0"/>
                <w:numId w:val="17"/>
              </w:numPr>
              <w:spacing w:after="0"/>
              <w:rPr>
                <w:rFonts w:cs="Tahoma"/>
              </w:rPr>
            </w:pPr>
            <w:r w:rsidRPr="00837BAF">
              <w:rPr>
                <w:rFonts w:cs="Tahoma"/>
              </w:rPr>
              <w:t>Samenwerken met de ouders met als doel de zelfstandigheid en het zelfvertrouwen van de leerling te vergroten.</w:t>
            </w:r>
          </w:p>
        </w:tc>
      </w:tr>
    </w:tbl>
    <w:p w14:paraId="7D0D374C" w14:textId="77777777" w:rsidR="001878CD" w:rsidRPr="00837BAF" w:rsidRDefault="001878CD" w:rsidP="001878CD">
      <w:pPr>
        <w:rPr>
          <w:rFonts w:cs="Tahoma"/>
        </w:rPr>
      </w:pPr>
    </w:p>
    <w:p w14:paraId="7F0F6B05" w14:textId="77777777" w:rsidR="001878CD" w:rsidRPr="000D5428" w:rsidRDefault="001878CD" w:rsidP="001878CD">
      <w:pPr>
        <w:rPr>
          <w:rFonts w:cs="Tahoma"/>
          <w:b/>
          <w:color w:val="000000"/>
        </w:rPr>
      </w:pPr>
      <w:r w:rsidRPr="00837BAF">
        <w:rPr>
          <w:rFonts w:cs="Tahoma"/>
          <w:b/>
          <w:color w:val="000000"/>
        </w:rPr>
        <w:br w:type="page"/>
      </w:r>
      <w:bookmarkStart w:id="98" w:name="_Toc340825081"/>
      <w:r w:rsidRPr="00837BAF">
        <w:rPr>
          <w:rFonts w:cs="Tahoma"/>
          <w:b/>
          <w:color w:val="000000"/>
        </w:rPr>
        <w:lastRenderedPageBreak/>
        <w:t>Thuissituatie</w:t>
      </w:r>
      <w:bookmarkEnd w:id="98"/>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971"/>
      </w:tblGrid>
      <w:tr w:rsidR="001878CD" w:rsidRPr="00837BAF" w14:paraId="4C9E624C" w14:textId="77777777" w:rsidTr="00B8381E">
        <w:trPr>
          <w:trHeight w:val="232"/>
        </w:trPr>
        <w:tc>
          <w:tcPr>
            <w:tcW w:w="777" w:type="dxa"/>
          </w:tcPr>
          <w:p w14:paraId="0D89AE4F" w14:textId="77777777" w:rsidR="001878CD" w:rsidRPr="00837BAF" w:rsidRDefault="001878CD" w:rsidP="00B8381E">
            <w:pPr>
              <w:rPr>
                <w:rFonts w:cs="Tahoma"/>
                <w:b/>
                <w:color w:val="000000"/>
              </w:rPr>
            </w:pPr>
            <w:r w:rsidRPr="00837BAF">
              <w:rPr>
                <w:rFonts w:cs="Tahoma"/>
                <w:b/>
                <w:color w:val="000000"/>
              </w:rPr>
              <w:t>R</w:t>
            </w:r>
          </w:p>
        </w:tc>
        <w:tc>
          <w:tcPr>
            <w:tcW w:w="7971" w:type="dxa"/>
          </w:tcPr>
          <w:p w14:paraId="75F0BA2D" w14:textId="77777777" w:rsidR="001878CD" w:rsidRPr="00837BAF" w:rsidRDefault="001878CD" w:rsidP="00E87A9B">
            <w:pPr>
              <w:pStyle w:val="Normaalweb"/>
              <w:numPr>
                <w:ilvl w:val="0"/>
                <w:numId w:val="18"/>
              </w:numPr>
              <w:spacing w:beforeAutospacing="0" w:after="0"/>
              <w:rPr>
                <w:rFonts w:ascii="Calibri" w:hAnsi="Calibri" w:cs="Tahoma"/>
                <w:color w:val="000000"/>
                <w:sz w:val="22"/>
              </w:rPr>
            </w:pPr>
            <w:r w:rsidRPr="00837BAF">
              <w:rPr>
                <w:rFonts w:ascii="Calibri" w:hAnsi="Calibri" w:cs="Tahoma"/>
                <w:color w:val="000000"/>
                <w:sz w:val="22"/>
                <w:szCs w:val="22"/>
              </w:rPr>
              <w:t xml:space="preserve">Verantwoordelijkheid en vertrouwen geven in (sociale) taken in de groep, die aansprekend zijn voor de leerling </w:t>
            </w:r>
            <w:r w:rsidRPr="00837BAF">
              <w:rPr>
                <w:rFonts w:ascii="Calibri" w:hAnsi="Calibri" w:cs="Tahoma"/>
                <w:color w:val="000000"/>
                <w:sz w:val="22"/>
                <w:szCs w:val="22"/>
                <w:u w:val="single"/>
              </w:rPr>
              <w:t>en</w:t>
            </w:r>
            <w:r w:rsidRPr="00837BAF">
              <w:rPr>
                <w:rFonts w:ascii="Calibri" w:hAnsi="Calibri" w:cs="Tahoma"/>
                <w:color w:val="000000"/>
                <w:sz w:val="22"/>
                <w:szCs w:val="22"/>
              </w:rPr>
              <w:t xml:space="preserve"> de groepsgenoten.</w:t>
            </w:r>
          </w:p>
          <w:p w14:paraId="2F235A5E" w14:textId="77777777" w:rsidR="001878CD" w:rsidRPr="00837BAF" w:rsidRDefault="001878CD" w:rsidP="00E87A9B">
            <w:pPr>
              <w:pStyle w:val="Normaalweb"/>
              <w:numPr>
                <w:ilvl w:val="0"/>
                <w:numId w:val="18"/>
              </w:numPr>
              <w:spacing w:beforeAutospacing="0" w:after="0"/>
              <w:rPr>
                <w:rFonts w:ascii="Calibri" w:hAnsi="Calibri" w:cs="Tahoma"/>
                <w:color w:val="000000"/>
                <w:sz w:val="22"/>
              </w:rPr>
            </w:pPr>
            <w:r w:rsidRPr="00837BAF">
              <w:rPr>
                <w:rFonts w:ascii="Calibri" w:hAnsi="Calibri" w:cs="Tahoma"/>
                <w:color w:val="000000"/>
                <w:sz w:val="22"/>
                <w:szCs w:val="22"/>
              </w:rPr>
              <w:t>Ouders confronteren met de ongewenste effecten van de huidige aanpak op het leergedrag van de leerling en de samenwerking opnieuw starten.</w:t>
            </w:r>
          </w:p>
          <w:p w14:paraId="7A4E9219" w14:textId="77777777" w:rsidR="001878CD" w:rsidRPr="00837BAF" w:rsidRDefault="001878CD" w:rsidP="00E87A9B">
            <w:pPr>
              <w:pStyle w:val="Normaalweb"/>
              <w:numPr>
                <w:ilvl w:val="0"/>
                <w:numId w:val="18"/>
              </w:numPr>
              <w:spacing w:beforeAutospacing="0" w:after="0"/>
              <w:rPr>
                <w:rFonts w:ascii="Calibri" w:hAnsi="Calibri" w:cs="Tahoma"/>
                <w:color w:val="000000"/>
                <w:sz w:val="22"/>
              </w:rPr>
            </w:pPr>
            <w:r w:rsidRPr="00837BAF">
              <w:rPr>
                <w:rFonts w:ascii="Calibri" w:hAnsi="Calibri" w:cs="Tahoma"/>
                <w:sz w:val="22"/>
                <w:szCs w:val="22"/>
              </w:rPr>
              <w:t xml:space="preserve">Negatief </w:t>
            </w:r>
            <w:proofErr w:type="spellStart"/>
            <w:r w:rsidRPr="00837BAF">
              <w:rPr>
                <w:rFonts w:ascii="Calibri" w:hAnsi="Calibri" w:cs="Tahoma"/>
                <w:sz w:val="22"/>
                <w:szCs w:val="22"/>
              </w:rPr>
              <w:t>aandachtvragend</w:t>
            </w:r>
            <w:proofErr w:type="spellEnd"/>
            <w:r w:rsidRPr="00837BAF">
              <w:rPr>
                <w:rFonts w:ascii="Calibri" w:hAnsi="Calibri" w:cs="Tahoma"/>
                <w:sz w:val="22"/>
                <w:szCs w:val="22"/>
              </w:rPr>
              <w:t xml:space="preserve"> gedrag kunnen ombuigen naar gewenst </w:t>
            </w:r>
            <w:proofErr w:type="spellStart"/>
            <w:r w:rsidRPr="00837BAF">
              <w:rPr>
                <w:rFonts w:ascii="Calibri" w:hAnsi="Calibri" w:cs="Tahoma"/>
                <w:sz w:val="22"/>
                <w:szCs w:val="22"/>
              </w:rPr>
              <w:t>aandachtvragend</w:t>
            </w:r>
            <w:proofErr w:type="spellEnd"/>
            <w:r w:rsidRPr="00837BAF">
              <w:rPr>
                <w:rFonts w:ascii="Calibri" w:hAnsi="Calibri" w:cs="Tahoma"/>
                <w:sz w:val="22"/>
                <w:szCs w:val="22"/>
              </w:rPr>
              <w:t xml:space="preserve"> gedrag door bedoelingen en effecten te benoemen en </w:t>
            </w:r>
            <w:proofErr w:type="spellStart"/>
            <w:r w:rsidRPr="00837BAF">
              <w:rPr>
                <w:rFonts w:ascii="Calibri" w:hAnsi="Calibri" w:cs="Tahoma"/>
                <w:sz w:val="22"/>
                <w:szCs w:val="22"/>
              </w:rPr>
              <w:t>herkaderen</w:t>
            </w:r>
            <w:proofErr w:type="spellEnd"/>
            <w:r w:rsidRPr="00837BAF">
              <w:rPr>
                <w:rFonts w:ascii="Calibri" w:hAnsi="Calibri" w:cs="Tahoma"/>
                <w:sz w:val="22"/>
                <w:szCs w:val="22"/>
              </w:rPr>
              <w:t>.</w:t>
            </w:r>
          </w:p>
          <w:p w14:paraId="3347D400" w14:textId="77777777" w:rsidR="001878CD" w:rsidRPr="00837BAF" w:rsidRDefault="001878CD" w:rsidP="00E87A9B">
            <w:pPr>
              <w:pStyle w:val="Normaalweb"/>
              <w:numPr>
                <w:ilvl w:val="0"/>
                <w:numId w:val="18"/>
              </w:numPr>
              <w:spacing w:beforeAutospacing="0" w:after="0"/>
              <w:rPr>
                <w:rFonts w:ascii="Calibri" w:hAnsi="Calibri" w:cs="Tahoma"/>
                <w:color w:val="000000"/>
                <w:sz w:val="22"/>
              </w:rPr>
            </w:pPr>
            <w:r w:rsidRPr="00837BAF">
              <w:rPr>
                <w:rFonts w:ascii="Calibri" w:hAnsi="Calibri" w:cs="Tahoma"/>
                <w:color w:val="000000"/>
                <w:sz w:val="22"/>
                <w:szCs w:val="22"/>
              </w:rPr>
              <w:t>Ouders ondersteunen bij het "loslaten van hun kind waar het kan" en "structureren waar het nodig is".</w:t>
            </w:r>
          </w:p>
          <w:p w14:paraId="659CD4D8" w14:textId="77777777" w:rsidR="001878CD" w:rsidRPr="00837BAF" w:rsidRDefault="001878CD" w:rsidP="00B8381E">
            <w:pPr>
              <w:pStyle w:val="Normaalweb"/>
              <w:spacing w:beforeAutospacing="0" w:after="0"/>
              <w:ind w:left="360"/>
              <w:rPr>
                <w:rFonts w:ascii="Calibri" w:hAnsi="Calibri" w:cs="Tahoma"/>
                <w:color w:val="000000"/>
                <w:sz w:val="22"/>
              </w:rPr>
            </w:pPr>
          </w:p>
        </w:tc>
      </w:tr>
      <w:tr w:rsidR="001878CD" w:rsidRPr="00837BAF" w14:paraId="68E3759B" w14:textId="77777777" w:rsidTr="00B8381E">
        <w:trPr>
          <w:trHeight w:val="232"/>
        </w:trPr>
        <w:tc>
          <w:tcPr>
            <w:tcW w:w="777" w:type="dxa"/>
          </w:tcPr>
          <w:p w14:paraId="732DD2CD" w14:textId="77777777" w:rsidR="001878CD" w:rsidRPr="00837BAF" w:rsidRDefault="001878CD" w:rsidP="00B8381E">
            <w:pPr>
              <w:rPr>
                <w:rFonts w:cs="Tahoma"/>
                <w:b/>
                <w:color w:val="000000"/>
              </w:rPr>
            </w:pPr>
            <w:r w:rsidRPr="00837BAF">
              <w:rPr>
                <w:rFonts w:cs="Tahoma"/>
                <w:b/>
                <w:color w:val="000000"/>
              </w:rPr>
              <w:t>O</w:t>
            </w:r>
          </w:p>
        </w:tc>
        <w:tc>
          <w:tcPr>
            <w:tcW w:w="7971" w:type="dxa"/>
          </w:tcPr>
          <w:p w14:paraId="3FFCF078" w14:textId="77777777" w:rsidR="001878CD" w:rsidRPr="00837BAF" w:rsidRDefault="001878CD" w:rsidP="00E87A9B">
            <w:pPr>
              <w:pStyle w:val="Lijstalinea2"/>
              <w:numPr>
                <w:ilvl w:val="0"/>
                <w:numId w:val="18"/>
              </w:numPr>
              <w:rPr>
                <w:rFonts w:ascii="Calibri" w:hAnsi="Calibri" w:cs="Tahoma"/>
                <w:color w:val="000000"/>
              </w:rPr>
            </w:pPr>
            <w:r w:rsidRPr="00837BAF">
              <w:rPr>
                <w:rFonts w:ascii="Calibri" w:hAnsi="Calibri" w:cs="Tahoma"/>
                <w:color w:val="000000"/>
              </w:rPr>
              <w:t>Structureren, ondersteunen en uitbouwen van de werkplanning van de leerling op basis van hoge verwachtingen en concrete doelen</w:t>
            </w:r>
          </w:p>
          <w:p w14:paraId="65A1F7F2" w14:textId="77777777" w:rsidR="001878CD" w:rsidRPr="00837BAF" w:rsidRDefault="001878CD" w:rsidP="00E87A9B">
            <w:pPr>
              <w:pStyle w:val="Lijstalinea2"/>
              <w:numPr>
                <w:ilvl w:val="0"/>
                <w:numId w:val="18"/>
              </w:numPr>
              <w:rPr>
                <w:rFonts w:ascii="Calibri" w:hAnsi="Calibri" w:cs="Tahoma"/>
                <w:color w:val="000000"/>
              </w:rPr>
            </w:pPr>
            <w:r w:rsidRPr="00837BAF">
              <w:rPr>
                <w:rFonts w:ascii="Calibri" w:hAnsi="Calibri" w:cs="Tahoma"/>
                <w:color w:val="000000"/>
              </w:rPr>
              <w:t>Samen met de leerling een plan van aanpak maken, waarbij de verantwoordelijkheid van de leerling toeneemt.</w:t>
            </w:r>
          </w:p>
          <w:p w14:paraId="11B1DC47" w14:textId="77777777" w:rsidR="001878CD" w:rsidRPr="00837BAF" w:rsidRDefault="001878CD" w:rsidP="00E87A9B">
            <w:pPr>
              <w:pStyle w:val="Lijstalinea2"/>
              <w:numPr>
                <w:ilvl w:val="0"/>
                <w:numId w:val="18"/>
              </w:numPr>
              <w:rPr>
                <w:rFonts w:ascii="Calibri" w:hAnsi="Calibri" w:cs="Tahoma"/>
                <w:color w:val="000000"/>
              </w:rPr>
            </w:pPr>
            <w:r w:rsidRPr="00837BAF">
              <w:rPr>
                <w:rFonts w:ascii="Calibri" w:hAnsi="Calibri" w:cs="Tahoma"/>
                <w:color w:val="000000"/>
              </w:rPr>
              <w:t>Stimuleren van initiatief en verantwoordelijkheid door positieve feedback.</w:t>
            </w:r>
          </w:p>
          <w:p w14:paraId="6F5C4FB4" w14:textId="77777777" w:rsidR="001878CD" w:rsidRPr="00837BAF" w:rsidRDefault="001878CD" w:rsidP="00E87A9B">
            <w:pPr>
              <w:pStyle w:val="Lijstalinea2"/>
              <w:numPr>
                <w:ilvl w:val="0"/>
                <w:numId w:val="18"/>
              </w:numPr>
              <w:rPr>
                <w:rStyle w:val="Nadruk"/>
                <w:rFonts w:ascii="Calibri" w:hAnsi="Calibri"/>
                <w:i w:val="0"/>
                <w:iCs/>
              </w:rPr>
            </w:pPr>
            <w:r w:rsidRPr="00837BAF">
              <w:rPr>
                <w:rStyle w:val="Nadruk"/>
                <w:rFonts w:ascii="Calibri" w:hAnsi="Calibri" w:cs="Tahoma"/>
                <w:iCs/>
              </w:rPr>
              <w:t>Betrokkenheid vergroten door het bieden van aansprekende inhouden, keuzevrijheden en mogelijkheid tot samenwerken. Dit kunnen organiseren binnen overzichtelijke leersituaties</w:t>
            </w:r>
          </w:p>
          <w:p w14:paraId="436AAA45" w14:textId="77777777" w:rsidR="001878CD" w:rsidRPr="00837BAF" w:rsidRDefault="001878CD" w:rsidP="00E87A9B">
            <w:pPr>
              <w:pStyle w:val="Lijstalinea2"/>
              <w:numPr>
                <w:ilvl w:val="0"/>
                <w:numId w:val="18"/>
              </w:numPr>
              <w:rPr>
                <w:rFonts w:ascii="Calibri" w:hAnsi="Calibri"/>
                <w:color w:val="000000"/>
              </w:rPr>
            </w:pPr>
            <w:r w:rsidRPr="00837BAF">
              <w:rPr>
                <w:rFonts w:ascii="Calibri" w:hAnsi="Calibri" w:cs="Tahoma"/>
                <w:color w:val="000000"/>
              </w:rPr>
              <w:t>Leeromgeving creëren waarin kinderen hun zelfvertrouwen kunnen ontwikkelen door positieve feedback op hun activiteiten.</w:t>
            </w:r>
          </w:p>
          <w:p w14:paraId="6E12F8E6" w14:textId="77777777" w:rsidR="001878CD" w:rsidRPr="00837BAF" w:rsidRDefault="001878CD" w:rsidP="00B8381E">
            <w:pPr>
              <w:pStyle w:val="Lijstalinea2"/>
              <w:ind w:left="0"/>
              <w:rPr>
                <w:rFonts w:ascii="Calibri" w:hAnsi="Calibri" w:cs="Tahoma"/>
                <w:color w:val="000000"/>
              </w:rPr>
            </w:pPr>
          </w:p>
        </w:tc>
      </w:tr>
      <w:tr w:rsidR="001878CD" w:rsidRPr="00837BAF" w14:paraId="77AA4063" w14:textId="77777777" w:rsidTr="00B8381E">
        <w:trPr>
          <w:trHeight w:val="232"/>
        </w:trPr>
        <w:tc>
          <w:tcPr>
            <w:tcW w:w="777" w:type="dxa"/>
          </w:tcPr>
          <w:p w14:paraId="7923A46E" w14:textId="77777777" w:rsidR="001878CD" w:rsidRPr="00837BAF" w:rsidRDefault="001878CD" w:rsidP="00B8381E">
            <w:pPr>
              <w:rPr>
                <w:rFonts w:cs="Tahoma"/>
                <w:b/>
                <w:color w:val="000000"/>
              </w:rPr>
            </w:pPr>
            <w:r w:rsidRPr="00837BAF">
              <w:rPr>
                <w:rFonts w:cs="Tahoma"/>
                <w:b/>
                <w:color w:val="000000"/>
              </w:rPr>
              <w:t>W</w:t>
            </w:r>
          </w:p>
        </w:tc>
        <w:tc>
          <w:tcPr>
            <w:tcW w:w="7971" w:type="dxa"/>
          </w:tcPr>
          <w:p w14:paraId="67680A18" w14:textId="77777777" w:rsidR="001878CD" w:rsidRPr="00837BAF" w:rsidRDefault="001878CD" w:rsidP="00E87A9B">
            <w:pPr>
              <w:numPr>
                <w:ilvl w:val="0"/>
                <w:numId w:val="18"/>
              </w:numPr>
              <w:spacing w:after="0"/>
              <w:rPr>
                <w:rFonts w:cs="Tahoma"/>
                <w:color w:val="000000"/>
              </w:rPr>
            </w:pPr>
            <w:r w:rsidRPr="00837BAF">
              <w:rPr>
                <w:rFonts w:cs="Tahoma"/>
                <w:color w:val="000000"/>
              </w:rPr>
              <w:t xml:space="preserve">Constructief samenwerken met ouders vanuit het gezamenlijke belang van het kind door zowel ondersteunend als </w:t>
            </w:r>
            <w:proofErr w:type="spellStart"/>
            <w:r w:rsidRPr="00837BAF">
              <w:rPr>
                <w:rFonts w:cs="Tahoma"/>
                <w:color w:val="000000"/>
              </w:rPr>
              <w:t>grenzenstellend</w:t>
            </w:r>
            <w:proofErr w:type="spellEnd"/>
            <w:r w:rsidRPr="00837BAF">
              <w:rPr>
                <w:rFonts w:cs="Tahoma"/>
                <w:color w:val="000000"/>
              </w:rPr>
              <w:t xml:space="preserve"> te zijn.</w:t>
            </w:r>
          </w:p>
          <w:p w14:paraId="1D58178F" w14:textId="77777777" w:rsidR="001878CD" w:rsidRPr="00837BAF" w:rsidRDefault="001878CD" w:rsidP="00E87A9B">
            <w:pPr>
              <w:numPr>
                <w:ilvl w:val="0"/>
                <w:numId w:val="18"/>
              </w:numPr>
              <w:spacing w:after="0"/>
              <w:rPr>
                <w:rFonts w:cs="Tahoma"/>
                <w:color w:val="000000"/>
              </w:rPr>
            </w:pPr>
            <w:r w:rsidRPr="00837BAF">
              <w:rPr>
                <w:rFonts w:cs="Tahoma"/>
                <w:color w:val="000000"/>
              </w:rPr>
              <w:t>Zelfvertrouwen van kinderen ontwikkelen en verstevigen door vertrouwen te tonen in hun mogelijkheden</w:t>
            </w:r>
          </w:p>
          <w:p w14:paraId="578C7E72" w14:textId="77777777" w:rsidR="001878CD" w:rsidRPr="00837BAF" w:rsidRDefault="001878CD" w:rsidP="00E87A9B">
            <w:pPr>
              <w:numPr>
                <w:ilvl w:val="0"/>
                <w:numId w:val="18"/>
              </w:numPr>
              <w:spacing w:after="0"/>
              <w:rPr>
                <w:rFonts w:cs="Tahoma"/>
                <w:color w:val="000000"/>
              </w:rPr>
            </w:pPr>
            <w:r w:rsidRPr="00837BAF">
              <w:rPr>
                <w:rFonts w:cs="Tahoma"/>
                <w:color w:val="000000"/>
              </w:rPr>
              <w:t>Confronteren zonder moraliseren door te benoemen, te luisteren en inzichten te delen.</w:t>
            </w:r>
          </w:p>
          <w:p w14:paraId="43DBCFC7" w14:textId="77777777" w:rsidR="001878CD" w:rsidRPr="00837BAF" w:rsidRDefault="001878CD" w:rsidP="00E87A9B">
            <w:pPr>
              <w:numPr>
                <w:ilvl w:val="0"/>
                <w:numId w:val="18"/>
              </w:numPr>
              <w:spacing w:after="0"/>
              <w:rPr>
                <w:rFonts w:cs="Tahoma"/>
                <w:color w:val="000000"/>
              </w:rPr>
            </w:pPr>
            <w:r w:rsidRPr="00837BAF">
              <w:rPr>
                <w:rFonts w:cs="Tahoma"/>
                <w:color w:val="000000"/>
              </w:rPr>
              <w:t>Kind onvoorwaardelijk accepteren, waarderen en helpen aandacht te verwerven door positief gedrag consequent te belonen.</w:t>
            </w:r>
          </w:p>
          <w:p w14:paraId="62BEE281" w14:textId="77777777" w:rsidR="001878CD" w:rsidRPr="00837BAF" w:rsidRDefault="001878CD" w:rsidP="00E87A9B">
            <w:pPr>
              <w:numPr>
                <w:ilvl w:val="0"/>
                <w:numId w:val="18"/>
              </w:numPr>
              <w:spacing w:after="0"/>
              <w:rPr>
                <w:rFonts w:cs="Tahoma"/>
                <w:color w:val="000000"/>
              </w:rPr>
            </w:pPr>
            <w:r w:rsidRPr="00837BAF">
              <w:rPr>
                <w:rFonts w:cs="Tahoma"/>
                <w:color w:val="000000"/>
              </w:rPr>
              <w:t>Ouders ondersteunen bij het bieden van vaste patronen en leefregels.</w:t>
            </w:r>
          </w:p>
          <w:p w14:paraId="50044734" w14:textId="77777777" w:rsidR="001878CD" w:rsidRPr="00837BAF" w:rsidRDefault="001878CD" w:rsidP="00E87A9B">
            <w:pPr>
              <w:numPr>
                <w:ilvl w:val="0"/>
                <w:numId w:val="18"/>
              </w:numPr>
              <w:spacing w:after="0"/>
              <w:rPr>
                <w:rFonts w:cs="Tahoma"/>
                <w:color w:val="000000"/>
              </w:rPr>
            </w:pPr>
            <w:r w:rsidRPr="00837BAF">
              <w:rPr>
                <w:rFonts w:cs="Tahoma"/>
                <w:color w:val="000000"/>
              </w:rPr>
              <w:t>Laten ervaren dat alle kinderen ertoe doen en erbij horen door hun ‘</w:t>
            </w:r>
            <w:proofErr w:type="spellStart"/>
            <w:r w:rsidRPr="00837BAF">
              <w:rPr>
                <w:rFonts w:cs="Tahoma"/>
                <w:color w:val="000000"/>
              </w:rPr>
              <w:t>eigen’aardigheden</w:t>
            </w:r>
            <w:proofErr w:type="spellEnd"/>
            <w:r w:rsidRPr="00837BAF">
              <w:rPr>
                <w:rFonts w:cs="Tahoma"/>
                <w:color w:val="000000"/>
              </w:rPr>
              <w:t xml:space="preserve"> te waarderen en te benutten.</w:t>
            </w:r>
          </w:p>
          <w:p w14:paraId="4F2C75A6" w14:textId="77777777" w:rsidR="001878CD" w:rsidRPr="00837BAF" w:rsidRDefault="001878CD" w:rsidP="00B8381E">
            <w:pPr>
              <w:ind w:left="360"/>
              <w:rPr>
                <w:rFonts w:cs="Tahoma"/>
                <w:color w:val="000000"/>
              </w:rPr>
            </w:pPr>
          </w:p>
        </w:tc>
      </w:tr>
      <w:tr w:rsidR="001878CD" w:rsidRPr="00837BAF" w14:paraId="0F355EE3" w14:textId="77777777" w:rsidTr="00B8381E">
        <w:trPr>
          <w:trHeight w:val="174"/>
        </w:trPr>
        <w:tc>
          <w:tcPr>
            <w:tcW w:w="777" w:type="dxa"/>
          </w:tcPr>
          <w:p w14:paraId="5975030F" w14:textId="77777777" w:rsidR="001878CD" w:rsidRPr="00837BAF" w:rsidRDefault="001878CD" w:rsidP="00B8381E">
            <w:pPr>
              <w:rPr>
                <w:rFonts w:cs="Tahoma"/>
                <w:b/>
                <w:color w:val="000000"/>
              </w:rPr>
            </w:pPr>
            <w:r w:rsidRPr="00837BAF">
              <w:rPr>
                <w:rFonts w:cs="Tahoma"/>
                <w:b/>
                <w:color w:val="000000"/>
              </w:rPr>
              <w:t>V</w:t>
            </w:r>
          </w:p>
        </w:tc>
        <w:tc>
          <w:tcPr>
            <w:tcW w:w="7971" w:type="dxa"/>
          </w:tcPr>
          <w:p w14:paraId="79034245" w14:textId="77777777" w:rsidR="001878CD" w:rsidRPr="00837BAF" w:rsidRDefault="001878CD" w:rsidP="00E87A9B">
            <w:pPr>
              <w:numPr>
                <w:ilvl w:val="0"/>
                <w:numId w:val="18"/>
              </w:numPr>
              <w:spacing w:after="0"/>
              <w:rPr>
                <w:rFonts w:cs="Tahoma"/>
                <w:color w:val="000000"/>
              </w:rPr>
            </w:pPr>
            <w:r w:rsidRPr="00837BAF">
              <w:rPr>
                <w:rFonts w:cs="Tahoma"/>
              </w:rPr>
              <w:t>Een veilig pedagogisch klimaat kunnen creëren waar kinderen leren voor zichzelf en elkaar te zorgen.</w:t>
            </w:r>
          </w:p>
          <w:p w14:paraId="0D123985" w14:textId="77777777" w:rsidR="001878CD" w:rsidRPr="00837BAF" w:rsidRDefault="001878CD" w:rsidP="00B8381E">
            <w:pPr>
              <w:ind w:left="360"/>
              <w:rPr>
                <w:rFonts w:cs="Tahoma"/>
                <w:color w:val="000000"/>
              </w:rPr>
            </w:pPr>
          </w:p>
        </w:tc>
      </w:tr>
    </w:tbl>
    <w:p w14:paraId="0D85ED74" w14:textId="77777777" w:rsidR="001878CD" w:rsidRDefault="001878CD" w:rsidP="001878CD">
      <w:pPr>
        <w:rPr>
          <w:rFonts w:cs="Calibri"/>
          <w:b/>
        </w:rPr>
      </w:pPr>
    </w:p>
    <w:p w14:paraId="65F33D73" w14:textId="77777777" w:rsidR="001878CD" w:rsidRDefault="001878CD" w:rsidP="001878CD">
      <w:pPr>
        <w:rPr>
          <w:rFonts w:cs="Calibri"/>
          <w:b/>
        </w:rPr>
      </w:pPr>
    </w:p>
    <w:p w14:paraId="3F895B77" w14:textId="77777777" w:rsidR="001878CD" w:rsidRDefault="001878CD" w:rsidP="001878CD">
      <w:pPr>
        <w:rPr>
          <w:rFonts w:cs="Calibri"/>
          <w:b/>
        </w:rPr>
      </w:pPr>
    </w:p>
    <w:p w14:paraId="1386B348" w14:textId="77777777" w:rsidR="001878CD" w:rsidRPr="00D54948" w:rsidRDefault="001878CD" w:rsidP="001878CD">
      <w:pPr>
        <w:rPr>
          <w:rFonts w:eastAsia="MS Gothic"/>
          <w:bCs/>
          <w:color w:val="5D2663"/>
          <w:sz w:val="30"/>
          <w:szCs w:val="26"/>
        </w:rPr>
      </w:pPr>
      <w:bookmarkStart w:id="99" w:name="_Toc340826507"/>
      <w:bookmarkStart w:id="100" w:name="_Toc341272343"/>
      <w:bookmarkStart w:id="101" w:name="_Toc341965159"/>
      <w:bookmarkStart w:id="102" w:name="_Toc342292671"/>
      <w:r>
        <w:br w:type="page"/>
      </w:r>
    </w:p>
    <w:p w14:paraId="31989CD6" w14:textId="77777777" w:rsidR="001878CD" w:rsidRPr="00CD60FF" w:rsidRDefault="001878CD" w:rsidP="001878CD">
      <w:pPr>
        <w:pStyle w:val="Stijl2"/>
      </w:pPr>
      <w:bookmarkStart w:id="103" w:name="_Toc342393263"/>
      <w:r>
        <w:lastRenderedPageBreak/>
        <w:t xml:space="preserve">Bijlage 4: </w:t>
      </w:r>
      <w:r w:rsidRPr="006A2BB4">
        <w:t>Beschrijving van vier schoolprofielen</w:t>
      </w:r>
      <w:bookmarkEnd w:id="99"/>
      <w:bookmarkEnd w:id="100"/>
      <w:bookmarkEnd w:id="101"/>
      <w:bookmarkEnd w:id="102"/>
      <w:bookmarkEnd w:id="103"/>
    </w:p>
    <w:p w14:paraId="46C582C0" w14:textId="77777777" w:rsidR="001878CD" w:rsidRPr="006A2BB4" w:rsidRDefault="001878CD" w:rsidP="001878CD">
      <w:pPr>
        <w:pStyle w:val="Lijstalinea"/>
        <w:ind w:left="0"/>
        <w:rPr>
          <w:rFonts w:cs="Calibri"/>
          <w:b/>
          <w:bCs/>
          <w:sz w:val="24"/>
          <w:szCs w:val="24"/>
        </w:rPr>
      </w:pPr>
      <w:r w:rsidRPr="006A2BB4">
        <w:rPr>
          <w:rFonts w:cs="Calibri"/>
          <w:b/>
          <w:bCs/>
          <w:sz w:val="24"/>
          <w:szCs w:val="24"/>
        </w:rPr>
        <w:t xml:space="preserve">Bron: </w:t>
      </w:r>
      <w:proofErr w:type="spellStart"/>
      <w:r w:rsidRPr="006A2BB4">
        <w:rPr>
          <w:rFonts w:cs="Calibri"/>
          <w:b/>
          <w:bCs/>
          <w:sz w:val="24"/>
          <w:szCs w:val="24"/>
        </w:rPr>
        <w:t>Sardes</w:t>
      </w:r>
      <w:proofErr w:type="spellEnd"/>
      <w:r w:rsidRPr="006A2BB4">
        <w:rPr>
          <w:rFonts w:cs="Calibri"/>
          <w:b/>
          <w:bCs/>
          <w:sz w:val="24"/>
          <w:szCs w:val="24"/>
        </w:rPr>
        <w:t xml:space="preserve"> – Profileren en indiceren - 2010</w:t>
      </w:r>
    </w:p>
    <w:p w14:paraId="2235E4C1" w14:textId="77777777" w:rsidR="001878CD" w:rsidRPr="007E354F" w:rsidRDefault="001878CD" w:rsidP="001878CD">
      <w:pPr>
        <w:pStyle w:val="Lijstalinea"/>
        <w:ind w:left="0"/>
        <w:rPr>
          <w:rFonts w:cs="Calibri"/>
          <w:b/>
          <w:bCs/>
          <w:sz w:val="24"/>
          <w:szCs w:val="24"/>
        </w:rPr>
      </w:pPr>
    </w:p>
    <w:p w14:paraId="08959443" w14:textId="77777777" w:rsidR="001878CD" w:rsidRPr="000D5428" w:rsidRDefault="001878CD" w:rsidP="00E87A9B">
      <w:pPr>
        <w:pStyle w:val="Lijstalinea"/>
        <w:numPr>
          <w:ilvl w:val="0"/>
          <w:numId w:val="6"/>
        </w:numPr>
        <w:spacing w:after="200" w:line="276" w:lineRule="auto"/>
        <w:ind w:left="0" w:firstLine="0"/>
        <w:contextualSpacing w:val="0"/>
        <w:rPr>
          <w:rFonts w:cs="Calibri"/>
          <w:b/>
          <w:bCs/>
          <w:sz w:val="24"/>
          <w:szCs w:val="24"/>
        </w:rPr>
      </w:pPr>
      <w:r w:rsidRPr="007E354F">
        <w:rPr>
          <w:rFonts w:cs="Calibri"/>
          <w:b/>
          <w:bCs/>
          <w:sz w:val="24"/>
          <w:szCs w:val="24"/>
        </w:rPr>
        <w:t>Speciale onderwijszorg op de netwerkschool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2835"/>
        <w:gridCol w:w="2954"/>
      </w:tblGrid>
      <w:tr w:rsidR="001878CD" w:rsidRPr="007E354F" w14:paraId="742B1ABA" w14:textId="77777777" w:rsidTr="00B8381E">
        <w:tc>
          <w:tcPr>
            <w:tcW w:w="3070" w:type="dxa"/>
            <w:shd w:val="clear" w:color="auto" w:fill="D6E3BC"/>
          </w:tcPr>
          <w:p w14:paraId="6D658124" w14:textId="77777777" w:rsidR="001878CD" w:rsidRPr="007E354F" w:rsidRDefault="001878CD" w:rsidP="00B8381E">
            <w:pPr>
              <w:jc w:val="center"/>
              <w:rPr>
                <w:rFonts w:cs="Calibri"/>
                <w:b/>
                <w:bCs/>
                <w:sz w:val="18"/>
                <w:szCs w:val="18"/>
              </w:rPr>
            </w:pPr>
            <w:r w:rsidRPr="007E354F">
              <w:rPr>
                <w:rFonts w:cs="Calibri"/>
                <w:b/>
                <w:bCs/>
                <w:sz w:val="18"/>
                <w:szCs w:val="18"/>
              </w:rPr>
              <w:t>Veld</w:t>
            </w:r>
          </w:p>
        </w:tc>
        <w:tc>
          <w:tcPr>
            <w:tcW w:w="3071" w:type="dxa"/>
            <w:shd w:val="clear" w:color="auto" w:fill="D6E3BC"/>
          </w:tcPr>
          <w:p w14:paraId="6A1821C2" w14:textId="77777777" w:rsidR="001878CD" w:rsidRPr="007E354F" w:rsidRDefault="001878CD" w:rsidP="00B8381E">
            <w:pPr>
              <w:jc w:val="center"/>
              <w:rPr>
                <w:rFonts w:cs="Calibri"/>
                <w:b/>
                <w:bCs/>
                <w:sz w:val="18"/>
                <w:szCs w:val="18"/>
              </w:rPr>
            </w:pPr>
            <w:r w:rsidRPr="007E354F">
              <w:rPr>
                <w:rFonts w:cs="Calibri"/>
                <w:b/>
                <w:bCs/>
                <w:sz w:val="18"/>
                <w:szCs w:val="18"/>
              </w:rPr>
              <w:t>Setting binnen de klas</w:t>
            </w:r>
          </w:p>
        </w:tc>
        <w:tc>
          <w:tcPr>
            <w:tcW w:w="3071" w:type="dxa"/>
            <w:shd w:val="clear" w:color="auto" w:fill="D6E3BC"/>
          </w:tcPr>
          <w:p w14:paraId="3AD40E08" w14:textId="77777777" w:rsidR="001878CD" w:rsidRPr="007E354F" w:rsidRDefault="001878CD" w:rsidP="00B8381E">
            <w:pPr>
              <w:jc w:val="center"/>
              <w:rPr>
                <w:rFonts w:cs="Calibri"/>
                <w:b/>
                <w:bCs/>
                <w:sz w:val="18"/>
                <w:szCs w:val="18"/>
              </w:rPr>
            </w:pPr>
            <w:r w:rsidRPr="007E354F">
              <w:rPr>
                <w:rFonts w:cs="Calibri"/>
                <w:b/>
                <w:bCs/>
                <w:sz w:val="18"/>
                <w:szCs w:val="18"/>
              </w:rPr>
              <w:t>Setting binnen de school</w:t>
            </w:r>
          </w:p>
        </w:tc>
      </w:tr>
      <w:tr w:rsidR="001878CD" w:rsidRPr="007E354F" w14:paraId="4300F785" w14:textId="77777777" w:rsidTr="00B8381E">
        <w:tc>
          <w:tcPr>
            <w:tcW w:w="3070" w:type="dxa"/>
            <w:shd w:val="clear" w:color="auto" w:fill="D6E3BC"/>
          </w:tcPr>
          <w:p w14:paraId="34AD38E6" w14:textId="77777777" w:rsidR="001878CD" w:rsidRPr="007E354F" w:rsidRDefault="001878CD" w:rsidP="00E87A9B">
            <w:pPr>
              <w:pStyle w:val="Lijstalinea"/>
              <w:numPr>
                <w:ilvl w:val="0"/>
                <w:numId w:val="3"/>
              </w:numPr>
              <w:spacing w:after="0"/>
              <w:contextualSpacing w:val="0"/>
              <w:rPr>
                <w:rFonts w:cs="Calibri"/>
                <w:b/>
                <w:bCs/>
                <w:sz w:val="18"/>
                <w:szCs w:val="18"/>
              </w:rPr>
            </w:pPr>
            <w:r w:rsidRPr="007E354F">
              <w:rPr>
                <w:rFonts w:cs="Calibri"/>
                <w:b/>
                <w:bCs/>
                <w:sz w:val="18"/>
                <w:szCs w:val="18"/>
              </w:rPr>
              <w:t>Hoeveelheid aandacht en tijd</w:t>
            </w:r>
          </w:p>
        </w:tc>
        <w:tc>
          <w:tcPr>
            <w:tcW w:w="3071" w:type="dxa"/>
            <w:shd w:val="clear" w:color="auto" w:fill="EAF1DD"/>
          </w:tcPr>
          <w:p w14:paraId="746C959C" w14:textId="77777777" w:rsidR="001878CD" w:rsidRPr="007E354F" w:rsidRDefault="001878CD" w:rsidP="00B8381E">
            <w:pPr>
              <w:rPr>
                <w:rFonts w:cs="Calibri"/>
                <w:sz w:val="18"/>
                <w:szCs w:val="18"/>
              </w:rPr>
            </w:pPr>
            <w:r w:rsidRPr="007E354F">
              <w:rPr>
                <w:rFonts w:cs="Calibri"/>
                <w:sz w:val="18"/>
                <w:szCs w:val="18"/>
              </w:rPr>
              <w:t xml:space="preserve">Er is één paar handen in de klas. </w:t>
            </w:r>
          </w:p>
          <w:p w14:paraId="04B47B82" w14:textId="77777777" w:rsidR="001878CD" w:rsidRPr="007E354F" w:rsidRDefault="001878CD" w:rsidP="00B8381E">
            <w:pPr>
              <w:rPr>
                <w:rFonts w:cs="Calibri"/>
                <w:sz w:val="18"/>
                <w:szCs w:val="18"/>
              </w:rPr>
            </w:pPr>
            <w:r w:rsidRPr="007E354F">
              <w:rPr>
                <w:rFonts w:cs="Calibri"/>
                <w:sz w:val="18"/>
                <w:szCs w:val="18"/>
              </w:rPr>
              <w:t>De leerkracht zorgt zelf voor bijv. pre-teaching, werken aan de instructietafel, op tijdelijke basis (bijv. een uur per week)</w:t>
            </w:r>
          </w:p>
          <w:p w14:paraId="1AF2EB31" w14:textId="77777777" w:rsidR="001878CD" w:rsidRPr="007E354F" w:rsidRDefault="001878CD" w:rsidP="00B8381E">
            <w:pPr>
              <w:rPr>
                <w:rFonts w:cs="Calibri"/>
                <w:sz w:val="18"/>
                <w:szCs w:val="18"/>
              </w:rPr>
            </w:pPr>
            <w:r w:rsidRPr="007E354F">
              <w:rPr>
                <w:rFonts w:cs="Calibri"/>
                <w:sz w:val="18"/>
                <w:szCs w:val="18"/>
              </w:rPr>
              <w:t>Er wordt gewerkt met de gegeven groepsgrootte ( ca. 25 leerlingen)</w:t>
            </w:r>
          </w:p>
        </w:tc>
        <w:tc>
          <w:tcPr>
            <w:tcW w:w="3071" w:type="dxa"/>
            <w:shd w:val="clear" w:color="auto" w:fill="EAF1DD"/>
          </w:tcPr>
          <w:p w14:paraId="74357CC8" w14:textId="77777777" w:rsidR="001878CD" w:rsidRPr="007E354F" w:rsidRDefault="001878CD" w:rsidP="00B8381E">
            <w:pPr>
              <w:rPr>
                <w:rFonts w:cs="Calibri"/>
                <w:sz w:val="18"/>
                <w:szCs w:val="18"/>
              </w:rPr>
            </w:pPr>
            <w:r w:rsidRPr="007E354F">
              <w:rPr>
                <w:rFonts w:cs="Calibri"/>
                <w:sz w:val="18"/>
                <w:szCs w:val="18"/>
              </w:rPr>
              <w:t xml:space="preserve">Er is speciale begeleiding door de </w:t>
            </w:r>
            <w:proofErr w:type="spellStart"/>
            <w:r w:rsidRPr="007E354F">
              <w:rPr>
                <w:rFonts w:cs="Calibri"/>
                <w:sz w:val="18"/>
                <w:szCs w:val="18"/>
              </w:rPr>
              <w:t>RT’er</w:t>
            </w:r>
            <w:proofErr w:type="spellEnd"/>
            <w:r w:rsidRPr="007E354F">
              <w:rPr>
                <w:rFonts w:cs="Calibri"/>
                <w:sz w:val="18"/>
                <w:szCs w:val="18"/>
              </w:rPr>
              <w:t xml:space="preserve">  en/of  </w:t>
            </w:r>
            <w:proofErr w:type="spellStart"/>
            <w:r w:rsidRPr="007E354F">
              <w:rPr>
                <w:rFonts w:cs="Calibri"/>
                <w:sz w:val="18"/>
                <w:szCs w:val="18"/>
              </w:rPr>
              <w:t>IB’er</w:t>
            </w:r>
            <w:proofErr w:type="spellEnd"/>
            <w:r w:rsidRPr="007E354F">
              <w:rPr>
                <w:rFonts w:cs="Calibri"/>
                <w:sz w:val="18"/>
                <w:szCs w:val="18"/>
              </w:rPr>
              <w:t xml:space="preserve">  op tijdelijke basis. (gedurende enkele uren per week)</w:t>
            </w:r>
          </w:p>
        </w:tc>
      </w:tr>
      <w:tr w:rsidR="001878CD" w:rsidRPr="007E354F" w14:paraId="3729BA12" w14:textId="77777777" w:rsidTr="00B8381E">
        <w:tc>
          <w:tcPr>
            <w:tcW w:w="3070" w:type="dxa"/>
            <w:shd w:val="clear" w:color="auto" w:fill="D6E3BC"/>
          </w:tcPr>
          <w:p w14:paraId="172494B1" w14:textId="77777777" w:rsidR="001878CD" w:rsidRPr="007E354F" w:rsidRDefault="001878CD" w:rsidP="00E87A9B">
            <w:pPr>
              <w:pStyle w:val="Lijstalinea"/>
              <w:numPr>
                <w:ilvl w:val="0"/>
                <w:numId w:val="3"/>
              </w:numPr>
              <w:spacing w:after="0"/>
              <w:contextualSpacing w:val="0"/>
              <w:rPr>
                <w:rFonts w:cs="Calibri"/>
                <w:b/>
                <w:bCs/>
                <w:sz w:val="18"/>
                <w:szCs w:val="18"/>
              </w:rPr>
            </w:pPr>
            <w:r w:rsidRPr="007E354F">
              <w:rPr>
                <w:rFonts w:cs="Calibri"/>
                <w:b/>
                <w:bCs/>
                <w:sz w:val="18"/>
                <w:szCs w:val="18"/>
              </w:rPr>
              <w:t>Onderwijsmaterialen</w:t>
            </w:r>
          </w:p>
          <w:p w14:paraId="716908F0" w14:textId="77777777" w:rsidR="001878CD" w:rsidRPr="007E354F" w:rsidRDefault="001878CD" w:rsidP="00B8381E">
            <w:pPr>
              <w:rPr>
                <w:rFonts w:cs="Calibri"/>
                <w:b/>
                <w:bCs/>
                <w:sz w:val="18"/>
                <w:szCs w:val="18"/>
              </w:rPr>
            </w:pPr>
          </w:p>
          <w:p w14:paraId="6588D9B1" w14:textId="77777777" w:rsidR="001878CD" w:rsidRPr="007E354F" w:rsidRDefault="001878CD" w:rsidP="00B8381E">
            <w:pPr>
              <w:rPr>
                <w:rFonts w:cs="Calibri"/>
                <w:b/>
                <w:bCs/>
                <w:sz w:val="18"/>
                <w:szCs w:val="18"/>
              </w:rPr>
            </w:pPr>
          </w:p>
          <w:p w14:paraId="4E145AE7" w14:textId="77777777" w:rsidR="001878CD" w:rsidRPr="007E354F" w:rsidRDefault="001878CD" w:rsidP="00B8381E">
            <w:pPr>
              <w:rPr>
                <w:rFonts w:cs="Calibri"/>
                <w:b/>
                <w:bCs/>
                <w:sz w:val="18"/>
                <w:szCs w:val="18"/>
              </w:rPr>
            </w:pPr>
          </w:p>
          <w:p w14:paraId="7DF03691" w14:textId="77777777" w:rsidR="001878CD" w:rsidRPr="007E354F" w:rsidRDefault="001878CD" w:rsidP="00B8381E">
            <w:pPr>
              <w:rPr>
                <w:rFonts w:cs="Calibri"/>
                <w:b/>
                <w:bCs/>
                <w:sz w:val="18"/>
                <w:szCs w:val="18"/>
              </w:rPr>
            </w:pPr>
          </w:p>
        </w:tc>
        <w:tc>
          <w:tcPr>
            <w:tcW w:w="3071" w:type="dxa"/>
            <w:shd w:val="clear" w:color="auto" w:fill="EAF1DD"/>
          </w:tcPr>
          <w:p w14:paraId="036A530A" w14:textId="77777777" w:rsidR="001878CD" w:rsidRPr="007E354F" w:rsidRDefault="001878CD" w:rsidP="00B8381E">
            <w:pPr>
              <w:rPr>
                <w:rFonts w:cs="Calibri"/>
                <w:sz w:val="18"/>
                <w:szCs w:val="18"/>
              </w:rPr>
            </w:pPr>
            <w:r w:rsidRPr="007E354F">
              <w:rPr>
                <w:rFonts w:cs="Calibri"/>
                <w:sz w:val="18"/>
                <w:szCs w:val="18"/>
              </w:rPr>
              <w:t>Er wordt waar nodig gebruik gemaakt van niveaudifferentiatie volgens de lesmethoden.</w:t>
            </w:r>
          </w:p>
          <w:p w14:paraId="21004B93" w14:textId="77777777" w:rsidR="001878CD" w:rsidRPr="007E354F" w:rsidRDefault="001878CD" w:rsidP="00B8381E">
            <w:pPr>
              <w:rPr>
                <w:rFonts w:cs="Calibri"/>
                <w:sz w:val="18"/>
                <w:szCs w:val="18"/>
              </w:rPr>
            </w:pPr>
            <w:r w:rsidRPr="007E354F">
              <w:rPr>
                <w:rFonts w:cs="Calibri"/>
                <w:sz w:val="18"/>
                <w:szCs w:val="18"/>
              </w:rPr>
              <w:t>Er is aanvullend remediërend materiaal voor de kernvakken, behoren bij de gebruikte lesmethoden.</w:t>
            </w:r>
          </w:p>
        </w:tc>
        <w:tc>
          <w:tcPr>
            <w:tcW w:w="3071" w:type="dxa"/>
            <w:shd w:val="clear" w:color="auto" w:fill="EAF1DD"/>
          </w:tcPr>
          <w:p w14:paraId="23600EEF" w14:textId="77777777" w:rsidR="001878CD" w:rsidRPr="007E354F" w:rsidRDefault="001878CD" w:rsidP="00B8381E">
            <w:pPr>
              <w:rPr>
                <w:rFonts w:cs="Calibri"/>
                <w:sz w:val="18"/>
                <w:szCs w:val="18"/>
              </w:rPr>
            </w:pPr>
            <w:r w:rsidRPr="007E354F">
              <w:rPr>
                <w:rFonts w:cs="Calibri"/>
                <w:sz w:val="18"/>
                <w:szCs w:val="18"/>
              </w:rPr>
              <w:t>Er zijn onderwijsmaterialen beschikbaar die tegemoet komen aan specifieke didactische kenmerken en speciale pedagogische/psychologische kenmerken (bijv. beloningssysteem)</w:t>
            </w:r>
          </w:p>
        </w:tc>
      </w:tr>
      <w:tr w:rsidR="001878CD" w:rsidRPr="007E354F" w14:paraId="52E52A9F" w14:textId="77777777" w:rsidTr="00B8381E">
        <w:tc>
          <w:tcPr>
            <w:tcW w:w="3070" w:type="dxa"/>
            <w:shd w:val="clear" w:color="auto" w:fill="D6E3BC"/>
          </w:tcPr>
          <w:p w14:paraId="56D416CF" w14:textId="77777777" w:rsidR="001878CD" w:rsidRPr="00A36072" w:rsidRDefault="001878CD" w:rsidP="00E87A9B">
            <w:pPr>
              <w:pStyle w:val="Lijstalinea"/>
              <w:numPr>
                <w:ilvl w:val="0"/>
                <w:numId w:val="3"/>
              </w:numPr>
              <w:spacing w:after="0"/>
              <w:contextualSpacing w:val="0"/>
              <w:rPr>
                <w:rFonts w:cs="Calibri"/>
                <w:b/>
                <w:bCs/>
                <w:sz w:val="18"/>
                <w:szCs w:val="18"/>
              </w:rPr>
            </w:pPr>
            <w:r w:rsidRPr="007E354F">
              <w:rPr>
                <w:rFonts w:cs="Calibri"/>
                <w:b/>
                <w:bCs/>
                <w:sz w:val="18"/>
                <w:szCs w:val="18"/>
              </w:rPr>
              <w:t>Ruimtelijke omgeving</w:t>
            </w:r>
          </w:p>
        </w:tc>
        <w:tc>
          <w:tcPr>
            <w:tcW w:w="3071" w:type="dxa"/>
            <w:shd w:val="clear" w:color="auto" w:fill="EAF1DD"/>
          </w:tcPr>
          <w:p w14:paraId="217BEDF9" w14:textId="77777777" w:rsidR="001878CD" w:rsidRPr="007E354F" w:rsidRDefault="001878CD" w:rsidP="00B8381E">
            <w:pPr>
              <w:rPr>
                <w:rFonts w:cs="Calibri"/>
                <w:sz w:val="18"/>
                <w:szCs w:val="18"/>
              </w:rPr>
            </w:pPr>
            <w:r w:rsidRPr="007E354F">
              <w:rPr>
                <w:rFonts w:cs="Calibri"/>
                <w:sz w:val="18"/>
                <w:szCs w:val="18"/>
              </w:rPr>
              <w:t>In de klas is er gelegenheid om één-op-één begeleiding te geven.</w:t>
            </w:r>
          </w:p>
        </w:tc>
        <w:tc>
          <w:tcPr>
            <w:tcW w:w="3071" w:type="dxa"/>
            <w:shd w:val="clear" w:color="auto" w:fill="EAF1DD"/>
          </w:tcPr>
          <w:p w14:paraId="2A653D14" w14:textId="77777777" w:rsidR="001878CD" w:rsidRPr="007E354F" w:rsidRDefault="001878CD" w:rsidP="00B8381E">
            <w:pPr>
              <w:rPr>
                <w:rFonts w:cs="Calibri"/>
                <w:sz w:val="18"/>
                <w:szCs w:val="18"/>
              </w:rPr>
            </w:pPr>
            <w:r w:rsidRPr="007E354F">
              <w:rPr>
                <w:rFonts w:cs="Calibri"/>
                <w:sz w:val="18"/>
                <w:szCs w:val="18"/>
              </w:rPr>
              <w:t>Er is op de gang ruimte waar één-op-één begeleiding of begeleiding van een groepje leerlingen kan plaats vinden.</w:t>
            </w:r>
          </w:p>
          <w:p w14:paraId="08E4F705" w14:textId="77777777" w:rsidR="001878CD" w:rsidRPr="007E354F" w:rsidRDefault="001878CD" w:rsidP="00B8381E">
            <w:pPr>
              <w:rPr>
                <w:rFonts w:cs="Calibri"/>
                <w:sz w:val="18"/>
                <w:szCs w:val="18"/>
              </w:rPr>
            </w:pPr>
          </w:p>
        </w:tc>
      </w:tr>
      <w:tr w:rsidR="001878CD" w:rsidRPr="007E354F" w14:paraId="46E95400" w14:textId="77777777" w:rsidTr="00B8381E">
        <w:tc>
          <w:tcPr>
            <w:tcW w:w="3070" w:type="dxa"/>
            <w:shd w:val="clear" w:color="auto" w:fill="D6E3BC"/>
          </w:tcPr>
          <w:p w14:paraId="3CA0EB41" w14:textId="77777777" w:rsidR="001878CD" w:rsidRPr="007E354F" w:rsidRDefault="001878CD" w:rsidP="00E87A9B">
            <w:pPr>
              <w:pStyle w:val="Lijstalinea"/>
              <w:numPr>
                <w:ilvl w:val="0"/>
                <w:numId w:val="3"/>
              </w:numPr>
              <w:spacing w:after="0"/>
              <w:contextualSpacing w:val="0"/>
              <w:rPr>
                <w:rFonts w:cs="Calibri"/>
                <w:b/>
                <w:bCs/>
                <w:sz w:val="18"/>
                <w:szCs w:val="18"/>
              </w:rPr>
            </w:pPr>
            <w:r w:rsidRPr="007E354F">
              <w:rPr>
                <w:rFonts w:cs="Calibri"/>
                <w:b/>
                <w:bCs/>
                <w:sz w:val="18"/>
                <w:szCs w:val="18"/>
              </w:rPr>
              <w:t>Expertise</w:t>
            </w:r>
          </w:p>
          <w:p w14:paraId="046E001F" w14:textId="77777777" w:rsidR="001878CD" w:rsidRPr="007E354F" w:rsidRDefault="001878CD" w:rsidP="00B8381E">
            <w:pPr>
              <w:rPr>
                <w:rFonts w:cs="Calibri"/>
                <w:b/>
                <w:bCs/>
                <w:sz w:val="18"/>
                <w:szCs w:val="18"/>
              </w:rPr>
            </w:pPr>
          </w:p>
          <w:p w14:paraId="0B076122" w14:textId="77777777" w:rsidR="001878CD" w:rsidRPr="007E354F" w:rsidRDefault="001878CD" w:rsidP="00B8381E">
            <w:pPr>
              <w:rPr>
                <w:rFonts w:cs="Calibri"/>
                <w:b/>
                <w:bCs/>
                <w:sz w:val="18"/>
                <w:szCs w:val="18"/>
              </w:rPr>
            </w:pPr>
          </w:p>
          <w:p w14:paraId="35260DD9" w14:textId="77777777" w:rsidR="001878CD" w:rsidRPr="007E354F" w:rsidRDefault="001878CD" w:rsidP="00B8381E">
            <w:pPr>
              <w:rPr>
                <w:rFonts w:cs="Calibri"/>
                <w:b/>
                <w:bCs/>
                <w:sz w:val="18"/>
                <w:szCs w:val="18"/>
              </w:rPr>
            </w:pPr>
          </w:p>
        </w:tc>
        <w:tc>
          <w:tcPr>
            <w:tcW w:w="3071" w:type="dxa"/>
            <w:shd w:val="clear" w:color="auto" w:fill="EAF1DD"/>
          </w:tcPr>
          <w:p w14:paraId="0FEE1607" w14:textId="77777777" w:rsidR="001878CD" w:rsidRPr="007E354F" w:rsidRDefault="001878CD" w:rsidP="00B8381E">
            <w:pPr>
              <w:rPr>
                <w:rFonts w:cs="Calibri"/>
                <w:sz w:val="18"/>
                <w:szCs w:val="18"/>
              </w:rPr>
            </w:pPr>
            <w:r w:rsidRPr="007E354F">
              <w:rPr>
                <w:rFonts w:cs="Calibri"/>
                <w:sz w:val="18"/>
                <w:szCs w:val="18"/>
              </w:rPr>
              <w:t>De leerkracht heeft enige kennis van en competenties op het gebied van speciale onderwijsbehoeften</w:t>
            </w:r>
          </w:p>
          <w:p w14:paraId="3BCFB601" w14:textId="77777777" w:rsidR="001878CD" w:rsidRPr="007E354F" w:rsidRDefault="001878CD" w:rsidP="00B8381E">
            <w:pPr>
              <w:rPr>
                <w:rFonts w:cs="Calibri"/>
                <w:sz w:val="18"/>
                <w:szCs w:val="18"/>
              </w:rPr>
            </w:pPr>
          </w:p>
        </w:tc>
        <w:tc>
          <w:tcPr>
            <w:tcW w:w="3071" w:type="dxa"/>
            <w:shd w:val="clear" w:color="auto" w:fill="EAF1DD"/>
          </w:tcPr>
          <w:p w14:paraId="2A860554" w14:textId="77777777" w:rsidR="001878CD" w:rsidRPr="007E354F" w:rsidRDefault="001878CD" w:rsidP="00B8381E">
            <w:pPr>
              <w:rPr>
                <w:rFonts w:cs="Calibri"/>
                <w:sz w:val="18"/>
                <w:szCs w:val="18"/>
              </w:rPr>
            </w:pPr>
            <w:r w:rsidRPr="007E354F">
              <w:rPr>
                <w:rFonts w:cs="Calibri"/>
                <w:sz w:val="18"/>
                <w:szCs w:val="18"/>
              </w:rPr>
              <w:t xml:space="preserve">De </w:t>
            </w:r>
            <w:proofErr w:type="spellStart"/>
            <w:r w:rsidRPr="007E354F">
              <w:rPr>
                <w:rFonts w:cs="Calibri"/>
                <w:sz w:val="18"/>
                <w:szCs w:val="18"/>
              </w:rPr>
              <w:t>rt’er</w:t>
            </w:r>
            <w:proofErr w:type="spellEnd"/>
            <w:r w:rsidRPr="007E354F">
              <w:rPr>
                <w:rFonts w:cs="Calibri"/>
                <w:sz w:val="18"/>
                <w:szCs w:val="18"/>
              </w:rPr>
              <w:t xml:space="preserve"> en/of </w:t>
            </w:r>
            <w:proofErr w:type="spellStart"/>
            <w:r w:rsidRPr="007E354F">
              <w:rPr>
                <w:rFonts w:cs="Calibri"/>
                <w:sz w:val="18"/>
                <w:szCs w:val="18"/>
              </w:rPr>
              <w:t>ib’er</w:t>
            </w:r>
            <w:proofErr w:type="spellEnd"/>
            <w:r w:rsidRPr="007E354F">
              <w:rPr>
                <w:rFonts w:cs="Calibri"/>
                <w:sz w:val="18"/>
                <w:szCs w:val="18"/>
              </w:rPr>
              <w:t xml:space="preserve"> hebben enige kennis van en competenties op het gebied van de meest voorkomende speciale onderwijsbehoeften.</w:t>
            </w:r>
          </w:p>
          <w:p w14:paraId="72872D7F" w14:textId="77777777" w:rsidR="001878CD" w:rsidRPr="007E354F" w:rsidRDefault="001878CD" w:rsidP="00B8381E">
            <w:pPr>
              <w:rPr>
                <w:rFonts w:cs="Calibri"/>
                <w:sz w:val="18"/>
                <w:szCs w:val="18"/>
              </w:rPr>
            </w:pPr>
          </w:p>
        </w:tc>
      </w:tr>
      <w:tr w:rsidR="001878CD" w:rsidRPr="007E354F" w14:paraId="34206597" w14:textId="77777777" w:rsidTr="00B8381E">
        <w:tc>
          <w:tcPr>
            <w:tcW w:w="3070" w:type="dxa"/>
            <w:shd w:val="clear" w:color="auto" w:fill="D6E3BC"/>
          </w:tcPr>
          <w:p w14:paraId="00486F60" w14:textId="77777777" w:rsidR="001878CD" w:rsidRPr="007E354F" w:rsidRDefault="001878CD" w:rsidP="00E87A9B">
            <w:pPr>
              <w:pStyle w:val="Lijstalinea"/>
              <w:numPr>
                <w:ilvl w:val="0"/>
                <w:numId w:val="3"/>
              </w:numPr>
              <w:spacing w:after="0"/>
              <w:contextualSpacing w:val="0"/>
              <w:rPr>
                <w:rFonts w:cs="Calibri"/>
                <w:b/>
                <w:bCs/>
                <w:sz w:val="18"/>
                <w:szCs w:val="18"/>
              </w:rPr>
            </w:pPr>
            <w:r w:rsidRPr="007E354F">
              <w:rPr>
                <w:rFonts w:cs="Calibri"/>
                <w:b/>
                <w:bCs/>
                <w:sz w:val="18"/>
                <w:szCs w:val="18"/>
              </w:rPr>
              <w:t>Samenwerking met andere instanties</w:t>
            </w:r>
          </w:p>
          <w:p w14:paraId="75E57483" w14:textId="77777777" w:rsidR="001878CD" w:rsidRPr="007E354F" w:rsidRDefault="001878CD" w:rsidP="00B8381E">
            <w:pPr>
              <w:rPr>
                <w:rFonts w:cs="Calibri"/>
                <w:b/>
                <w:bCs/>
                <w:sz w:val="18"/>
                <w:szCs w:val="18"/>
              </w:rPr>
            </w:pPr>
          </w:p>
          <w:p w14:paraId="7EB3C018" w14:textId="77777777" w:rsidR="001878CD" w:rsidRPr="007E354F" w:rsidRDefault="001878CD" w:rsidP="00B8381E">
            <w:pPr>
              <w:rPr>
                <w:rFonts w:cs="Calibri"/>
                <w:b/>
                <w:bCs/>
                <w:sz w:val="18"/>
                <w:szCs w:val="18"/>
              </w:rPr>
            </w:pPr>
          </w:p>
          <w:p w14:paraId="50DD66B5" w14:textId="77777777" w:rsidR="001878CD" w:rsidRPr="007E354F" w:rsidRDefault="001878CD" w:rsidP="00B8381E">
            <w:pPr>
              <w:rPr>
                <w:rFonts w:cs="Calibri"/>
                <w:b/>
                <w:bCs/>
                <w:sz w:val="18"/>
                <w:szCs w:val="18"/>
              </w:rPr>
            </w:pPr>
          </w:p>
          <w:p w14:paraId="58BA0FAF" w14:textId="77777777" w:rsidR="001878CD" w:rsidRPr="007E354F" w:rsidRDefault="001878CD" w:rsidP="00B8381E">
            <w:pPr>
              <w:rPr>
                <w:rFonts w:cs="Calibri"/>
                <w:b/>
                <w:bCs/>
                <w:sz w:val="18"/>
                <w:szCs w:val="18"/>
              </w:rPr>
            </w:pPr>
          </w:p>
        </w:tc>
        <w:tc>
          <w:tcPr>
            <w:tcW w:w="3071" w:type="dxa"/>
            <w:shd w:val="clear" w:color="auto" w:fill="EAF1DD"/>
          </w:tcPr>
          <w:p w14:paraId="74F895EC" w14:textId="77777777" w:rsidR="001878CD" w:rsidRPr="007E354F" w:rsidRDefault="001878CD" w:rsidP="00B8381E">
            <w:pPr>
              <w:rPr>
                <w:rFonts w:cs="Calibri"/>
                <w:sz w:val="18"/>
                <w:szCs w:val="18"/>
              </w:rPr>
            </w:pPr>
            <w:r w:rsidRPr="007E354F">
              <w:rPr>
                <w:rFonts w:cs="Calibri"/>
                <w:sz w:val="18"/>
                <w:szCs w:val="18"/>
              </w:rPr>
              <w:t xml:space="preserve">De </w:t>
            </w:r>
            <w:proofErr w:type="spellStart"/>
            <w:r w:rsidRPr="007E354F">
              <w:rPr>
                <w:rFonts w:cs="Calibri"/>
                <w:sz w:val="18"/>
                <w:szCs w:val="18"/>
              </w:rPr>
              <w:t>leekracht</w:t>
            </w:r>
            <w:proofErr w:type="spellEnd"/>
            <w:r w:rsidRPr="007E354F">
              <w:rPr>
                <w:rFonts w:cs="Calibri"/>
                <w:sz w:val="18"/>
                <w:szCs w:val="18"/>
              </w:rPr>
              <w:t xml:space="preserve"> onderhoudt contacten met de </w:t>
            </w:r>
            <w:proofErr w:type="spellStart"/>
            <w:r w:rsidRPr="007E354F">
              <w:rPr>
                <w:rFonts w:cs="Calibri"/>
                <w:sz w:val="18"/>
                <w:szCs w:val="18"/>
              </w:rPr>
              <w:t>ib’er</w:t>
            </w:r>
            <w:proofErr w:type="spellEnd"/>
            <w:r w:rsidRPr="007E354F">
              <w:rPr>
                <w:rFonts w:cs="Calibri"/>
                <w:sz w:val="18"/>
                <w:szCs w:val="18"/>
              </w:rPr>
              <w:t xml:space="preserve"> om op de hoogte te blijven.</w:t>
            </w:r>
          </w:p>
        </w:tc>
        <w:tc>
          <w:tcPr>
            <w:tcW w:w="3071" w:type="dxa"/>
            <w:shd w:val="clear" w:color="auto" w:fill="EAF1DD"/>
          </w:tcPr>
          <w:p w14:paraId="7F9C6768" w14:textId="77777777" w:rsidR="001878CD" w:rsidRPr="007E354F" w:rsidRDefault="001878CD" w:rsidP="00B8381E">
            <w:pPr>
              <w:rPr>
                <w:rFonts w:cs="Calibri"/>
                <w:sz w:val="18"/>
                <w:szCs w:val="18"/>
              </w:rPr>
            </w:pPr>
            <w:r w:rsidRPr="007E354F">
              <w:rPr>
                <w:rFonts w:cs="Calibri"/>
                <w:sz w:val="18"/>
                <w:szCs w:val="18"/>
              </w:rPr>
              <w:t>Er is op basis van behoefte samenwerking en afstemming met professionals uit S(B)O en zorginstellingen.</w:t>
            </w:r>
          </w:p>
          <w:p w14:paraId="2E37F78B" w14:textId="77777777" w:rsidR="001878CD" w:rsidRPr="007E354F" w:rsidRDefault="001878CD" w:rsidP="00B8381E">
            <w:pPr>
              <w:rPr>
                <w:rFonts w:cs="Calibri"/>
                <w:sz w:val="18"/>
                <w:szCs w:val="18"/>
              </w:rPr>
            </w:pPr>
          </w:p>
        </w:tc>
      </w:tr>
    </w:tbl>
    <w:p w14:paraId="59E62061" w14:textId="77777777" w:rsidR="001878CD" w:rsidRDefault="001878CD" w:rsidP="001878CD">
      <w:pPr>
        <w:rPr>
          <w:rFonts w:cs="Calibri"/>
          <w:b/>
          <w:bCs/>
          <w:sz w:val="18"/>
          <w:szCs w:val="18"/>
        </w:rPr>
      </w:pPr>
    </w:p>
    <w:p w14:paraId="6C7510DD" w14:textId="77777777" w:rsidR="001878CD" w:rsidRDefault="001878CD" w:rsidP="001878CD">
      <w:pPr>
        <w:rPr>
          <w:rFonts w:cs="Calibri"/>
          <w:b/>
          <w:bCs/>
          <w:sz w:val="18"/>
          <w:szCs w:val="18"/>
        </w:rPr>
      </w:pPr>
      <w:r>
        <w:rPr>
          <w:rFonts w:cs="Calibri"/>
          <w:b/>
          <w:bCs/>
          <w:sz w:val="18"/>
          <w:szCs w:val="18"/>
        </w:rPr>
        <w:br w:type="page"/>
      </w:r>
    </w:p>
    <w:p w14:paraId="6214D024" w14:textId="77777777" w:rsidR="001878CD" w:rsidRDefault="001878CD" w:rsidP="001878CD">
      <w:pPr>
        <w:rPr>
          <w:rFonts w:cs="Calibri"/>
          <w:b/>
          <w:bCs/>
          <w:sz w:val="18"/>
          <w:szCs w:val="18"/>
        </w:rPr>
      </w:pPr>
    </w:p>
    <w:p w14:paraId="5381D79C" w14:textId="77777777" w:rsidR="001878CD" w:rsidRPr="007E354F" w:rsidRDefault="001878CD" w:rsidP="00E87A9B">
      <w:pPr>
        <w:numPr>
          <w:ilvl w:val="0"/>
          <w:numId w:val="6"/>
        </w:numPr>
        <w:spacing w:after="200" w:line="276" w:lineRule="auto"/>
        <w:rPr>
          <w:rFonts w:cs="Calibri"/>
          <w:b/>
          <w:bCs/>
          <w:sz w:val="24"/>
        </w:rPr>
      </w:pPr>
      <w:r w:rsidRPr="007E354F">
        <w:rPr>
          <w:rFonts w:cs="Calibri"/>
          <w:b/>
          <w:bCs/>
          <w:sz w:val="24"/>
        </w:rPr>
        <w:t>Speciale onderwijszorg op de smalle zorgschool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2839"/>
        <w:gridCol w:w="2952"/>
      </w:tblGrid>
      <w:tr w:rsidR="001878CD" w:rsidRPr="007E354F" w14:paraId="6350605B" w14:textId="77777777" w:rsidTr="00B8381E">
        <w:tc>
          <w:tcPr>
            <w:tcW w:w="3035" w:type="dxa"/>
            <w:shd w:val="clear" w:color="auto" w:fill="D6E3BC"/>
          </w:tcPr>
          <w:p w14:paraId="3739500B" w14:textId="77777777" w:rsidR="001878CD" w:rsidRPr="007E354F" w:rsidRDefault="001878CD" w:rsidP="00B8381E">
            <w:pPr>
              <w:jc w:val="center"/>
              <w:rPr>
                <w:rFonts w:cs="Calibri"/>
                <w:b/>
                <w:bCs/>
                <w:sz w:val="18"/>
                <w:szCs w:val="18"/>
              </w:rPr>
            </w:pPr>
            <w:r w:rsidRPr="007E354F">
              <w:rPr>
                <w:rFonts w:cs="Calibri"/>
                <w:b/>
                <w:bCs/>
                <w:sz w:val="18"/>
                <w:szCs w:val="18"/>
              </w:rPr>
              <w:t>Veld</w:t>
            </w:r>
          </w:p>
        </w:tc>
        <w:tc>
          <w:tcPr>
            <w:tcW w:w="2839" w:type="dxa"/>
            <w:shd w:val="clear" w:color="auto" w:fill="D6E3BC"/>
          </w:tcPr>
          <w:p w14:paraId="2CC07DB4" w14:textId="77777777" w:rsidR="001878CD" w:rsidRPr="007E354F" w:rsidRDefault="001878CD" w:rsidP="00B8381E">
            <w:pPr>
              <w:jc w:val="center"/>
              <w:rPr>
                <w:rFonts w:cs="Calibri"/>
                <w:b/>
                <w:bCs/>
                <w:sz w:val="18"/>
                <w:szCs w:val="18"/>
              </w:rPr>
            </w:pPr>
            <w:r w:rsidRPr="007E354F">
              <w:rPr>
                <w:rFonts w:cs="Calibri"/>
                <w:b/>
                <w:bCs/>
                <w:sz w:val="18"/>
                <w:szCs w:val="18"/>
              </w:rPr>
              <w:t>Setting binnen de klas</w:t>
            </w:r>
          </w:p>
        </w:tc>
        <w:tc>
          <w:tcPr>
            <w:tcW w:w="2952" w:type="dxa"/>
            <w:shd w:val="clear" w:color="auto" w:fill="D6E3BC"/>
          </w:tcPr>
          <w:p w14:paraId="6FA335B5" w14:textId="77777777" w:rsidR="001878CD" w:rsidRPr="007E354F" w:rsidRDefault="001878CD" w:rsidP="00B8381E">
            <w:pPr>
              <w:jc w:val="center"/>
              <w:rPr>
                <w:rFonts w:cs="Calibri"/>
                <w:b/>
                <w:bCs/>
                <w:sz w:val="18"/>
                <w:szCs w:val="18"/>
              </w:rPr>
            </w:pPr>
            <w:r w:rsidRPr="007E354F">
              <w:rPr>
                <w:rFonts w:cs="Calibri"/>
                <w:b/>
                <w:bCs/>
                <w:sz w:val="18"/>
                <w:szCs w:val="18"/>
              </w:rPr>
              <w:t>Setting binnen de school</w:t>
            </w:r>
          </w:p>
        </w:tc>
      </w:tr>
      <w:tr w:rsidR="001878CD" w:rsidRPr="007E354F" w14:paraId="5C42C722" w14:textId="77777777" w:rsidTr="00B8381E">
        <w:tc>
          <w:tcPr>
            <w:tcW w:w="3035" w:type="dxa"/>
            <w:shd w:val="clear" w:color="auto" w:fill="D6E3BC"/>
          </w:tcPr>
          <w:p w14:paraId="1D8D69CA" w14:textId="77777777" w:rsidR="001878CD" w:rsidRPr="007E354F" w:rsidRDefault="001878CD" w:rsidP="00E87A9B">
            <w:pPr>
              <w:pStyle w:val="Lijstalinea"/>
              <w:numPr>
                <w:ilvl w:val="0"/>
                <w:numId w:val="4"/>
              </w:numPr>
              <w:spacing w:after="0"/>
              <w:contextualSpacing w:val="0"/>
              <w:rPr>
                <w:rFonts w:cs="Calibri"/>
                <w:b/>
                <w:bCs/>
                <w:sz w:val="18"/>
                <w:szCs w:val="18"/>
              </w:rPr>
            </w:pPr>
            <w:r w:rsidRPr="007E354F">
              <w:rPr>
                <w:rFonts w:cs="Calibri"/>
                <w:b/>
                <w:bCs/>
                <w:sz w:val="18"/>
                <w:szCs w:val="18"/>
              </w:rPr>
              <w:t>Hoeveelheid aandacht en tijd</w:t>
            </w:r>
          </w:p>
          <w:p w14:paraId="55201EFB" w14:textId="77777777" w:rsidR="001878CD" w:rsidRPr="007E354F" w:rsidRDefault="001878CD" w:rsidP="00B8381E">
            <w:pPr>
              <w:rPr>
                <w:rFonts w:cs="Calibri"/>
                <w:b/>
                <w:bCs/>
                <w:sz w:val="18"/>
                <w:szCs w:val="18"/>
              </w:rPr>
            </w:pPr>
          </w:p>
          <w:p w14:paraId="4C5170A7" w14:textId="77777777" w:rsidR="001878CD" w:rsidRPr="007E354F" w:rsidRDefault="001878CD" w:rsidP="00B8381E">
            <w:pPr>
              <w:rPr>
                <w:rFonts w:cs="Calibri"/>
                <w:b/>
                <w:bCs/>
                <w:sz w:val="18"/>
                <w:szCs w:val="18"/>
              </w:rPr>
            </w:pPr>
          </w:p>
          <w:p w14:paraId="6B5B9EF7" w14:textId="77777777" w:rsidR="001878CD" w:rsidRPr="007E354F" w:rsidRDefault="001878CD" w:rsidP="00B8381E">
            <w:pPr>
              <w:rPr>
                <w:rFonts w:cs="Calibri"/>
                <w:b/>
                <w:bCs/>
                <w:sz w:val="18"/>
                <w:szCs w:val="18"/>
              </w:rPr>
            </w:pPr>
          </w:p>
          <w:p w14:paraId="34EE63F1" w14:textId="77777777" w:rsidR="001878CD" w:rsidRPr="007E354F" w:rsidRDefault="001878CD" w:rsidP="00B8381E">
            <w:pPr>
              <w:rPr>
                <w:rFonts w:cs="Calibri"/>
                <w:b/>
                <w:bCs/>
                <w:sz w:val="18"/>
                <w:szCs w:val="18"/>
              </w:rPr>
            </w:pPr>
          </w:p>
          <w:p w14:paraId="387CD1EB" w14:textId="77777777" w:rsidR="001878CD" w:rsidRPr="007E354F" w:rsidRDefault="001878CD" w:rsidP="00B8381E">
            <w:pPr>
              <w:rPr>
                <w:rFonts w:cs="Calibri"/>
                <w:b/>
                <w:bCs/>
                <w:sz w:val="18"/>
                <w:szCs w:val="18"/>
              </w:rPr>
            </w:pPr>
          </w:p>
          <w:p w14:paraId="278DF525" w14:textId="77777777" w:rsidR="001878CD" w:rsidRPr="007E354F" w:rsidRDefault="001878CD" w:rsidP="00B8381E">
            <w:pPr>
              <w:rPr>
                <w:rFonts w:cs="Calibri"/>
                <w:b/>
                <w:bCs/>
                <w:sz w:val="18"/>
                <w:szCs w:val="18"/>
              </w:rPr>
            </w:pPr>
          </w:p>
        </w:tc>
        <w:tc>
          <w:tcPr>
            <w:tcW w:w="2839" w:type="dxa"/>
            <w:shd w:val="clear" w:color="auto" w:fill="EAF1DD"/>
          </w:tcPr>
          <w:p w14:paraId="0C025EF1" w14:textId="77777777" w:rsidR="001878CD" w:rsidRPr="007E354F" w:rsidRDefault="001878CD" w:rsidP="00B8381E">
            <w:pPr>
              <w:rPr>
                <w:rFonts w:cs="Calibri"/>
                <w:sz w:val="18"/>
                <w:szCs w:val="18"/>
              </w:rPr>
            </w:pPr>
            <w:r w:rsidRPr="007E354F">
              <w:rPr>
                <w:rFonts w:cs="Calibri"/>
                <w:sz w:val="18"/>
                <w:szCs w:val="18"/>
              </w:rPr>
              <w:t xml:space="preserve">Er is één paar handen in de klas, de lk zorgt eventueel met extra ondersteuning van </w:t>
            </w:r>
            <w:proofErr w:type="spellStart"/>
            <w:r w:rsidRPr="007E354F">
              <w:rPr>
                <w:rFonts w:cs="Calibri"/>
                <w:sz w:val="18"/>
                <w:szCs w:val="18"/>
              </w:rPr>
              <w:t>oa</w:t>
            </w:r>
            <w:proofErr w:type="spellEnd"/>
            <w:r w:rsidRPr="007E354F">
              <w:rPr>
                <w:rFonts w:cs="Calibri"/>
                <w:sz w:val="18"/>
                <w:szCs w:val="18"/>
              </w:rPr>
              <w:t>/</w:t>
            </w:r>
            <w:proofErr w:type="spellStart"/>
            <w:r w:rsidRPr="007E354F">
              <w:rPr>
                <w:rFonts w:cs="Calibri"/>
                <w:sz w:val="18"/>
                <w:szCs w:val="18"/>
              </w:rPr>
              <w:t>ou</w:t>
            </w:r>
            <w:proofErr w:type="spellEnd"/>
            <w:r w:rsidRPr="007E354F">
              <w:rPr>
                <w:rFonts w:cs="Calibri"/>
                <w:sz w:val="18"/>
                <w:szCs w:val="18"/>
              </w:rPr>
              <w:t>/</w:t>
            </w:r>
            <w:proofErr w:type="spellStart"/>
            <w:r w:rsidRPr="007E354F">
              <w:rPr>
                <w:rFonts w:cs="Calibri"/>
                <w:sz w:val="18"/>
                <w:szCs w:val="18"/>
              </w:rPr>
              <w:t>mll</w:t>
            </w:r>
            <w:proofErr w:type="spellEnd"/>
            <w:r w:rsidRPr="007E354F">
              <w:rPr>
                <w:rFonts w:cs="Calibri"/>
                <w:sz w:val="18"/>
                <w:szCs w:val="18"/>
              </w:rPr>
              <w:t xml:space="preserve"> voor bijv. </w:t>
            </w:r>
            <w:proofErr w:type="spellStart"/>
            <w:r w:rsidRPr="007E354F">
              <w:rPr>
                <w:rFonts w:cs="Calibri"/>
                <w:sz w:val="18"/>
                <w:szCs w:val="18"/>
              </w:rPr>
              <w:t>preteaching</w:t>
            </w:r>
            <w:proofErr w:type="spellEnd"/>
            <w:r w:rsidRPr="007E354F">
              <w:rPr>
                <w:rFonts w:cs="Calibri"/>
                <w:sz w:val="18"/>
                <w:szCs w:val="18"/>
              </w:rPr>
              <w:t>, extra leestijd, op tijdelijke basis (enkele uren per week).</w:t>
            </w:r>
          </w:p>
          <w:p w14:paraId="5200F680" w14:textId="77777777" w:rsidR="001878CD" w:rsidRPr="007E354F" w:rsidRDefault="001878CD" w:rsidP="00B8381E">
            <w:pPr>
              <w:rPr>
                <w:rFonts w:cs="Calibri"/>
                <w:sz w:val="18"/>
                <w:szCs w:val="18"/>
              </w:rPr>
            </w:pPr>
            <w:r w:rsidRPr="007E354F">
              <w:rPr>
                <w:rFonts w:cs="Calibri"/>
                <w:sz w:val="18"/>
                <w:szCs w:val="18"/>
              </w:rPr>
              <w:t xml:space="preserve">Er wordt grotendeels gewerkt met de gegeven groepsgrootte (± 25 leerlingen). Voor korte perioden kan de groep kleiner worden gemaakt door inzet van </w:t>
            </w:r>
            <w:proofErr w:type="spellStart"/>
            <w:r w:rsidRPr="007E354F">
              <w:rPr>
                <w:rFonts w:cs="Calibri"/>
                <w:sz w:val="18"/>
                <w:szCs w:val="18"/>
              </w:rPr>
              <w:t>oa</w:t>
            </w:r>
            <w:proofErr w:type="spellEnd"/>
            <w:r w:rsidRPr="007E354F">
              <w:rPr>
                <w:rFonts w:cs="Calibri"/>
                <w:sz w:val="18"/>
                <w:szCs w:val="18"/>
              </w:rPr>
              <w:t>/</w:t>
            </w:r>
            <w:proofErr w:type="spellStart"/>
            <w:r w:rsidRPr="007E354F">
              <w:rPr>
                <w:rFonts w:cs="Calibri"/>
                <w:sz w:val="18"/>
                <w:szCs w:val="18"/>
              </w:rPr>
              <w:t>ou</w:t>
            </w:r>
            <w:proofErr w:type="spellEnd"/>
            <w:r w:rsidRPr="007E354F">
              <w:rPr>
                <w:rFonts w:cs="Calibri"/>
                <w:sz w:val="18"/>
                <w:szCs w:val="18"/>
              </w:rPr>
              <w:t>/</w:t>
            </w:r>
            <w:proofErr w:type="spellStart"/>
            <w:r w:rsidRPr="007E354F">
              <w:rPr>
                <w:rFonts w:cs="Calibri"/>
                <w:sz w:val="18"/>
                <w:szCs w:val="18"/>
              </w:rPr>
              <w:t>mll</w:t>
            </w:r>
            <w:proofErr w:type="spellEnd"/>
            <w:r w:rsidRPr="007E354F">
              <w:rPr>
                <w:rFonts w:cs="Calibri"/>
                <w:sz w:val="18"/>
                <w:szCs w:val="18"/>
              </w:rPr>
              <w:t xml:space="preserve">. De lk kan dan individuele </w:t>
            </w:r>
            <w:proofErr w:type="spellStart"/>
            <w:r w:rsidRPr="007E354F">
              <w:rPr>
                <w:rFonts w:cs="Calibri"/>
                <w:sz w:val="18"/>
                <w:szCs w:val="18"/>
              </w:rPr>
              <w:t>zorgleerling</w:t>
            </w:r>
            <w:proofErr w:type="spellEnd"/>
            <w:r w:rsidRPr="007E354F">
              <w:rPr>
                <w:rFonts w:cs="Calibri"/>
                <w:sz w:val="18"/>
                <w:szCs w:val="18"/>
              </w:rPr>
              <w:t xml:space="preserve"> of groepje zorgleerlingen helpen.</w:t>
            </w:r>
          </w:p>
        </w:tc>
        <w:tc>
          <w:tcPr>
            <w:tcW w:w="2952" w:type="dxa"/>
            <w:shd w:val="clear" w:color="auto" w:fill="EAF1DD"/>
          </w:tcPr>
          <w:p w14:paraId="09FD7A20" w14:textId="77777777" w:rsidR="001878CD" w:rsidRPr="007E354F" w:rsidRDefault="001878CD" w:rsidP="00B8381E">
            <w:pPr>
              <w:rPr>
                <w:rFonts w:cs="Calibri"/>
                <w:sz w:val="18"/>
                <w:szCs w:val="18"/>
              </w:rPr>
            </w:pPr>
            <w:r w:rsidRPr="007E354F">
              <w:rPr>
                <w:rFonts w:cs="Calibri"/>
                <w:sz w:val="18"/>
                <w:szCs w:val="18"/>
              </w:rPr>
              <w:t xml:space="preserve">Er is speciale begeleiding door </w:t>
            </w:r>
            <w:proofErr w:type="spellStart"/>
            <w:r w:rsidRPr="007E354F">
              <w:rPr>
                <w:rFonts w:cs="Calibri"/>
                <w:sz w:val="18"/>
                <w:szCs w:val="18"/>
              </w:rPr>
              <w:t>RT’er</w:t>
            </w:r>
            <w:proofErr w:type="spellEnd"/>
            <w:r w:rsidRPr="007E354F">
              <w:rPr>
                <w:rFonts w:cs="Calibri"/>
                <w:sz w:val="18"/>
                <w:szCs w:val="18"/>
              </w:rPr>
              <w:t xml:space="preserve"> en/of </w:t>
            </w:r>
            <w:proofErr w:type="spellStart"/>
            <w:r w:rsidRPr="007E354F">
              <w:rPr>
                <w:rFonts w:cs="Calibri"/>
                <w:sz w:val="18"/>
                <w:szCs w:val="18"/>
              </w:rPr>
              <w:t>IB’er</w:t>
            </w:r>
            <w:proofErr w:type="spellEnd"/>
            <w:r w:rsidRPr="007E354F">
              <w:rPr>
                <w:rFonts w:cs="Calibri"/>
                <w:sz w:val="18"/>
                <w:szCs w:val="18"/>
              </w:rPr>
              <w:t xml:space="preserve"> op tijdelijke basis (een dagdeel of dag per week). Er is speciale onderwijszorg door </w:t>
            </w:r>
            <w:proofErr w:type="spellStart"/>
            <w:r w:rsidRPr="007E354F">
              <w:rPr>
                <w:rFonts w:cs="Calibri"/>
                <w:sz w:val="18"/>
                <w:szCs w:val="18"/>
              </w:rPr>
              <w:t>AB’er</w:t>
            </w:r>
            <w:proofErr w:type="spellEnd"/>
            <w:r w:rsidRPr="007E354F">
              <w:rPr>
                <w:rFonts w:cs="Calibri"/>
                <w:sz w:val="18"/>
                <w:szCs w:val="18"/>
              </w:rPr>
              <w:t xml:space="preserve"> (gedurende enkele uren per week).</w:t>
            </w:r>
          </w:p>
        </w:tc>
      </w:tr>
      <w:tr w:rsidR="001878CD" w:rsidRPr="007E354F" w14:paraId="0444D2AB" w14:textId="77777777" w:rsidTr="00B8381E">
        <w:tc>
          <w:tcPr>
            <w:tcW w:w="3035" w:type="dxa"/>
            <w:shd w:val="clear" w:color="auto" w:fill="D6E3BC"/>
          </w:tcPr>
          <w:p w14:paraId="08DE5552" w14:textId="77777777" w:rsidR="001878CD" w:rsidRPr="007E354F" w:rsidRDefault="001878CD" w:rsidP="00E87A9B">
            <w:pPr>
              <w:pStyle w:val="Lijstalinea"/>
              <w:numPr>
                <w:ilvl w:val="0"/>
                <w:numId w:val="4"/>
              </w:numPr>
              <w:spacing w:after="0"/>
              <w:contextualSpacing w:val="0"/>
              <w:rPr>
                <w:rFonts w:cs="Calibri"/>
                <w:b/>
                <w:bCs/>
                <w:sz w:val="18"/>
                <w:szCs w:val="18"/>
              </w:rPr>
            </w:pPr>
            <w:r w:rsidRPr="007E354F">
              <w:rPr>
                <w:rFonts w:cs="Calibri"/>
                <w:b/>
                <w:bCs/>
                <w:sz w:val="18"/>
                <w:szCs w:val="18"/>
              </w:rPr>
              <w:t>Onderwijsmaterialen</w:t>
            </w:r>
          </w:p>
          <w:p w14:paraId="547BE8D4" w14:textId="77777777" w:rsidR="001878CD" w:rsidRPr="007E354F" w:rsidRDefault="001878CD" w:rsidP="00B8381E">
            <w:pPr>
              <w:rPr>
                <w:rFonts w:cs="Calibri"/>
                <w:b/>
                <w:bCs/>
                <w:sz w:val="18"/>
                <w:szCs w:val="18"/>
              </w:rPr>
            </w:pPr>
          </w:p>
          <w:p w14:paraId="309FF624" w14:textId="77777777" w:rsidR="001878CD" w:rsidRPr="007E354F" w:rsidRDefault="001878CD" w:rsidP="00B8381E">
            <w:pPr>
              <w:rPr>
                <w:rFonts w:cs="Calibri"/>
                <w:b/>
                <w:bCs/>
                <w:sz w:val="18"/>
                <w:szCs w:val="18"/>
              </w:rPr>
            </w:pPr>
          </w:p>
          <w:p w14:paraId="03B296DA" w14:textId="77777777" w:rsidR="001878CD" w:rsidRPr="007E354F" w:rsidRDefault="001878CD" w:rsidP="00B8381E">
            <w:pPr>
              <w:rPr>
                <w:rFonts w:cs="Calibri"/>
                <w:b/>
                <w:bCs/>
                <w:sz w:val="18"/>
                <w:szCs w:val="18"/>
              </w:rPr>
            </w:pPr>
          </w:p>
        </w:tc>
        <w:tc>
          <w:tcPr>
            <w:tcW w:w="2839" w:type="dxa"/>
            <w:shd w:val="clear" w:color="auto" w:fill="EAF1DD"/>
          </w:tcPr>
          <w:p w14:paraId="7551DF84" w14:textId="77777777" w:rsidR="001878CD" w:rsidRPr="007E354F" w:rsidRDefault="001878CD" w:rsidP="00B8381E">
            <w:pPr>
              <w:rPr>
                <w:rFonts w:cs="Calibri"/>
                <w:sz w:val="18"/>
                <w:szCs w:val="18"/>
              </w:rPr>
            </w:pPr>
            <w:r w:rsidRPr="007E354F">
              <w:rPr>
                <w:rFonts w:cs="Calibri"/>
                <w:sz w:val="18"/>
                <w:szCs w:val="18"/>
              </w:rPr>
              <w:t>Er wordt gebruik gemaakt van niveau- en tempodifferentiatie in de lesmethoden. Er is aanvullend remediërend materiaal, behorend bij de gebruikte lesmethoden.</w:t>
            </w:r>
          </w:p>
        </w:tc>
        <w:tc>
          <w:tcPr>
            <w:tcW w:w="2952" w:type="dxa"/>
            <w:shd w:val="clear" w:color="auto" w:fill="EAF1DD"/>
          </w:tcPr>
          <w:p w14:paraId="60F8BF3D" w14:textId="77777777" w:rsidR="001878CD" w:rsidRPr="007E354F" w:rsidRDefault="001878CD" w:rsidP="00B8381E">
            <w:pPr>
              <w:rPr>
                <w:rFonts w:cs="Calibri"/>
                <w:sz w:val="18"/>
                <w:szCs w:val="18"/>
              </w:rPr>
            </w:pPr>
            <w:r>
              <w:rPr>
                <w:rFonts w:cs="Calibri"/>
                <w:sz w:val="18"/>
                <w:szCs w:val="18"/>
              </w:rPr>
              <w:t>Er zijn onderwijs</w:t>
            </w:r>
            <w:r w:rsidRPr="007E354F">
              <w:rPr>
                <w:rFonts w:cs="Calibri"/>
                <w:sz w:val="18"/>
                <w:szCs w:val="18"/>
              </w:rPr>
              <w:t>materialen beschikbaar die tegemoetkomen aan specifieke didactische kenmerken (bijv. pictogrammen) en speciale pedagogische/psychologische kenmerken.</w:t>
            </w:r>
          </w:p>
          <w:p w14:paraId="41CD83C4" w14:textId="77777777" w:rsidR="001878CD" w:rsidRPr="007E354F" w:rsidRDefault="001878CD" w:rsidP="00B8381E">
            <w:pPr>
              <w:rPr>
                <w:rFonts w:cs="Calibri"/>
                <w:sz w:val="18"/>
                <w:szCs w:val="18"/>
              </w:rPr>
            </w:pPr>
            <w:r w:rsidRPr="007E354F">
              <w:rPr>
                <w:rFonts w:cs="Calibri"/>
                <w:sz w:val="18"/>
                <w:szCs w:val="18"/>
              </w:rPr>
              <w:t>Er wordt op projectbasis gewerkt aan het pedagogisch klimaat.</w:t>
            </w:r>
          </w:p>
        </w:tc>
      </w:tr>
      <w:tr w:rsidR="001878CD" w:rsidRPr="007E354F" w14:paraId="303CB2A0" w14:textId="77777777" w:rsidTr="00B8381E">
        <w:tc>
          <w:tcPr>
            <w:tcW w:w="3035" w:type="dxa"/>
            <w:shd w:val="clear" w:color="auto" w:fill="D6E3BC"/>
          </w:tcPr>
          <w:p w14:paraId="5F52A324" w14:textId="77777777" w:rsidR="001878CD" w:rsidRPr="007E354F" w:rsidRDefault="001878CD" w:rsidP="00E87A9B">
            <w:pPr>
              <w:pStyle w:val="Lijstalinea"/>
              <w:numPr>
                <w:ilvl w:val="0"/>
                <w:numId w:val="4"/>
              </w:numPr>
              <w:spacing w:after="0"/>
              <w:contextualSpacing w:val="0"/>
              <w:rPr>
                <w:rFonts w:cs="Calibri"/>
                <w:b/>
                <w:bCs/>
                <w:sz w:val="18"/>
                <w:szCs w:val="18"/>
              </w:rPr>
            </w:pPr>
            <w:r w:rsidRPr="007E354F">
              <w:rPr>
                <w:rFonts w:cs="Calibri"/>
                <w:b/>
                <w:bCs/>
                <w:sz w:val="18"/>
                <w:szCs w:val="18"/>
              </w:rPr>
              <w:t>Ruimtelijke omgeving</w:t>
            </w:r>
          </w:p>
          <w:p w14:paraId="00497EB0" w14:textId="77777777" w:rsidR="001878CD" w:rsidRPr="007E354F" w:rsidRDefault="001878CD" w:rsidP="00B8381E">
            <w:pPr>
              <w:rPr>
                <w:rFonts w:cs="Calibri"/>
                <w:b/>
                <w:bCs/>
                <w:sz w:val="18"/>
                <w:szCs w:val="18"/>
              </w:rPr>
            </w:pPr>
          </w:p>
          <w:p w14:paraId="1E8DDAEA" w14:textId="77777777" w:rsidR="001878CD" w:rsidRPr="007E354F" w:rsidRDefault="001878CD" w:rsidP="00B8381E">
            <w:pPr>
              <w:rPr>
                <w:rFonts w:cs="Calibri"/>
                <w:b/>
                <w:bCs/>
                <w:sz w:val="18"/>
                <w:szCs w:val="18"/>
              </w:rPr>
            </w:pPr>
          </w:p>
          <w:p w14:paraId="43140698" w14:textId="77777777" w:rsidR="001878CD" w:rsidRPr="007E354F" w:rsidRDefault="001878CD" w:rsidP="00B8381E">
            <w:pPr>
              <w:rPr>
                <w:rFonts w:cs="Calibri"/>
                <w:b/>
                <w:bCs/>
                <w:sz w:val="18"/>
                <w:szCs w:val="18"/>
              </w:rPr>
            </w:pPr>
          </w:p>
        </w:tc>
        <w:tc>
          <w:tcPr>
            <w:tcW w:w="2839" w:type="dxa"/>
            <w:shd w:val="clear" w:color="auto" w:fill="EAF1DD"/>
          </w:tcPr>
          <w:p w14:paraId="724DD74C" w14:textId="77777777" w:rsidR="001878CD" w:rsidRPr="007E354F" w:rsidRDefault="001878CD" w:rsidP="00B8381E">
            <w:pPr>
              <w:rPr>
                <w:rFonts w:cs="Calibri"/>
                <w:sz w:val="18"/>
                <w:szCs w:val="18"/>
              </w:rPr>
            </w:pPr>
            <w:r w:rsidRPr="007E354F">
              <w:rPr>
                <w:rFonts w:cs="Calibri"/>
                <w:sz w:val="18"/>
                <w:szCs w:val="18"/>
              </w:rPr>
              <w:t>Er is een aparte plek (bijv. prikkelarm hoekje) waar één-op-één begeleiding of begeleiding van een groepje leerlingen met speciale onderwijsbehoeften kan plaatsvinden.</w:t>
            </w:r>
          </w:p>
        </w:tc>
        <w:tc>
          <w:tcPr>
            <w:tcW w:w="2952" w:type="dxa"/>
            <w:shd w:val="clear" w:color="auto" w:fill="EAF1DD"/>
          </w:tcPr>
          <w:p w14:paraId="2F4975E6" w14:textId="77777777" w:rsidR="001878CD" w:rsidRPr="007E354F" w:rsidRDefault="001878CD" w:rsidP="00B8381E">
            <w:pPr>
              <w:rPr>
                <w:rFonts w:cs="Calibri"/>
                <w:sz w:val="18"/>
                <w:szCs w:val="18"/>
              </w:rPr>
            </w:pPr>
            <w:r w:rsidRPr="007E354F">
              <w:rPr>
                <w:rFonts w:cs="Calibri"/>
                <w:sz w:val="18"/>
                <w:szCs w:val="18"/>
              </w:rPr>
              <w:t xml:space="preserve">Er is op de gang ruimte waar één-op-één begeleiding of begeleiding van een groepje leerlingen met speciale </w:t>
            </w:r>
            <w:proofErr w:type="spellStart"/>
            <w:r w:rsidRPr="007E354F">
              <w:rPr>
                <w:rFonts w:cs="Calibri"/>
                <w:sz w:val="18"/>
                <w:szCs w:val="18"/>
              </w:rPr>
              <w:t>onderwijsbehoefen</w:t>
            </w:r>
            <w:proofErr w:type="spellEnd"/>
            <w:r w:rsidRPr="007E354F">
              <w:rPr>
                <w:rFonts w:cs="Calibri"/>
                <w:sz w:val="18"/>
                <w:szCs w:val="18"/>
              </w:rPr>
              <w:t xml:space="preserve"> kan plaatsvinden.</w:t>
            </w:r>
          </w:p>
        </w:tc>
      </w:tr>
      <w:tr w:rsidR="001878CD" w:rsidRPr="007E354F" w14:paraId="3FFCEFE2" w14:textId="77777777" w:rsidTr="00B8381E">
        <w:tc>
          <w:tcPr>
            <w:tcW w:w="3035" w:type="dxa"/>
            <w:shd w:val="clear" w:color="auto" w:fill="D6E3BC"/>
          </w:tcPr>
          <w:p w14:paraId="239D7533" w14:textId="77777777" w:rsidR="001878CD" w:rsidRPr="007E354F" w:rsidRDefault="001878CD" w:rsidP="00E87A9B">
            <w:pPr>
              <w:pStyle w:val="Lijstalinea"/>
              <w:numPr>
                <w:ilvl w:val="0"/>
                <w:numId w:val="4"/>
              </w:numPr>
              <w:spacing w:after="0"/>
              <w:contextualSpacing w:val="0"/>
              <w:rPr>
                <w:rFonts w:cs="Calibri"/>
                <w:b/>
                <w:bCs/>
                <w:sz w:val="18"/>
                <w:szCs w:val="18"/>
              </w:rPr>
            </w:pPr>
            <w:r w:rsidRPr="007E354F">
              <w:rPr>
                <w:rFonts w:cs="Calibri"/>
                <w:b/>
                <w:bCs/>
                <w:sz w:val="18"/>
                <w:szCs w:val="18"/>
              </w:rPr>
              <w:t>Expertise</w:t>
            </w:r>
          </w:p>
          <w:p w14:paraId="6AA5ED88" w14:textId="77777777" w:rsidR="001878CD" w:rsidRPr="007E354F" w:rsidRDefault="001878CD" w:rsidP="00B8381E">
            <w:pPr>
              <w:rPr>
                <w:rFonts w:cs="Calibri"/>
                <w:b/>
                <w:bCs/>
                <w:sz w:val="18"/>
                <w:szCs w:val="18"/>
              </w:rPr>
            </w:pPr>
          </w:p>
          <w:p w14:paraId="7A966999" w14:textId="77777777" w:rsidR="001878CD" w:rsidRPr="007E354F" w:rsidRDefault="001878CD" w:rsidP="00B8381E">
            <w:pPr>
              <w:rPr>
                <w:rFonts w:cs="Calibri"/>
                <w:b/>
                <w:bCs/>
                <w:sz w:val="18"/>
                <w:szCs w:val="18"/>
              </w:rPr>
            </w:pPr>
          </w:p>
          <w:p w14:paraId="775E01B3" w14:textId="77777777" w:rsidR="001878CD" w:rsidRPr="007E354F" w:rsidRDefault="001878CD" w:rsidP="00B8381E">
            <w:pPr>
              <w:rPr>
                <w:rFonts w:cs="Calibri"/>
                <w:b/>
                <w:bCs/>
                <w:sz w:val="18"/>
                <w:szCs w:val="18"/>
              </w:rPr>
            </w:pPr>
          </w:p>
          <w:p w14:paraId="6C741840" w14:textId="77777777" w:rsidR="001878CD" w:rsidRPr="007E354F" w:rsidRDefault="001878CD" w:rsidP="00B8381E">
            <w:pPr>
              <w:rPr>
                <w:rFonts w:cs="Calibri"/>
                <w:b/>
                <w:bCs/>
                <w:sz w:val="18"/>
                <w:szCs w:val="18"/>
              </w:rPr>
            </w:pPr>
          </w:p>
        </w:tc>
        <w:tc>
          <w:tcPr>
            <w:tcW w:w="2839" w:type="dxa"/>
            <w:shd w:val="clear" w:color="auto" w:fill="EAF1DD"/>
          </w:tcPr>
          <w:p w14:paraId="3CD34291" w14:textId="77777777" w:rsidR="001878CD" w:rsidRPr="007E354F" w:rsidRDefault="001878CD" w:rsidP="00B8381E">
            <w:pPr>
              <w:rPr>
                <w:rFonts w:cs="Calibri"/>
                <w:sz w:val="18"/>
                <w:szCs w:val="18"/>
              </w:rPr>
            </w:pPr>
            <w:r w:rsidRPr="007E354F">
              <w:rPr>
                <w:rFonts w:cs="Calibri"/>
                <w:sz w:val="18"/>
                <w:szCs w:val="18"/>
              </w:rPr>
              <w:t>De lk heeft enige kennis van en competenties op het gebied van speciale onderwijsbehoeften. Enkele leerkrachten hebben zich verdiept in de meest voorkomende speciale onderwijsbehoeften en aanpakken.</w:t>
            </w:r>
          </w:p>
        </w:tc>
        <w:tc>
          <w:tcPr>
            <w:tcW w:w="2952" w:type="dxa"/>
            <w:shd w:val="clear" w:color="auto" w:fill="EAF1DD"/>
          </w:tcPr>
          <w:p w14:paraId="0FAD7D22" w14:textId="77777777" w:rsidR="001878CD" w:rsidRPr="007E354F" w:rsidRDefault="001878CD" w:rsidP="00B8381E">
            <w:pPr>
              <w:rPr>
                <w:rFonts w:cs="Calibri"/>
                <w:sz w:val="18"/>
                <w:szCs w:val="18"/>
              </w:rPr>
            </w:pPr>
            <w:r w:rsidRPr="007E354F">
              <w:rPr>
                <w:rFonts w:cs="Calibri"/>
                <w:sz w:val="18"/>
                <w:szCs w:val="18"/>
              </w:rPr>
              <w:t xml:space="preserve">De </w:t>
            </w:r>
            <w:proofErr w:type="spellStart"/>
            <w:r w:rsidRPr="007E354F">
              <w:rPr>
                <w:rFonts w:cs="Calibri"/>
                <w:sz w:val="18"/>
                <w:szCs w:val="18"/>
              </w:rPr>
              <w:t>RT’er</w:t>
            </w:r>
            <w:proofErr w:type="spellEnd"/>
            <w:r w:rsidRPr="007E354F">
              <w:rPr>
                <w:rFonts w:cs="Calibri"/>
                <w:sz w:val="18"/>
                <w:szCs w:val="18"/>
              </w:rPr>
              <w:t xml:space="preserve"> en/of </w:t>
            </w:r>
            <w:proofErr w:type="spellStart"/>
            <w:r w:rsidRPr="007E354F">
              <w:rPr>
                <w:rFonts w:cs="Calibri"/>
                <w:sz w:val="18"/>
                <w:szCs w:val="18"/>
              </w:rPr>
              <w:t>IB’er</w:t>
            </w:r>
            <w:proofErr w:type="spellEnd"/>
            <w:r w:rsidRPr="007E354F">
              <w:rPr>
                <w:rFonts w:cs="Calibri"/>
                <w:sz w:val="18"/>
                <w:szCs w:val="18"/>
              </w:rPr>
              <w:t xml:space="preserve"> hebben kennis van en competenties op het gebied van vele speciale onderwijsbehoeften.</w:t>
            </w:r>
          </w:p>
          <w:p w14:paraId="0DA64DA2" w14:textId="77777777" w:rsidR="001878CD" w:rsidRPr="007E354F" w:rsidRDefault="001878CD" w:rsidP="00B8381E">
            <w:pPr>
              <w:rPr>
                <w:rFonts w:cs="Calibri"/>
                <w:sz w:val="18"/>
                <w:szCs w:val="18"/>
              </w:rPr>
            </w:pPr>
            <w:r w:rsidRPr="007E354F">
              <w:rPr>
                <w:rFonts w:cs="Calibri"/>
                <w:sz w:val="18"/>
                <w:szCs w:val="18"/>
              </w:rPr>
              <w:t>Een deel van het team heeft kennis van en competenties op het gebied van speciale onderwijsbehoeften.</w:t>
            </w:r>
          </w:p>
        </w:tc>
      </w:tr>
      <w:tr w:rsidR="001878CD" w:rsidRPr="007E354F" w14:paraId="11F2E414" w14:textId="77777777" w:rsidTr="00B8381E">
        <w:tc>
          <w:tcPr>
            <w:tcW w:w="3035" w:type="dxa"/>
            <w:shd w:val="clear" w:color="auto" w:fill="D6E3BC"/>
          </w:tcPr>
          <w:p w14:paraId="658B7522" w14:textId="77777777" w:rsidR="001878CD" w:rsidRPr="00A36072" w:rsidRDefault="001878CD" w:rsidP="00E87A9B">
            <w:pPr>
              <w:pStyle w:val="Lijstalinea"/>
              <w:numPr>
                <w:ilvl w:val="0"/>
                <w:numId w:val="4"/>
              </w:numPr>
              <w:spacing w:after="0"/>
              <w:contextualSpacing w:val="0"/>
              <w:rPr>
                <w:rFonts w:cs="Calibri"/>
                <w:b/>
                <w:bCs/>
                <w:sz w:val="18"/>
                <w:szCs w:val="18"/>
              </w:rPr>
            </w:pPr>
            <w:r w:rsidRPr="007E354F">
              <w:rPr>
                <w:rFonts w:cs="Calibri"/>
                <w:b/>
                <w:bCs/>
                <w:sz w:val="18"/>
                <w:szCs w:val="18"/>
              </w:rPr>
              <w:t>Samenwerking met andere instanties</w:t>
            </w:r>
          </w:p>
          <w:p w14:paraId="321996DC" w14:textId="77777777" w:rsidR="001878CD" w:rsidRPr="007E354F" w:rsidRDefault="001878CD" w:rsidP="00B8381E">
            <w:pPr>
              <w:rPr>
                <w:rFonts w:cs="Calibri"/>
                <w:b/>
                <w:bCs/>
                <w:sz w:val="18"/>
                <w:szCs w:val="18"/>
              </w:rPr>
            </w:pPr>
          </w:p>
        </w:tc>
        <w:tc>
          <w:tcPr>
            <w:tcW w:w="2839" w:type="dxa"/>
            <w:shd w:val="clear" w:color="auto" w:fill="EAF1DD"/>
          </w:tcPr>
          <w:p w14:paraId="1ABD32EB" w14:textId="77777777" w:rsidR="001878CD" w:rsidRPr="007E354F" w:rsidRDefault="001878CD" w:rsidP="00B8381E">
            <w:pPr>
              <w:rPr>
                <w:rFonts w:cs="Calibri"/>
                <w:sz w:val="18"/>
                <w:szCs w:val="18"/>
              </w:rPr>
            </w:pPr>
            <w:r w:rsidRPr="007E354F">
              <w:rPr>
                <w:rFonts w:cs="Calibri"/>
                <w:sz w:val="18"/>
                <w:szCs w:val="18"/>
              </w:rPr>
              <w:t xml:space="preserve">De lk onderhoudt contacten met de </w:t>
            </w:r>
            <w:proofErr w:type="spellStart"/>
            <w:r w:rsidRPr="007E354F">
              <w:rPr>
                <w:rFonts w:cs="Calibri"/>
                <w:sz w:val="18"/>
                <w:szCs w:val="18"/>
              </w:rPr>
              <w:t>IB’er</w:t>
            </w:r>
            <w:proofErr w:type="spellEnd"/>
            <w:r w:rsidRPr="007E354F">
              <w:rPr>
                <w:rFonts w:cs="Calibri"/>
                <w:sz w:val="18"/>
                <w:szCs w:val="18"/>
              </w:rPr>
              <w:t xml:space="preserve"> om op de hoogte te blijven.</w:t>
            </w:r>
          </w:p>
        </w:tc>
        <w:tc>
          <w:tcPr>
            <w:tcW w:w="2952" w:type="dxa"/>
            <w:shd w:val="clear" w:color="auto" w:fill="EAF1DD"/>
          </w:tcPr>
          <w:p w14:paraId="67570F4D" w14:textId="77777777" w:rsidR="001878CD" w:rsidRPr="007E354F" w:rsidRDefault="001878CD" w:rsidP="00B8381E">
            <w:pPr>
              <w:rPr>
                <w:rFonts w:cs="Calibri"/>
                <w:sz w:val="18"/>
                <w:szCs w:val="18"/>
              </w:rPr>
            </w:pPr>
            <w:r w:rsidRPr="007E354F">
              <w:rPr>
                <w:rFonts w:cs="Calibri"/>
                <w:sz w:val="18"/>
                <w:szCs w:val="18"/>
              </w:rPr>
              <w:t>Er is geregeld samenwerking en afstemming met professionals uit s(b)o en zorginstellingen.</w:t>
            </w:r>
          </w:p>
        </w:tc>
      </w:tr>
    </w:tbl>
    <w:p w14:paraId="2E248458" w14:textId="77777777" w:rsidR="001878CD" w:rsidRDefault="001878CD" w:rsidP="001878CD">
      <w:pPr>
        <w:rPr>
          <w:rFonts w:cs="Calibri"/>
          <w:b/>
          <w:bCs/>
          <w:sz w:val="18"/>
          <w:szCs w:val="18"/>
        </w:rPr>
      </w:pPr>
    </w:p>
    <w:p w14:paraId="49F5FCD5" w14:textId="77777777" w:rsidR="001878CD" w:rsidRDefault="001878CD" w:rsidP="001878CD">
      <w:pPr>
        <w:rPr>
          <w:rFonts w:cs="Calibri"/>
          <w:b/>
          <w:bCs/>
          <w:sz w:val="18"/>
          <w:szCs w:val="18"/>
        </w:rPr>
      </w:pPr>
      <w:r>
        <w:rPr>
          <w:rFonts w:cs="Calibri"/>
          <w:b/>
          <w:bCs/>
          <w:sz w:val="18"/>
          <w:szCs w:val="18"/>
        </w:rPr>
        <w:br w:type="page"/>
      </w:r>
    </w:p>
    <w:p w14:paraId="7CF1618D" w14:textId="77777777" w:rsidR="001878CD" w:rsidRDefault="001878CD" w:rsidP="001878CD">
      <w:pPr>
        <w:rPr>
          <w:rFonts w:cs="Calibri"/>
          <w:b/>
          <w:bCs/>
          <w:sz w:val="18"/>
          <w:szCs w:val="18"/>
        </w:rPr>
      </w:pPr>
    </w:p>
    <w:p w14:paraId="533846D2" w14:textId="77777777" w:rsidR="001878CD" w:rsidRPr="007E354F" w:rsidRDefault="001878CD" w:rsidP="00E87A9B">
      <w:pPr>
        <w:numPr>
          <w:ilvl w:val="0"/>
          <w:numId w:val="6"/>
        </w:numPr>
        <w:spacing w:after="200" w:line="276" w:lineRule="auto"/>
        <w:rPr>
          <w:rFonts w:cs="Calibri"/>
          <w:b/>
          <w:bCs/>
          <w:sz w:val="24"/>
        </w:rPr>
      </w:pPr>
      <w:r w:rsidRPr="007E354F">
        <w:rPr>
          <w:rFonts w:cs="Calibri"/>
          <w:b/>
          <w:bCs/>
          <w:sz w:val="24"/>
        </w:rPr>
        <w:t>Speciale onderwijszorg op de brede zorgschool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2836"/>
        <w:gridCol w:w="2955"/>
      </w:tblGrid>
      <w:tr w:rsidR="001878CD" w:rsidRPr="007E354F" w14:paraId="538E3F74" w14:textId="77777777" w:rsidTr="00B8381E">
        <w:tc>
          <w:tcPr>
            <w:tcW w:w="3035" w:type="dxa"/>
            <w:shd w:val="clear" w:color="auto" w:fill="D6E3BC"/>
          </w:tcPr>
          <w:p w14:paraId="3101D602" w14:textId="77777777" w:rsidR="001878CD" w:rsidRPr="007E354F" w:rsidRDefault="001878CD" w:rsidP="00B8381E">
            <w:pPr>
              <w:jc w:val="center"/>
              <w:rPr>
                <w:rFonts w:cs="Calibri"/>
                <w:b/>
                <w:bCs/>
                <w:sz w:val="18"/>
                <w:szCs w:val="18"/>
              </w:rPr>
            </w:pPr>
            <w:r w:rsidRPr="007E354F">
              <w:rPr>
                <w:rFonts w:cs="Calibri"/>
                <w:b/>
                <w:bCs/>
                <w:sz w:val="18"/>
                <w:szCs w:val="18"/>
              </w:rPr>
              <w:t>Veld</w:t>
            </w:r>
          </w:p>
        </w:tc>
        <w:tc>
          <w:tcPr>
            <w:tcW w:w="2836" w:type="dxa"/>
            <w:shd w:val="clear" w:color="auto" w:fill="D6E3BC"/>
          </w:tcPr>
          <w:p w14:paraId="2E7BDDE6" w14:textId="77777777" w:rsidR="001878CD" w:rsidRPr="007E354F" w:rsidRDefault="001878CD" w:rsidP="00B8381E">
            <w:pPr>
              <w:jc w:val="center"/>
              <w:rPr>
                <w:rFonts w:cs="Calibri"/>
                <w:b/>
                <w:bCs/>
                <w:sz w:val="18"/>
                <w:szCs w:val="18"/>
              </w:rPr>
            </w:pPr>
            <w:r w:rsidRPr="007E354F">
              <w:rPr>
                <w:rFonts w:cs="Calibri"/>
                <w:b/>
                <w:bCs/>
                <w:sz w:val="18"/>
                <w:szCs w:val="18"/>
              </w:rPr>
              <w:t>Setting binnen de klas</w:t>
            </w:r>
          </w:p>
        </w:tc>
        <w:tc>
          <w:tcPr>
            <w:tcW w:w="2955" w:type="dxa"/>
            <w:shd w:val="clear" w:color="auto" w:fill="D6E3BC"/>
          </w:tcPr>
          <w:p w14:paraId="60FC8BDB" w14:textId="77777777" w:rsidR="001878CD" w:rsidRPr="007E354F" w:rsidRDefault="001878CD" w:rsidP="00B8381E">
            <w:pPr>
              <w:jc w:val="center"/>
              <w:rPr>
                <w:rFonts w:cs="Calibri"/>
                <w:b/>
                <w:bCs/>
                <w:sz w:val="18"/>
                <w:szCs w:val="18"/>
              </w:rPr>
            </w:pPr>
            <w:r w:rsidRPr="007E354F">
              <w:rPr>
                <w:rFonts w:cs="Calibri"/>
                <w:b/>
                <w:bCs/>
                <w:sz w:val="18"/>
                <w:szCs w:val="18"/>
              </w:rPr>
              <w:t>Setting binnen de school</w:t>
            </w:r>
          </w:p>
        </w:tc>
      </w:tr>
      <w:tr w:rsidR="001878CD" w:rsidRPr="007E354F" w14:paraId="321E3EDD" w14:textId="77777777" w:rsidTr="00B8381E">
        <w:tc>
          <w:tcPr>
            <w:tcW w:w="3035" w:type="dxa"/>
            <w:shd w:val="clear" w:color="auto" w:fill="D6E3BC"/>
          </w:tcPr>
          <w:p w14:paraId="13251864" w14:textId="77777777" w:rsidR="001878CD" w:rsidRPr="007E354F" w:rsidRDefault="001878CD" w:rsidP="00E87A9B">
            <w:pPr>
              <w:pStyle w:val="Lijstalinea"/>
              <w:numPr>
                <w:ilvl w:val="0"/>
                <w:numId w:val="5"/>
              </w:numPr>
              <w:spacing w:after="0"/>
              <w:contextualSpacing w:val="0"/>
              <w:rPr>
                <w:rFonts w:cs="Calibri"/>
                <w:b/>
                <w:bCs/>
                <w:sz w:val="18"/>
                <w:szCs w:val="18"/>
              </w:rPr>
            </w:pPr>
            <w:r w:rsidRPr="007E354F">
              <w:rPr>
                <w:rFonts w:cs="Calibri"/>
                <w:b/>
                <w:bCs/>
                <w:sz w:val="18"/>
                <w:szCs w:val="18"/>
              </w:rPr>
              <w:t>Hoeveelheid aandacht en tijd</w:t>
            </w:r>
          </w:p>
          <w:p w14:paraId="1125603D" w14:textId="77777777" w:rsidR="001878CD" w:rsidRPr="007E354F" w:rsidRDefault="001878CD" w:rsidP="00B8381E">
            <w:pPr>
              <w:rPr>
                <w:rFonts w:cs="Calibri"/>
                <w:b/>
                <w:bCs/>
                <w:sz w:val="18"/>
                <w:szCs w:val="18"/>
              </w:rPr>
            </w:pPr>
          </w:p>
          <w:p w14:paraId="61E9C891" w14:textId="77777777" w:rsidR="001878CD" w:rsidRPr="007E354F" w:rsidRDefault="001878CD" w:rsidP="00B8381E">
            <w:pPr>
              <w:rPr>
                <w:rFonts w:cs="Calibri"/>
                <w:b/>
                <w:bCs/>
                <w:sz w:val="18"/>
                <w:szCs w:val="18"/>
              </w:rPr>
            </w:pPr>
          </w:p>
          <w:p w14:paraId="60C05CA8" w14:textId="77777777" w:rsidR="001878CD" w:rsidRPr="007E354F" w:rsidRDefault="001878CD" w:rsidP="00B8381E">
            <w:pPr>
              <w:rPr>
                <w:rFonts w:cs="Calibri"/>
                <w:b/>
                <w:bCs/>
                <w:sz w:val="18"/>
                <w:szCs w:val="18"/>
              </w:rPr>
            </w:pPr>
          </w:p>
          <w:p w14:paraId="4EAF8E25" w14:textId="77777777" w:rsidR="001878CD" w:rsidRPr="007E354F" w:rsidRDefault="001878CD" w:rsidP="00B8381E">
            <w:pPr>
              <w:rPr>
                <w:rFonts w:cs="Calibri"/>
                <w:b/>
                <w:bCs/>
                <w:sz w:val="18"/>
                <w:szCs w:val="18"/>
              </w:rPr>
            </w:pPr>
          </w:p>
        </w:tc>
        <w:tc>
          <w:tcPr>
            <w:tcW w:w="2836" w:type="dxa"/>
            <w:shd w:val="clear" w:color="auto" w:fill="EAF1DD"/>
          </w:tcPr>
          <w:p w14:paraId="3FECF79C" w14:textId="77777777" w:rsidR="001878CD" w:rsidRPr="007E354F" w:rsidRDefault="001878CD" w:rsidP="00B8381E">
            <w:pPr>
              <w:rPr>
                <w:rFonts w:cs="Calibri"/>
                <w:sz w:val="18"/>
                <w:szCs w:val="18"/>
              </w:rPr>
            </w:pPr>
            <w:r w:rsidRPr="007E354F">
              <w:rPr>
                <w:rFonts w:cs="Calibri"/>
                <w:sz w:val="18"/>
                <w:szCs w:val="18"/>
              </w:rPr>
              <w:t xml:space="preserve">Er zijn meer handen in de klas mogelijke, door </w:t>
            </w:r>
            <w:proofErr w:type="spellStart"/>
            <w:r w:rsidRPr="007E354F">
              <w:rPr>
                <w:rFonts w:cs="Calibri"/>
                <w:sz w:val="18"/>
                <w:szCs w:val="18"/>
              </w:rPr>
              <w:t>oa</w:t>
            </w:r>
            <w:proofErr w:type="spellEnd"/>
            <w:r w:rsidRPr="007E354F">
              <w:rPr>
                <w:rFonts w:cs="Calibri"/>
                <w:sz w:val="18"/>
                <w:szCs w:val="18"/>
              </w:rPr>
              <w:t>, voor aanvullende begeleiding, op tijdelijke basis (gedurende) enkele dagdelen per week).</w:t>
            </w:r>
          </w:p>
          <w:p w14:paraId="00E3F12B" w14:textId="77777777" w:rsidR="001878CD" w:rsidRPr="007E354F" w:rsidRDefault="001878CD" w:rsidP="00B8381E">
            <w:pPr>
              <w:rPr>
                <w:rFonts w:cs="Calibri"/>
                <w:sz w:val="18"/>
                <w:szCs w:val="18"/>
              </w:rPr>
            </w:pPr>
            <w:r w:rsidRPr="007E354F">
              <w:rPr>
                <w:rFonts w:cs="Calibri"/>
                <w:sz w:val="18"/>
                <w:szCs w:val="18"/>
              </w:rPr>
              <w:t>De groepen zijn kleiner.</w:t>
            </w:r>
          </w:p>
        </w:tc>
        <w:tc>
          <w:tcPr>
            <w:tcW w:w="2955" w:type="dxa"/>
            <w:shd w:val="clear" w:color="auto" w:fill="EAF1DD"/>
          </w:tcPr>
          <w:p w14:paraId="43A7BBC3" w14:textId="77777777" w:rsidR="001878CD" w:rsidRPr="007E354F" w:rsidRDefault="001878CD" w:rsidP="00B8381E">
            <w:pPr>
              <w:rPr>
                <w:rFonts w:cs="Calibri"/>
                <w:sz w:val="18"/>
                <w:szCs w:val="18"/>
              </w:rPr>
            </w:pPr>
            <w:r w:rsidRPr="007E354F">
              <w:rPr>
                <w:rFonts w:cs="Calibri"/>
                <w:sz w:val="18"/>
                <w:szCs w:val="18"/>
              </w:rPr>
              <w:t xml:space="preserve">Er is speciale begeleiding door </w:t>
            </w:r>
            <w:proofErr w:type="spellStart"/>
            <w:r w:rsidRPr="007E354F">
              <w:rPr>
                <w:rFonts w:cs="Calibri"/>
                <w:sz w:val="18"/>
                <w:szCs w:val="18"/>
              </w:rPr>
              <w:t>RT’er</w:t>
            </w:r>
            <w:proofErr w:type="spellEnd"/>
            <w:r w:rsidRPr="007E354F">
              <w:rPr>
                <w:rFonts w:cs="Calibri"/>
                <w:sz w:val="18"/>
                <w:szCs w:val="18"/>
              </w:rPr>
              <w:t xml:space="preserve"> en/of </w:t>
            </w:r>
            <w:proofErr w:type="spellStart"/>
            <w:r w:rsidRPr="007E354F">
              <w:rPr>
                <w:rFonts w:cs="Calibri"/>
                <w:sz w:val="18"/>
                <w:szCs w:val="18"/>
              </w:rPr>
              <w:t>IB’er</w:t>
            </w:r>
            <w:proofErr w:type="spellEnd"/>
            <w:r w:rsidRPr="007E354F">
              <w:rPr>
                <w:rFonts w:cs="Calibri"/>
                <w:sz w:val="18"/>
                <w:szCs w:val="18"/>
              </w:rPr>
              <w:t>, op semipermanente basis (gedurende enkele dagen per week).</w:t>
            </w:r>
          </w:p>
          <w:p w14:paraId="14DB0A13" w14:textId="77777777" w:rsidR="001878CD" w:rsidRPr="007E354F" w:rsidRDefault="001878CD" w:rsidP="00B8381E">
            <w:pPr>
              <w:rPr>
                <w:rFonts w:cs="Calibri"/>
                <w:sz w:val="18"/>
                <w:szCs w:val="18"/>
              </w:rPr>
            </w:pPr>
            <w:r w:rsidRPr="007E354F">
              <w:rPr>
                <w:rFonts w:cs="Calibri"/>
                <w:sz w:val="18"/>
                <w:szCs w:val="18"/>
              </w:rPr>
              <w:t xml:space="preserve">Er is speciale ondersteuning door </w:t>
            </w:r>
            <w:proofErr w:type="spellStart"/>
            <w:r w:rsidRPr="007E354F">
              <w:rPr>
                <w:rFonts w:cs="Calibri"/>
                <w:sz w:val="18"/>
                <w:szCs w:val="18"/>
              </w:rPr>
              <w:t>AB’er</w:t>
            </w:r>
            <w:proofErr w:type="spellEnd"/>
            <w:r w:rsidRPr="007E354F">
              <w:rPr>
                <w:rFonts w:cs="Calibri"/>
                <w:sz w:val="18"/>
                <w:szCs w:val="18"/>
              </w:rPr>
              <w:t xml:space="preserve"> (gedurende enkele dagdelen per week).</w:t>
            </w:r>
          </w:p>
        </w:tc>
      </w:tr>
      <w:tr w:rsidR="001878CD" w:rsidRPr="007E354F" w14:paraId="7AB2CBD5" w14:textId="77777777" w:rsidTr="00B8381E">
        <w:tc>
          <w:tcPr>
            <w:tcW w:w="3035" w:type="dxa"/>
            <w:shd w:val="clear" w:color="auto" w:fill="D6E3BC"/>
          </w:tcPr>
          <w:p w14:paraId="4D5E7475" w14:textId="77777777" w:rsidR="001878CD" w:rsidRPr="007E354F" w:rsidRDefault="001878CD" w:rsidP="00E87A9B">
            <w:pPr>
              <w:pStyle w:val="Lijstalinea"/>
              <w:numPr>
                <w:ilvl w:val="0"/>
                <w:numId w:val="5"/>
              </w:numPr>
              <w:spacing w:after="0"/>
              <w:contextualSpacing w:val="0"/>
              <w:rPr>
                <w:rFonts w:cs="Calibri"/>
                <w:b/>
                <w:bCs/>
                <w:sz w:val="18"/>
                <w:szCs w:val="18"/>
              </w:rPr>
            </w:pPr>
            <w:r w:rsidRPr="007E354F">
              <w:rPr>
                <w:rFonts w:cs="Calibri"/>
                <w:b/>
                <w:bCs/>
                <w:sz w:val="18"/>
                <w:szCs w:val="18"/>
              </w:rPr>
              <w:t>Onderwijsmaterialen</w:t>
            </w:r>
          </w:p>
          <w:p w14:paraId="3BA693FB" w14:textId="77777777" w:rsidR="001878CD" w:rsidRPr="007E354F" w:rsidRDefault="001878CD" w:rsidP="00B8381E">
            <w:pPr>
              <w:rPr>
                <w:rFonts w:cs="Calibri"/>
                <w:b/>
                <w:bCs/>
                <w:sz w:val="18"/>
                <w:szCs w:val="18"/>
              </w:rPr>
            </w:pPr>
          </w:p>
          <w:p w14:paraId="0087D81C" w14:textId="77777777" w:rsidR="001878CD" w:rsidRPr="007E354F" w:rsidRDefault="001878CD" w:rsidP="00B8381E">
            <w:pPr>
              <w:rPr>
                <w:rFonts w:cs="Calibri"/>
                <w:b/>
                <w:bCs/>
                <w:sz w:val="18"/>
                <w:szCs w:val="18"/>
              </w:rPr>
            </w:pPr>
          </w:p>
          <w:p w14:paraId="767A4811" w14:textId="77777777" w:rsidR="001878CD" w:rsidRPr="007E354F" w:rsidRDefault="001878CD" w:rsidP="00B8381E">
            <w:pPr>
              <w:rPr>
                <w:rFonts w:cs="Calibri"/>
                <w:b/>
                <w:bCs/>
                <w:sz w:val="18"/>
                <w:szCs w:val="18"/>
              </w:rPr>
            </w:pPr>
          </w:p>
          <w:p w14:paraId="4C2BA039" w14:textId="77777777" w:rsidR="001878CD" w:rsidRPr="007E354F" w:rsidRDefault="001878CD" w:rsidP="00B8381E">
            <w:pPr>
              <w:rPr>
                <w:rFonts w:cs="Calibri"/>
                <w:b/>
                <w:bCs/>
                <w:sz w:val="18"/>
                <w:szCs w:val="18"/>
              </w:rPr>
            </w:pPr>
          </w:p>
          <w:p w14:paraId="40AE8D3D" w14:textId="77777777" w:rsidR="001878CD" w:rsidRPr="007E354F" w:rsidRDefault="001878CD" w:rsidP="00B8381E">
            <w:pPr>
              <w:rPr>
                <w:rFonts w:cs="Calibri"/>
                <w:b/>
                <w:bCs/>
                <w:sz w:val="18"/>
                <w:szCs w:val="18"/>
              </w:rPr>
            </w:pPr>
          </w:p>
          <w:p w14:paraId="036D3189" w14:textId="77777777" w:rsidR="001878CD" w:rsidRPr="007E354F" w:rsidRDefault="001878CD" w:rsidP="00B8381E">
            <w:pPr>
              <w:rPr>
                <w:rFonts w:cs="Calibri"/>
                <w:b/>
                <w:bCs/>
                <w:sz w:val="18"/>
                <w:szCs w:val="18"/>
              </w:rPr>
            </w:pPr>
          </w:p>
          <w:p w14:paraId="0F11F61E" w14:textId="77777777" w:rsidR="001878CD" w:rsidRPr="007E354F" w:rsidRDefault="001878CD" w:rsidP="00B8381E">
            <w:pPr>
              <w:rPr>
                <w:rFonts w:cs="Calibri"/>
                <w:b/>
                <w:bCs/>
                <w:sz w:val="18"/>
                <w:szCs w:val="18"/>
              </w:rPr>
            </w:pPr>
          </w:p>
        </w:tc>
        <w:tc>
          <w:tcPr>
            <w:tcW w:w="2836" w:type="dxa"/>
            <w:shd w:val="clear" w:color="auto" w:fill="EAF1DD"/>
          </w:tcPr>
          <w:p w14:paraId="3F1B89DB" w14:textId="77777777" w:rsidR="001878CD" w:rsidRPr="007E354F" w:rsidRDefault="001878CD" w:rsidP="00B8381E">
            <w:pPr>
              <w:rPr>
                <w:rFonts w:cs="Calibri"/>
                <w:sz w:val="18"/>
                <w:szCs w:val="18"/>
              </w:rPr>
            </w:pPr>
            <w:r w:rsidRPr="007E354F">
              <w:rPr>
                <w:rFonts w:cs="Calibri"/>
                <w:sz w:val="18"/>
                <w:szCs w:val="18"/>
              </w:rPr>
              <w:t>Er wordt niveau- en tempodifferentiatie toegepast binnen de lesmethoden. Voor leerlingen met speciale onderwijsbehoeften zijn er ook andere materialen en methoden beschikbaar. Er is aanvullend remediërend materiaal, behorend bij de gebruikte lesmethoden. Er wordt lesstof aangeboden vanuit leerlijnen die zijn gebaseerd op de kerndoelen.</w:t>
            </w:r>
          </w:p>
        </w:tc>
        <w:tc>
          <w:tcPr>
            <w:tcW w:w="2955" w:type="dxa"/>
            <w:shd w:val="clear" w:color="auto" w:fill="EAF1DD"/>
          </w:tcPr>
          <w:p w14:paraId="1E846FCD" w14:textId="77777777" w:rsidR="001878CD" w:rsidRPr="007E354F" w:rsidRDefault="001878CD" w:rsidP="00B8381E">
            <w:pPr>
              <w:rPr>
                <w:rFonts w:cs="Calibri"/>
                <w:sz w:val="18"/>
                <w:szCs w:val="18"/>
              </w:rPr>
            </w:pPr>
            <w:r w:rsidRPr="007E354F">
              <w:rPr>
                <w:rFonts w:cs="Calibri"/>
                <w:sz w:val="18"/>
                <w:szCs w:val="18"/>
              </w:rPr>
              <w:t xml:space="preserve">Er is een </w:t>
            </w:r>
            <w:proofErr w:type="spellStart"/>
            <w:r w:rsidRPr="007E354F">
              <w:rPr>
                <w:rFonts w:cs="Calibri"/>
                <w:sz w:val="18"/>
                <w:szCs w:val="18"/>
              </w:rPr>
              <w:t>orthotheek</w:t>
            </w:r>
            <w:proofErr w:type="spellEnd"/>
            <w:r w:rsidRPr="007E354F">
              <w:rPr>
                <w:rFonts w:cs="Calibri"/>
                <w:sz w:val="18"/>
                <w:szCs w:val="18"/>
              </w:rPr>
              <w:t xml:space="preserve"> met onderwijsmaterialen, die tegemoetkomen aan specifieke didactische kenmerken, speciale pedagogische/psychologische kenmerken en fysieke/lichamelijke kenmerken.</w:t>
            </w:r>
          </w:p>
          <w:p w14:paraId="59C1CBC3" w14:textId="77777777" w:rsidR="001878CD" w:rsidRPr="007E354F" w:rsidRDefault="001878CD" w:rsidP="00B8381E">
            <w:pPr>
              <w:rPr>
                <w:rFonts w:cs="Calibri"/>
                <w:sz w:val="18"/>
                <w:szCs w:val="18"/>
              </w:rPr>
            </w:pPr>
            <w:r w:rsidRPr="007E354F">
              <w:rPr>
                <w:rFonts w:cs="Calibri"/>
                <w:sz w:val="18"/>
                <w:szCs w:val="18"/>
              </w:rPr>
              <w:t>Er wordt door de hele school gewerkt met een speciaal programma of methodiek voor de sociaal-emotionele ontwikkeling (bijv. Leefstijl).</w:t>
            </w:r>
          </w:p>
        </w:tc>
      </w:tr>
      <w:tr w:rsidR="001878CD" w:rsidRPr="007E354F" w14:paraId="76220314" w14:textId="77777777" w:rsidTr="00B8381E">
        <w:tc>
          <w:tcPr>
            <w:tcW w:w="3035" w:type="dxa"/>
            <w:shd w:val="clear" w:color="auto" w:fill="D6E3BC"/>
          </w:tcPr>
          <w:p w14:paraId="38429BF9" w14:textId="77777777" w:rsidR="001878CD" w:rsidRPr="007E354F" w:rsidRDefault="001878CD" w:rsidP="00E87A9B">
            <w:pPr>
              <w:pStyle w:val="Lijstalinea"/>
              <w:numPr>
                <w:ilvl w:val="0"/>
                <w:numId w:val="5"/>
              </w:numPr>
              <w:spacing w:after="0"/>
              <w:contextualSpacing w:val="0"/>
              <w:rPr>
                <w:rFonts w:cs="Calibri"/>
                <w:b/>
                <w:bCs/>
                <w:sz w:val="18"/>
                <w:szCs w:val="18"/>
              </w:rPr>
            </w:pPr>
            <w:r w:rsidRPr="007E354F">
              <w:rPr>
                <w:rFonts w:cs="Calibri"/>
                <w:b/>
                <w:bCs/>
                <w:sz w:val="18"/>
                <w:szCs w:val="18"/>
              </w:rPr>
              <w:t>Ruimtelijke omgeving</w:t>
            </w:r>
          </w:p>
          <w:p w14:paraId="6E666104" w14:textId="77777777" w:rsidR="001878CD" w:rsidRPr="007E354F" w:rsidRDefault="001878CD" w:rsidP="00B8381E">
            <w:pPr>
              <w:rPr>
                <w:rFonts w:cs="Calibri"/>
                <w:b/>
                <w:bCs/>
                <w:sz w:val="18"/>
                <w:szCs w:val="18"/>
              </w:rPr>
            </w:pPr>
          </w:p>
          <w:p w14:paraId="68A4D42E" w14:textId="77777777" w:rsidR="001878CD" w:rsidRPr="007E354F" w:rsidRDefault="001878CD" w:rsidP="00B8381E">
            <w:pPr>
              <w:rPr>
                <w:rFonts w:cs="Calibri"/>
                <w:b/>
                <w:bCs/>
                <w:sz w:val="18"/>
                <w:szCs w:val="18"/>
              </w:rPr>
            </w:pPr>
          </w:p>
          <w:p w14:paraId="166CE120" w14:textId="77777777" w:rsidR="001878CD" w:rsidRPr="007E354F" w:rsidRDefault="001878CD" w:rsidP="00B8381E">
            <w:pPr>
              <w:rPr>
                <w:rFonts w:cs="Calibri"/>
                <w:b/>
                <w:bCs/>
                <w:sz w:val="18"/>
                <w:szCs w:val="18"/>
              </w:rPr>
            </w:pPr>
          </w:p>
        </w:tc>
        <w:tc>
          <w:tcPr>
            <w:tcW w:w="2836" w:type="dxa"/>
            <w:shd w:val="clear" w:color="auto" w:fill="EAF1DD"/>
          </w:tcPr>
          <w:p w14:paraId="6A053821" w14:textId="77777777" w:rsidR="001878CD" w:rsidRPr="007E354F" w:rsidRDefault="001878CD" w:rsidP="00B8381E">
            <w:pPr>
              <w:rPr>
                <w:rFonts w:cs="Calibri"/>
                <w:sz w:val="18"/>
                <w:szCs w:val="18"/>
              </w:rPr>
            </w:pPr>
            <w:r w:rsidRPr="007E354F">
              <w:rPr>
                <w:rFonts w:cs="Calibri"/>
                <w:sz w:val="18"/>
                <w:szCs w:val="18"/>
              </w:rPr>
              <w:t>Er zijn aparte plekken waar één-op-één begeleiding en begeleiding van groepjes leerlingen met speciale onderwijsbehoeften kan plaatsvinden.</w:t>
            </w:r>
          </w:p>
        </w:tc>
        <w:tc>
          <w:tcPr>
            <w:tcW w:w="2955" w:type="dxa"/>
            <w:shd w:val="clear" w:color="auto" w:fill="EAF1DD"/>
          </w:tcPr>
          <w:p w14:paraId="654729F8" w14:textId="77777777" w:rsidR="001878CD" w:rsidRPr="007E354F" w:rsidRDefault="001878CD" w:rsidP="00B8381E">
            <w:pPr>
              <w:rPr>
                <w:rFonts w:cs="Calibri"/>
                <w:sz w:val="18"/>
                <w:szCs w:val="18"/>
              </w:rPr>
            </w:pPr>
            <w:r w:rsidRPr="007E354F">
              <w:rPr>
                <w:rFonts w:cs="Calibri"/>
                <w:sz w:val="18"/>
                <w:szCs w:val="18"/>
              </w:rPr>
              <w:t>Er is en aparte ruimte voor andere functies (bijvoorbeeld voor verzorging of voor een time-out).</w:t>
            </w:r>
          </w:p>
        </w:tc>
      </w:tr>
      <w:tr w:rsidR="001878CD" w:rsidRPr="007E354F" w14:paraId="19356838" w14:textId="77777777" w:rsidTr="00B8381E">
        <w:tc>
          <w:tcPr>
            <w:tcW w:w="3035" w:type="dxa"/>
            <w:shd w:val="clear" w:color="auto" w:fill="D6E3BC"/>
          </w:tcPr>
          <w:p w14:paraId="11DD1D5D" w14:textId="77777777" w:rsidR="001878CD" w:rsidRPr="007E354F" w:rsidRDefault="001878CD" w:rsidP="00E87A9B">
            <w:pPr>
              <w:pStyle w:val="Lijstalinea"/>
              <w:numPr>
                <w:ilvl w:val="0"/>
                <w:numId w:val="5"/>
              </w:numPr>
              <w:spacing w:after="0"/>
              <w:contextualSpacing w:val="0"/>
              <w:rPr>
                <w:rFonts w:cs="Calibri"/>
                <w:b/>
                <w:bCs/>
                <w:sz w:val="18"/>
                <w:szCs w:val="18"/>
              </w:rPr>
            </w:pPr>
            <w:r w:rsidRPr="007E354F">
              <w:rPr>
                <w:rFonts w:cs="Calibri"/>
                <w:b/>
                <w:bCs/>
                <w:sz w:val="18"/>
                <w:szCs w:val="18"/>
              </w:rPr>
              <w:t>Expertise</w:t>
            </w:r>
          </w:p>
          <w:p w14:paraId="6ABC3F71" w14:textId="77777777" w:rsidR="001878CD" w:rsidRPr="007E354F" w:rsidRDefault="001878CD" w:rsidP="00B8381E">
            <w:pPr>
              <w:rPr>
                <w:rFonts w:cs="Calibri"/>
                <w:b/>
                <w:bCs/>
                <w:sz w:val="18"/>
                <w:szCs w:val="18"/>
              </w:rPr>
            </w:pPr>
          </w:p>
          <w:p w14:paraId="52DAB6E7" w14:textId="77777777" w:rsidR="001878CD" w:rsidRPr="007E354F" w:rsidRDefault="001878CD" w:rsidP="00B8381E">
            <w:pPr>
              <w:rPr>
                <w:rFonts w:cs="Calibri"/>
                <w:b/>
                <w:bCs/>
                <w:sz w:val="18"/>
                <w:szCs w:val="18"/>
              </w:rPr>
            </w:pPr>
          </w:p>
          <w:p w14:paraId="2BA7A87E" w14:textId="77777777" w:rsidR="001878CD" w:rsidRPr="007E354F" w:rsidRDefault="001878CD" w:rsidP="00B8381E">
            <w:pPr>
              <w:rPr>
                <w:rFonts w:cs="Calibri"/>
                <w:b/>
                <w:bCs/>
                <w:sz w:val="18"/>
                <w:szCs w:val="18"/>
              </w:rPr>
            </w:pPr>
          </w:p>
          <w:p w14:paraId="59F7A4D1" w14:textId="77777777" w:rsidR="001878CD" w:rsidRPr="007E354F" w:rsidRDefault="001878CD" w:rsidP="00B8381E">
            <w:pPr>
              <w:rPr>
                <w:rFonts w:cs="Calibri"/>
                <w:b/>
                <w:bCs/>
                <w:sz w:val="18"/>
                <w:szCs w:val="18"/>
              </w:rPr>
            </w:pPr>
          </w:p>
        </w:tc>
        <w:tc>
          <w:tcPr>
            <w:tcW w:w="2836" w:type="dxa"/>
            <w:shd w:val="clear" w:color="auto" w:fill="EAF1DD"/>
          </w:tcPr>
          <w:p w14:paraId="0C7AC4DD" w14:textId="77777777" w:rsidR="001878CD" w:rsidRPr="007E354F" w:rsidRDefault="001878CD" w:rsidP="00B8381E">
            <w:pPr>
              <w:rPr>
                <w:rFonts w:cs="Calibri"/>
                <w:sz w:val="18"/>
                <w:szCs w:val="18"/>
              </w:rPr>
            </w:pPr>
            <w:r w:rsidRPr="007E354F">
              <w:rPr>
                <w:rFonts w:cs="Calibri"/>
                <w:sz w:val="18"/>
                <w:szCs w:val="18"/>
              </w:rPr>
              <w:t>Meerdere lk hebben veel kennis en competenties op het gebied van wat leerlingen met speciale onderwijsbehoeften nodig hebben.</w:t>
            </w:r>
          </w:p>
          <w:p w14:paraId="5CDF0B14" w14:textId="77777777" w:rsidR="001878CD" w:rsidRPr="007E354F" w:rsidRDefault="001878CD" w:rsidP="00B8381E">
            <w:pPr>
              <w:rPr>
                <w:rFonts w:cs="Calibri"/>
                <w:sz w:val="18"/>
                <w:szCs w:val="18"/>
              </w:rPr>
            </w:pPr>
            <w:r w:rsidRPr="007E354F">
              <w:rPr>
                <w:rFonts w:cs="Calibri"/>
                <w:sz w:val="18"/>
                <w:szCs w:val="18"/>
              </w:rPr>
              <w:t>Via collegiale consultatie en intervisie blijven lk scherp.</w:t>
            </w:r>
          </w:p>
        </w:tc>
        <w:tc>
          <w:tcPr>
            <w:tcW w:w="2955" w:type="dxa"/>
            <w:shd w:val="clear" w:color="auto" w:fill="EAF1DD"/>
          </w:tcPr>
          <w:p w14:paraId="73B8F254" w14:textId="77777777" w:rsidR="001878CD" w:rsidRPr="007E354F" w:rsidRDefault="001878CD" w:rsidP="00B8381E">
            <w:pPr>
              <w:rPr>
                <w:rFonts w:cs="Calibri"/>
                <w:sz w:val="18"/>
                <w:szCs w:val="18"/>
              </w:rPr>
            </w:pPr>
            <w:r w:rsidRPr="007E354F">
              <w:rPr>
                <w:rFonts w:cs="Calibri"/>
                <w:sz w:val="18"/>
                <w:szCs w:val="18"/>
              </w:rPr>
              <w:t>Een groot deel van het team heeft kennis van en competenties op het gebied van de speciale onderwijsbehoeften van leerlingen</w:t>
            </w:r>
          </w:p>
        </w:tc>
      </w:tr>
      <w:tr w:rsidR="001878CD" w:rsidRPr="007E354F" w14:paraId="011D8F44" w14:textId="77777777" w:rsidTr="00B8381E">
        <w:tc>
          <w:tcPr>
            <w:tcW w:w="3035" w:type="dxa"/>
            <w:shd w:val="clear" w:color="auto" w:fill="D6E3BC"/>
          </w:tcPr>
          <w:p w14:paraId="30EBEECE" w14:textId="77777777" w:rsidR="001878CD" w:rsidRPr="007E354F" w:rsidRDefault="001878CD" w:rsidP="00E87A9B">
            <w:pPr>
              <w:pStyle w:val="Lijstalinea"/>
              <w:numPr>
                <w:ilvl w:val="0"/>
                <w:numId w:val="5"/>
              </w:numPr>
              <w:spacing w:after="0"/>
              <w:contextualSpacing w:val="0"/>
              <w:rPr>
                <w:rFonts w:cs="Calibri"/>
                <w:b/>
                <w:bCs/>
                <w:sz w:val="18"/>
                <w:szCs w:val="18"/>
              </w:rPr>
            </w:pPr>
            <w:r w:rsidRPr="007E354F">
              <w:rPr>
                <w:rFonts w:cs="Calibri"/>
                <w:b/>
                <w:bCs/>
                <w:sz w:val="18"/>
                <w:szCs w:val="18"/>
              </w:rPr>
              <w:t>Samenwerking met andere instanties</w:t>
            </w:r>
          </w:p>
          <w:p w14:paraId="66353318" w14:textId="77777777" w:rsidR="001878CD" w:rsidRPr="007E354F" w:rsidRDefault="001878CD" w:rsidP="00B8381E">
            <w:pPr>
              <w:rPr>
                <w:rFonts w:cs="Calibri"/>
                <w:b/>
                <w:bCs/>
                <w:sz w:val="18"/>
                <w:szCs w:val="18"/>
              </w:rPr>
            </w:pPr>
          </w:p>
          <w:p w14:paraId="21F60CE4" w14:textId="77777777" w:rsidR="001878CD" w:rsidRPr="007E354F" w:rsidRDefault="001878CD" w:rsidP="00B8381E">
            <w:pPr>
              <w:rPr>
                <w:rFonts w:cs="Calibri"/>
                <w:b/>
                <w:bCs/>
                <w:sz w:val="18"/>
                <w:szCs w:val="18"/>
              </w:rPr>
            </w:pPr>
          </w:p>
          <w:p w14:paraId="77595340" w14:textId="77777777" w:rsidR="001878CD" w:rsidRPr="007E354F" w:rsidRDefault="001878CD" w:rsidP="00B8381E">
            <w:pPr>
              <w:rPr>
                <w:rFonts w:cs="Calibri"/>
                <w:b/>
                <w:bCs/>
                <w:sz w:val="18"/>
                <w:szCs w:val="18"/>
              </w:rPr>
            </w:pPr>
          </w:p>
          <w:p w14:paraId="38DBC8F1" w14:textId="77777777" w:rsidR="001878CD" w:rsidRPr="007E354F" w:rsidRDefault="001878CD" w:rsidP="00B8381E">
            <w:pPr>
              <w:rPr>
                <w:rFonts w:cs="Calibri"/>
                <w:b/>
                <w:bCs/>
                <w:sz w:val="18"/>
                <w:szCs w:val="18"/>
              </w:rPr>
            </w:pPr>
          </w:p>
        </w:tc>
        <w:tc>
          <w:tcPr>
            <w:tcW w:w="2836" w:type="dxa"/>
            <w:shd w:val="clear" w:color="auto" w:fill="EAF1DD"/>
          </w:tcPr>
          <w:p w14:paraId="62B8A7C8" w14:textId="77777777" w:rsidR="001878CD" w:rsidRPr="007E354F" w:rsidRDefault="001878CD" w:rsidP="00B8381E">
            <w:pPr>
              <w:rPr>
                <w:rFonts w:cs="Calibri"/>
                <w:sz w:val="18"/>
                <w:szCs w:val="18"/>
              </w:rPr>
            </w:pPr>
            <w:r w:rsidRPr="007E354F">
              <w:rPr>
                <w:rFonts w:cs="Calibri"/>
                <w:sz w:val="18"/>
                <w:szCs w:val="18"/>
              </w:rPr>
              <w:t xml:space="preserve">De </w:t>
            </w:r>
            <w:proofErr w:type="spellStart"/>
            <w:r w:rsidRPr="007E354F">
              <w:rPr>
                <w:rFonts w:cs="Calibri"/>
                <w:sz w:val="18"/>
                <w:szCs w:val="18"/>
              </w:rPr>
              <w:t>IB’er</w:t>
            </w:r>
            <w:proofErr w:type="spellEnd"/>
            <w:r w:rsidRPr="007E354F">
              <w:rPr>
                <w:rFonts w:cs="Calibri"/>
                <w:sz w:val="18"/>
                <w:szCs w:val="18"/>
              </w:rPr>
              <w:t xml:space="preserve">, </w:t>
            </w:r>
            <w:proofErr w:type="spellStart"/>
            <w:r w:rsidRPr="007E354F">
              <w:rPr>
                <w:rFonts w:cs="Calibri"/>
                <w:sz w:val="18"/>
                <w:szCs w:val="18"/>
              </w:rPr>
              <w:t>RT’er</w:t>
            </w:r>
            <w:proofErr w:type="spellEnd"/>
            <w:r w:rsidRPr="007E354F">
              <w:rPr>
                <w:rFonts w:cs="Calibri"/>
                <w:sz w:val="18"/>
                <w:szCs w:val="18"/>
              </w:rPr>
              <w:t xml:space="preserve"> en lk werken regelmatig samen met professionals van externe instanties (bijv. algemeen maatschappelijk werk, RIAGG, GG &amp; GD).</w:t>
            </w:r>
          </w:p>
        </w:tc>
        <w:tc>
          <w:tcPr>
            <w:tcW w:w="2955" w:type="dxa"/>
            <w:shd w:val="clear" w:color="auto" w:fill="EAF1DD"/>
          </w:tcPr>
          <w:p w14:paraId="61098284" w14:textId="77777777" w:rsidR="001878CD" w:rsidRPr="007E354F" w:rsidRDefault="001878CD" w:rsidP="00B8381E">
            <w:pPr>
              <w:rPr>
                <w:rFonts w:cs="Calibri"/>
                <w:sz w:val="18"/>
                <w:szCs w:val="18"/>
              </w:rPr>
            </w:pPr>
            <w:r w:rsidRPr="007E354F">
              <w:rPr>
                <w:rFonts w:cs="Calibri"/>
                <w:sz w:val="18"/>
                <w:szCs w:val="18"/>
              </w:rPr>
              <w:t>Er is regelmatig samenwerking en afstemming met professionals uit s(b)o en zorginstellingen (bijv. gezamenlijke bijdrage aan uitvoering van het plan van aanpak).</w:t>
            </w:r>
          </w:p>
          <w:p w14:paraId="44E0DA25" w14:textId="77777777" w:rsidR="001878CD" w:rsidRPr="007E354F" w:rsidRDefault="001878CD" w:rsidP="00B8381E">
            <w:pPr>
              <w:rPr>
                <w:rFonts w:cs="Calibri"/>
                <w:sz w:val="18"/>
                <w:szCs w:val="18"/>
              </w:rPr>
            </w:pPr>
            <w:r w:rsidRPr="007E354F">
              <w:rPr>
                <w:rFonts w:cs="Calibri"/>
                <w:sz w:val="18"/>
                <w:szCs w:val="18"/>
              </w:rPr>
              <w:t>Externe experts zijn op afroep beschikbaar als daar behoefte aan is (bijvoorbeeld  faalangsttrainer).</w:t>
            </w:r>
          </w:p>
        </w:tc>
      </w:tr>
    </w:tbl>
    <w:p w14:paraId="660DE4AA" w14:textId="77777777" w:rsidR="001878CD" w:rsidRDefault="001878CD" w:rsidP="001878CD">
      <w:pPr>
        <w:rPr>
          <w:rFonts w:cs="Calibri"/>
          <w:b/>
          <w:bCs/>
          <w:sz w:val="18"/>
          <w:szCs w:val="18"/>
        </w:rPr>
      </w:pPr>
      <w:r>
        <w:rPr>
          <w:rFonts w:cs="Calibri"/>
          <w:b/>
          <w:bCs/>
          <w:sz w:val="18"/>
          <w:szCs w:val="18"/>
        </w:rPr>
        <w:br w:type="page"/>
      </w:r>
    </w:p>
    <w:p w14:paraId="3E0A3A1B" w14:textId="77777777" w:rsidR="001878CD" w:rsidRPr="007E354F" w:rsidRDefault="001878CD" w:rsidP="00E87A9B">
      <w:pPr>
        <w:numPr>
          <w:ilvl w:val="0"/>
          <w:numId w:val="6"/>
        </w:numPr>
        <w:spacing w:after="200" w:line="276" w:lineRule="auto"/>
        <w:rPr>
          <w:rFonts w:cs="Calibri"/>
          <w:b/>
          <w:bCs/>
          <w:sz w:val="24"/>
        </w:rPr>
      </w:pPr>
      <w:r w:rsidRPr="007E354F">
        <w:rPr>
          <w:rFonts w:cs="Calibri"/>
          <w:b/>
          <w:bCs/>
          <w:sz w:val="24"/>
        </w:rPr>
        <w:lastRenderedPageBreak/>
        <w:t>Speciale onderwijszorg op de inclusieve school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0"/>
        <w:gridCol w:w="2867"/>
        <w:gridCol w:w="2929"/>
      </w:tblGrid>
      <w:tr w:rsidR="001878CD" w:rsidRPr="007E354F" w14:paraId="51F8ECC6" w14:textId="77777777" w:rsidTr="00B8381E">
        <w:tc>
          <w:tcPr>
            <w:tcW w:w="3070" w:type="dxa"/>
            <w:shd w:val="clear" w:color="auto" w:fill="D6E3BC"/>
          </w:tcPr>
          <w:p w14:paraId="2963F5C7" w14:textId="77777777" w:rsidR="001878CD" w:rsidRPr="007E354F" w:rsidRDefault="001878CD" w:rsidP="00B8381E">
            <w:pPr>
              <w:jc w:val="center"/>
              <w:rPr>
                <w:rFonts w:cs="Calibri"/>
                <w:b/>
                <w:bCs/>
                <w:sz w:val="18"/>
                <w:szCs w:val="18"/>
              </w:rPr>
            </w:pPr>
            <w:r w:rsidRPr="007E354F">
              <w:rPr>
                <w:rFonts w:cs="Calibri"/>
                <w:b/>
                <w:bCs/>
                <w:sz w:val="18"/>
                <w:szCs w:val="18"/>
              </w:rPr>
              <w:t>Veld</w:t>
            </w:r>
          </w:p>
        </w:tc>
        <w:tc>
          <w:tcPr>
            <w:tcW w:w="3071" w:type="dxa"/>
            <w:shd w:val="clear" w:color="auto" w:fill="D6E3BC"/>
          </w:tcPr>
          <w:p w14:paraId="7AD89035" w14:textId="77777777" w:rsidR="001878CD" w:rsidRPr="007E354F" w:rsidRDefault="001878CD" w:rsidP="00B8381E">
            <w:pPr>
              <w:jc w:val="center"/>
              <w:rPr>
                <w:rFonts w:cs="Calibri"/>
                <w:b/>
                <w:bCs/>
                <w:sz w:val="18"/>
                <w:szCs w:val="18"/>
              </w:rPr>
            </w:pPr>
            <w:r w:rsidRPr="007E354F">
              <w:rPr>
                <w:rFonts w:cs="Calibri"/>
                <w:b/>
                <w:bCs/>
                <w:sz w:val="18"/>
                <w:szCs w:val="18"/>
              </w:rPr>
              <w:t>Setting binnen de klas</w:t>
            </w:r>
          </w:p>
        </w:tc>
        <w:tc>
          <w:tcPr>
            <w:tcW w:w="3071" w:type="dxa"/>
            <w:shd w:val="clear" w:color="auto" w:fill="D6E3BC"/>
          </w:tcPr>
          <w:p w14:paraId="612134F1" w14:textId="77777777" w:rsidR="001878CD" w:rsidRPr="007E354F" w:rsidRDefault="001878CD" w:rsidP="00B8381E">
            <w:pPr>
              <w:jc w:val="center"/>
              <w:rPr>
                <w:rFonts w:cs="Calibri"/>
                <w:b/>
                <w:bCs/>
                <w:sz w:val="18"/>
                <w:szCs w:val="18"/>
              </w:rPr>
            </w:pPr>
            <w:r w:rsidRPr="007E354F">
              <w:rPr>
                <w:rFonts w:cs="Calibri"/>
                <w:b/>
                <w:bCs/>
                <w:sz w:val="18"/>
                <w:szCs w:val="18"/>
              </w:rPr>
              <w:t>Setting binnen de school</w:t>
            </w:r>
          </w:p>
        </w:tc>
      </w:tr>
      <w:tr w:rsidR="001878CD" w:rsidRPr="007E354F" w14:paraId="326222CD" w14:textId="77777777" w:rsidTr="00B8381E">
        <w:trPr>
          <w:trHeight w:val="1193"/>
        </w:trPr>
        <w:tc>
          <w:tcPr>
            <w:tcW w:w="3070" w:type="dxa"/>
            <w:shd w:val="clear" w:color="auto" w:fill="D6E3BC"/>
          </w:tcPr>
          <w:p w14:paraId="55A03EFF" w14:textId="77777777" w:rsidR="001878CD" w:rsidRPr="007E354F" w:rsidRDefault="001878CD" w:rsidP="00E87A9B">
            <w:pPr>
              <w:pStyle w:val="Lijstalinea"/>
              <w:numPr>
                <w:ilvl w:val="0"/>
                <w:numId w:val="7"/>
              </w:numPr>
              <w:spacing w:after="0"/>
              <w:contextualSpacing w:val="0"/>
              <w:rPr>
                <w:rFonts w:cs="Calibri"/>
                <w:b/>
                <w:bCs/>
                <w:sz w:val="18"/>
                <w:szCs w:val="18"/>
              </w:rPr>
            </w:pPr>
            <w:r w:rsidRPr="007E354F">
              <w:rPr>
                <w:rFonts w:cs="Calibri"/>
                <w:b/>
                <w:bCs/>
                <w:sz w:val="18"/>
                <w:szCs w:val="18"/>
              </w:rPr>
              <w:t>Hoeveelheid aandacht en tijd</w:t>
            </w:r>
          </w:p>
          <w:p w14:paraId="7F9D9905" w14:textId="77777777" w:rsidR="001878CD" w:rsidRPr="007E354F" w:rsidRDefault="001878CD" w:rsidP="00B8381E">
            <w:pPr>
              <w:rPr>
                <w:rFonts w:cs="Calibri"/>
                <w:b/>
                <w:bCs/>
                <w:sz w:val="18"/>
                <w:szCs w:val="18"/>
              </w:rPr>
            </w:pPr>
          </w:p>
          <w:p w14:paraId="5C045398" w14:textId="77777777" w:rsidR="001878CD" w:rsidRPr="007E354F" w:rsidRDefault="001878CD" w:rsidP="00B8381E">
            <w:pPr>
              <w:rPr>
                <w:rFonts w:cs="Calibri"/>
                <w:b/>
                <w:bCs/>
                <w:sz w:val="18"/>
                <w:szCs w:val="18"/>
              </w:rPr>
            </w:pPr>
          </w:p>
          <w:p w14:paraId="2D07D4F2" w14:textId="77777777" w:rsidR="001878CD" w:rsidRPr="007E354F" w:rsidRDefault="001878CD" w:rsidP="00B8381E">
            <w:pPr>
              <w:rPr>
                <w:rFonts w:cs="Calibri"/>
                <w:b/>
                <w:bCs/>
                <w:sz w:val="18"/>
                <w:szCs w:val="18"/>
              </w:rPr>
            </w:pPr>
          </w:p>
        </w:tc>
        <w:tc>
          <w:tcPr>
            <w:tcW w:w="3071" w:type="dxa"/>
            <w:shd w:val="clear" w:color="auto" w:fill="EAF1DD"/>
          </w:tcPr>
          <w:p w14:paraId="208122E1" w14:textId="77777777" w:rsidR="001878CD" w:rsidRPr="007E354F" w:rsidRDefault="001878CD" w:rsidP="00B8381E">
            <w:pPr>
              <w:rPr>
                <w:rFonts w:cs="Calibri"/>
                <w:sz w:val="18"/>
                <w:szCs w:val="18"/>
              </w:rPr>
            </w:pPr>
            <w:r w:rsidRPr="007E354F">
              <w:rPr>
                <w:rFonts w:cs="Calibri"/>
                <w:sz w:val="18"/>
                <w:szCs w:val="18"/>
              </w:rPr>
              <w:t>Er zijn meerdere handen in de klas, door lk/</w:t>
            </w:r>
            <w:proofErr w:type="spellStart"/>
            <w:r w:rsidRPr="007E354F">
              <w:rPr>
                <w:rFonts w:cs="Calibri"/>
                <w:sz w:val="18"/>
                <w:szCs w:val="18"/>
              </w:rPr>
              <w:t>oa</w:t>
            </w:r>
            <w:proofErr w:type="spellEnd"/>
            <w:r w:rsidRPr="007E354F">
              <w:rPr>
                <w:rFonts w:cs="Calibri"/>
                <w:sz w:val="18"/>
                <w:szCs w:val="18"/>
              </w:rPr>
              <w:t xml:space="preserve"> voor intensieve (één-op-één) begeleiding, op permanente basis (gedurende de gehele week).</w:t>
            </w:r>
          </w:p>
          <w:p w14:paraId="1523D8D9" w14:textId="77777777" w:rsidR="001878CD" w:rsidRPr="007E354F" w:rsidRDefault="001878CD" w:rsidP="00B8381E">
            <w:pPr>
              <w:rPr>
                <w:rFonts w:cs="Calibri"/>
                <w:sz w:val="18"/>
                <w:szCs w:val="18"/>
              </w:rPr>
            </w:pPr>
            <w:r w:rsidRPr="007E354F">
              <w:rPr>
                <w:rFonts w:cs="Calibri"/>
                <w:sz w:val="18"/>
                <w:szCs w:val="18"/>
              </w:rPr>
              <w:t>Er wordt gewerkt in kleinere groepen.</w:t>
            </w:r>
          </w:p>
        </w:tc>
        <w:tc>
          <w:tcPr>
            <w:tcW w:w="3071" w:type="dxa"/>
            <w:shd w:val="clear" w:color="auto" w:fill="EAF1DD"/>
          </w:tcPr>
          <w:p w14:paraId="1B42BEC6" w14:textId="77777777" w:rsidR="001878CD" w:rsidRPr="007E354F" w:rsidRDefault="001878CD" w:rsidP="00B8381E">
            <w:pPr>
              <w:rPr>
                <w:rFonts w:cs="Calibri"/>
                <w:sz w:val="18"/>
                <w:szCs w:val="18"/>
              </w:rPr>
            </w:pPr>
            <w:r w:rsidRPr="007E354F">
              <w:rPr>
                <w:rFonts w:cs="Calibri"/>
                <w:sz w:val="18"/>
                <w:szCs w:val="18"/>
              </w:rPr>
              <w:t xml:space="preserve">Er is speciale onderwijszorg door </w:t>
            </w:r>
            <w:proofErr w:type="spellStart"/>
            <w:r w:rsidRPr="007E354F">
              <w:rPr>
                <w:rFonts w:cs="Calibri"/>
                <w:sz w:val="18"/>
                <w:szCs w:val="18"/>
              </w:rPr>
              <w:t>vlk</w:t>
            </w:r>
            <w:proofErr w:type="spellEnd"/>
            <w:r w:rsidRPr="007E354F">
              <w:rPr>
                <w:rFonts w:cs="Calibri"/>
                <w:sz w:val="18"/>
                <w:szCs w:val="18"/>
              </w:rPr>
              <w:t xml:space="preserve">, </w:t>
            </w:r>
            <w:proofErr w:type="spellStart"/>
            <w:r w:rsidRPr="007E354F">
              <w:rPr>
                <w:rFonts w:cs="Calibri"/>
                <w:sz w:val="18"/>
                <w:szCs w:val="18"/>
              </w:rPr>
              <w:t>RT’er</w:t>
            </w:r>
            <w:proofErr w:type="spellEnd"/>
            <w:r w:rsidRPr="007E354F">
              <w:rPr>
                <w:rFonts w:cs="Calibri"/>
                <w:sz w:val="18"/>
                <w:szCs w:val="18"/>
              </w:rPr>
              <w:t xml:space="preserve"> en/of </w:t>
            </w:r>
            <w:proofErr w:type="spellStart"/>
            <w:r w:rsidRPr="007E354F">
              <w:rPr>
                <w:rFonts w:cs="Calibri"/>
                <w:sz w:val="18"/>
                <w:szCs w:val="18"/>
              </w:rPr>
              <w:t>IB’er</w:t>
            </w:r>
            <w:proofErr w:type="spellEnd"/>
            <w:r w:rsidRPr="007E354F">
              <w:rPr>
                <w:rFonts w:cs="Calibri"/>
                <w:sz w:val="18"/>
                <w:szCs w:val="18"/>
              </w:rPr>
              <w:t xml:space="preserve"> op permanente basis (gedurende alle dagen).</w:t>
            </w:r>
          </w:p>
          <w:p w14:paraId="6A9D5F69" w14:textId="77777777" w:rsidR="001878CD" w:rsidRPr="007E354F" w:rsidRDefault="001878CD" w:rsidP="00B8381E">
            <w:pPr>
              <w:rPr>
                <w:rFonts w:cs="Calibri"/>
                <w:sz w:val="18"/>
                <w:szCs w:val="18"/>
              </w:rPr>
            </w:pPr>
            <w:r w:rsidRPr="007E354F">
              <w:rPr>
                <w:rFonts w:cs="Calibri"/>
                <w:sz w:val="18"/>
                <w:szCs w:val="18"/>
              </w:rPr>
              <w:t xml:space="preserve">Er is speciale onderwijszorg door </w:t>
            </w:r>
            <w:proofErr w:type="spellStart"/>
            <w:r w:rsidRPr="007E354F">
              <w:rPr>
                <w:rFonts w:cs="Calibri"/>
                <w:sz w:val="18"/>
                <w:szCs w:val="18"/>
              </w:rPr>
              <w:t>AB’er</w:t>
            </w:r>
            <w:proofErr w:type="spellEnd"/>
            <w:r w:rsidRPr="007E354F">
              <w:rPr>
                <w:rFonts w:cs="Calibri"/>
                <w:sz w:val="18"/>
                <w:szCs w:val="18"/>
              </w:rPr>
              <w:t xml:space="preserve"> (gedurende enkele dagen per week).</w:t>
            </w:r>
          </w:p>
        </w:tc>
      </w:tr>
      <w:tr w:rsidR="001878CD" w:rsidRPr="007E354F" w14:paraId="44BB7105" w14:textId="77777777" w:rsidTr="00B8381E">
        <w:tc>
          <w:tcPr>
            <w:tcW w:w="3070" w:type="dxa"/>
            <w:shd w:val="clear" w:color="auto" w:fill="D6E3BC"/>
          </w:tcPr>
          <w:p w14:paraId="79DDDC46" w14:textId="77777777" w:rsidR="001878CD" w:rsidRPr="007E354F" w:rsidRDefault="001878CD" w:rsidP="00E87A9B">
            <w:pPr>
              <w:pStyle w:val="Lijstalinea"/>
              <w:numPr>
                <w:ilvl w:val="0"/>
                <w:numId w:val="7"/>
              </w:numPr>
              <w:spacing w:after="0"/>
              <w:contextualSpacing w:val="0"/>
              <w:rPr>
                <w:rFonts w:cs="Calibri"/>
                <w:b/>
                <w:bCs/>
                <w:sz w:val="18"/>
                <w:szCs w:val="18"/>
              </w:rPr>
            </w:pPr>
            <w:r w:rsidRPr="007E354F">
              <w:rPr>
                <w:rFonts w:cs="Calibri"/>
                <w:b/>
                <w:bCs/>
                <w:sz w:val="18"/>
                <w:szCs w:val="18"/>
              </w:rPr>
              <w:t>Onderwijsmaterialen</w:t>
            </w:r>
          </w:p>
          <w:p w14:paraId="4F586669" w14:textId="77777777" w:rsidR="001878CD" w:rsidRPr="007E354F" w:rsidRDefault="001878CD" w:rsidP="00B8381E">
            <w:pPr>
              <w:rPr>
                <w:rFonts w:cs="Calibri"/>
                <w:b/>
                <w:bCs/>
                <w:sz w:val="18"/>
                <w:szCs w:val="18"/>
              </w:rPr>
            </w:pPr>
          </w:p>
          <w:p w14:paraId="0D5DA316" w14:textId="77777777" w:rsidR="001878CD" w:rsidRPr="007E354F" w:rsidRDefault="001878CD" w:rsidP="00B8381E">
            <w:pPr>
              <w:rPr>
                <w:rFonts w:cs="Calibri"/>
                <w:b/>
                <w:bCs/>
                <w:sz w:val="18"/>
                <w:szCs w:val="18"/>
              </w:rPr>
            </w:pPr>
          </w:p>
          <w:p w14:paraId="5C464DC5" w14:textId="77777777" w:rsidR="001878CD" w:rsidRPr="007E354F" w:rsidRDefault="001878CD" w:rsidP="00B8381E">
            <w:pPr>
              <w:rPr>
                <w:rFonts w:cs="Calibri"/>
                <w:b/>
                <w:bCs/>
                <w:sz w:val="18"/>
                <w:szCs w:val="18"/>
              </w:rPr>
            </w:pPr>
          </w:p>
          <w:p w14:paraId="1022630C" w14:textId="77777777" w:rsidR="001878CD" w:rsidRPr="007E354F" w:rsidRDefault="001878CD" w:rsidP="00B8381E">
            <w:pPr>
              <w:rPr>
                <w:rFonts w:cs="Calibri"/>
                <w:b/>
                <w:bCs/>
                <w:sz w:val="18"/>
                <w:szCs w:val="18"/>
              </w:rPr>
            </w:pPr>
          </w:p>
          <w:p w14:paraId="123E8D18" w14:textId="77777777" w:rsidR="001878CD" w:rsidRPr="007E354F" w:rsidRDefault="001878CD" w:rsidP="00B8381E">
            <w:pPr>
              <w:rPr>
                <w:rFonts w:cs="Calibri"/>
                <w:b/>
                <w:bCs/>
                <w:sz w:val="18"/>
                <w:szCs w:val="18"/>
              </w:rPr>
            </w:pPr>
          </w:p>
          <w:p w14:paraId="04B77B02" w14:textId="77777777" w:rsidR="001878CD" w:rsidRPr="007E354F" w:rsidRDefault="001878CD" w:rsidP="00B8381E">
            <w:pPr>
              <w:rPr>
                <w:rFonts w:cs="Calibri"/>
                <w:b/>
                <w:bCs/>
                <w:sz w:val="18"/>
                <w:szCs w:val="18"/>
              </w:rPr>
            </w:pPr>
          </w:p>
          <w:p w14:paraId="0DF6B26D" w14:textId="77777777" w:rsidR="001878CD" w:rsidRPr="007E354F" w:rsidRDefault="001878CD" w:rsidP="00B8381E">
            <w:pPr>
              <w:rPr>
                <w:rFonts w:cs="Calibri"/>
                <w:b/>
                <w:bCs/>
                <w:sz w:val="18"/>
                <w:szCs w:val="18"/>
              </w:rPr>
            </w:pPr>
          </w:p>
        </w:tc>
        <w:tc>
          <w:tcPr>
            <w:tcW w:w="3071" w:type="dxa"/>
            <w:shd w:val="clear" w:color="auto" w:fill="EAF1DD"/>
          </w:tcPr>
          <w:p w14:paraId="4C27CA00" w14:textId="77777777" w:rsidR="001878CD" w:rsidRPr="007E354F" w:rsidRDefault="001878CD" w:rsidP="00B8381E">
            <w:pPr>
              <w:rPr>
                <w:rFonts w:cs="Calibri"/>
                <w:sz w:val="18"/>
                <w:szCs w:val="18"/>
              </w:rPr>
            </w:pPr>
            <w:r w:rsidRPr="007E354F">
              <w:rPr>
                <w:rFonts w:cs="Calibri"/>
                <w:sz w:val="18"/>
                <w:szCs w:val="18"/>
              </w:rPr>
              <w:t xml:space="preserve">Leerlingen met speciale onderwijsbehoeften volgen (individuele) leerlijnen in de kernvakken, gebaseerd op de kerndoelen. Er zijn </w:t>
            </w:r>
            <w:proofErr w:type="spellStart"/>
            <w:r w:rsidRPr="007E354F">
              <w:rPr>
                <w:rFonts w:cs="Calibri"/>
                <w:sz w:val="18"/>
                <w:szCs w:val="18"/>
              </w:rPr>
              <w:t>onderwijs-materialen</w:t>
            </w:r>
            <w:proofErr w:type="spellEnd"/>
            <w:r w:rsidRPr="007E354F">
              <w:rPr>
                <w:rFonts w:cs="Calibri"/>
                <w:sz w:val="18"/>
                <w:szCs w:val="18"/>
              </w:rPr>
              <w:t xml:space="preserve"> aanwezig met speciale didactische kenmerken, speciale pedagogische  kenmerken en fysieke/lichamelijke kenmerken, tegemoetkomend aan </w:t>
            </w:r>
            <w:proofErr w:type="spellStart"/>
            <w:r w:rsidRPr="007E354F">
              <w:rPr>
                <w:rFonts w:cs="Calibri"/>
                <w:sz w:val="18"/>
                <w:szCs w:val="18"/>
              </w:rPr>
              <w:t>kindspecifieke</w:t>
            </w:r>
            <w:proofErr w:type="spellEnd"/>
            <w:r w:rsidRPr="007E354F">
              <w:rPr>
                <w:rFonts w:cs="Calibri"/>
                <w:sz w:val="18"/>
                <w:szCs w:val="18"/>
              </w:rPr>
              <w:t xml:space="preserve"> behoeften (bijv. verpleegmateriaal voor langdurig zieke kinderen).</w:t>
            </w:r>
          </w:p>
        </w:tc>
        <w:tc>
          <w:tcPr>
            <w:tcW w:w="3071" w:type="dxa"/>
            <w:shd w:val="clear" w:color="auto" w:fill="EAF1DD"/>
          </w:tcPr>
          <w:p w14:paraId="2D7D4A00" w14:textId="77777777" w:rsidR="001878CD" w:rsidRPr="007E354F" w:rsidRDefault="001878CD" w:rsidP="00B8381E">
            <w:pPr>
              <w:rPr>
                <w:rFonts w:cs="Calibri"/>
                <w:sz w:val="18"/>
                <w:szCs w:val="18"/>
              </w:rPr>
            </w:pPr>
            <w:r w:rsidRPr="007E354F">
              <w:rPr>
                <w:rFonts w:cs="Calibri"/>
                <w:sz w:val="18"/>
                <w:szCs w:val="18"/>
              </w:rPr>
              <w:t xml:space="preserve">Er is een rijk geoutilleerde </w:t>
            </w:r>
            <w:proofErr w:type="spellStart"/>
            <w:r w:rsidRPr="007E354F">
              <w:rPr>
                <w:rFonts w:cs="Calibri"/>
                <w:sz w:val="18"/>
                <w:szCs w:val="18"/>
              </w:rPr>
              <w:t>orthotheek</w:t>
            </w:r>
            <w:proofErr w:type="spellEnd"/>
            <w:r w:rsidRPr="007E354F">
              <w:rPr>
                <w:rFonts w:cs="Calibri"/>
                <w:sz w:val="18"/>
                <w:szCs w:val="18"/>
              </w:rPr>
              <w:t xml:space="preserve"> met onderwijsmaterialen die tegemoetkomen aan specifieke didactische kenmerken, speciale pedagogische/psychologische kenmerken en fysieke/ lichamelijke kenmerken.</w:t>
            </w:r>
          </w:p>
          <w:p w14:paraId="3A8CC056" w14:textId="77777777" w:rsidR="001878CD" w:rsidRPr="007E354F" w:rsidRDefault="001878CD" w:rsidP="00B8381E">
            <w:pPr>
              <w:rPr>
                <w:rFonts w:cs="Calibri"/>
                <w:sz w:val="18"/>
                <w:szCs w:val="18"/>
              </w:rPr>
            </w:pPr>
            <w:r w:rsidRPr="007E354F">
              <w:rPr>
                <w:rFonts w:cs="Calibri"/>
                <w:sz w:val="18"/>
                <w:szCs w:val="18"/>
              </w:rPr>
              <w:t>Er wordt door de hele school gewerkt met een speciaal programma of methodiek voor de sociaal-emotionele ontwikkeling (preventief pedagogisch schoolklimaat).</w:t>
            </w:r>
          </w:p>
        </w:tc>
      </w:tr>
      <w:tr w:rsidR="001878CD" w:rsidRPr="007E354F" w14:paraId="5F5A4763" w14:textId="77777777" w:rsidTr="00B8381E">
        <w:tc>
          <w:tcPr>
            <w:tcW w:w="3070" w:type="dxa"/>
            <w:shd w:val="clear" w:color="auto" w:fill="D6E3BC"/>
          </w:tcPr>
          <w:p w14:paraId="65EB951F" w14:textId="77777777" w:rsidR="001878CD" w:rsidRPr="007E354F" w:rsidRDefault="001878CD" w:rsidP="00E87A9B">
            <w:pPr>
              <w:pStyle w:val="Lijstalinea"/>
              <w:numPr>
                <w:ilvl w:val="0"/>
                <w:numId w:val="7"/>
              </w:numPr>
              <w:spacing w:after="0"/>
              <w:contextualSpacing w:val="0"/>
              <w:rPr>
                <w:rFonts w:cs="Calibri"/>
                <w:b/>
                <w:bCs/>
                <w:sz w:val="18"/>
                <w:szCs w:val="18"/>
              </w:rPr>
            </w:pPr>
            <w:r w:rsidRPr="007E354F">
              <w:rPr>
                <w:rFonts w:cs="Calibri"/>
                <w:b/>
                <w:bCs/>
                <w:sz w:val="18"/>
                <w:szCs w:val="18"/>
              </w:rPr>
              <w:t>Ruimtelijke omgeving</w:t>
            </w:r>
          </w:p>
          <w:p w14:paraId="19C4AAF8" w14:textId="77777777" w:rsidR="001878CD" w:rsidRPr="007E354F" w:rsidRDefault="001878CD" w:rsidP="00B8381E">
            <w:pPr>
              <w:rPr>
                <w:rFonts w:cs="Calibri"/>
                <w:b/>
                <w:bCs/>
                <w:sz w:val="18"/>
                <w:szCs w:val="18"/>
              </w:rPr>
            </w:pPr>
          </w:p>
          <w:p w14:paraId="28DFA45E" w14:textId="77777777" w:rsidR="001878CD" w:rsidRPr="007E354F" w:rsidRDefault="001878CD" w:rsidP="00B8381E">
            <w:pPr>
              <w:rPr>
                <w:rFonts w:cs="Calibri"/>
                <w:b/>
                <w:bCs/>
                <w:sz w:val="18"/>
                <w:szCs w:val="18"/>
              </w:rPr>
            </w:pPr>
          </w:p>
          <w:p w14:paraId="26B16D70" w14:textId="77777777" w:rsidR="001878CD" w:rsidRPr="007E354F" w:rsidRDefault="001878CD" w:rsidP="00B8381E">
            <w:pPr>
              <w:rPr>
                <w:rFonts w:cs="Calibri"/>
                <w:b/>
                <w:bCs/>
                <w:sz w:val="18"/>
                <w:szCs w:val="18"/>
              </w:rPr>
            </w:pPr>
          </w:p>
          <w:p w14:paraId="7FC01981" w14:textId="77777777" w:rsidR="001878CD" w:rsidRPr="007E354F" w:rsidRDefault="001878CD" w:rsidP="00B8381E">
            <w:pPr>
              <w:rPr>
                <w:rFonts w:cs="Calibri"/>
                <w:b/>
                <w:bCs/>
                <w:sz w:val="18"/>
                <w:szCs w:val="18"/>
              </w:rPr>
            </w:pPr>
          </w:p>
        </w:tc>
        <w:tc>
          <w:tcPr>
            <w:tcW w:w="3071" w:type="dxa"/>
            <w:shd w:val="clear" w:color="auto" w:fill="EAF1DD"/>
          </w:tcPr>
          <w:p w14:paraId="079F766F" w14:textId="77777777" w:rsidR="001878CD" w:rsidRPr="007E354F" w:rsidRDefault="001878CD" w:rsidP="00B8381E">
            <w:pPr>
              <w:rPr>
                <w:rFonts w:cs="Calibri"/>
                <w:sz w:val="18"/>
                <w:szCs w:val="18"/>
              </w:rPr>
            </w:pPr>
            <w:r w:rsidRPr="007E354F">
              <w:rPr>
                <w:rFonts w:cs="Calibri"/>
                <w:sz w:val="18"/>
                <w:szCs w:val="18"/>
              </w:rPr>
              <w:t>De lokalen zijn aangepast voor leerlingen met speciale bewegingsbehoeften (bijv. rolstoelgebruik). De lokalen zijn ruim en er zijn deelruimtes voor diverse activiteiten.</w:t>
            </w:r>
          </w:p>
        </w:tc>
        <w:tc>
          <w:tcPr>
            <w:tcW w:w="3071" w:type="dxa"/>
            <w:shd w:val="clear" w:color="auto" w:fill="EAF1DD"/>
          </w:tcPr>
          <w:p w14:paraId="0B8F2A83" w14:textId="77777777" w:rsidR="001878CD" w:rsidRPr="007E354F" w:rsidRDefault="001878CD" w:rsidP="00B8381E">
            <w:pPr>
              <w:rPr>
                <w:rFonts w:cs="Calibri"/>
                <w:sz w:val="18"/>
                <w:szCs w:val="18"/>
              </w:rPr>
            </w:pPr>
            <w:r w:rsidRPr="007E354F">
              <w:rPr>
                <w:rFonts w:cs="Calibri"/>
                <w:sz w:val="18"/>
                <w:szCs w:val="18"/>
              </w:rPr>
              <w:t xml:space="preserve">De binnen- en buitenruimte zijn volledig aangepast voor leerlingen met speciale behoeften (bijv. rolstoelgebruik, time-out), voor speciale verzorging (bijv. revalidatie, fysiotherapie) en voor speciale leerbehoeften (bijv. schooltuin). </w:t>
            </w:r>
          </w:p>
          <w:p w14:paraId="0E5EA12F" w14:textId="77777777" w:rsidR="001878CD" w:rsidRPr="007E354F" w:rsidRDefault="001878CD" w:rsidP="00B8381E">
            <w:pPr>
              <w:rPr>
                <w:rFonts w:cs="Calibri"/>
                <w:sz w:val="18"/>
                <w:szCs w:val="18"/>
              </w:rPr>
            </w:pPr>
            <w:r w:rsidRPr="007E354F">
              <w:rPr>
                <w:rFonts w:cs="Calibri"/>
                <w:sz w:val="18"/>
                <w:szCs w:val="18"/>
              </w:rPr>
              <w:t>Er zijn meerdere aparte ruimtes met een eigen functie (bijv. voor time-out).</w:t>
            </w:r>
          </w:p>
        </w:tc>
      </w:tr>
      <w:tr w:rsidR="001878CD" w:rsidRPr="007E354F" w14:paraId="0DFB61DA" w14:textId="77777777" w:rsidTr="00B8381E">
        <w:tc>
          <w:tcPr>
            <w:tcW w:w="3070" w:type="dxa"/>
            <w:shd w:val="clear" w:color="auto" w:fill="D6E3BC"/>
          </w:tcPr>
          <w:p w14:paraId="25718D77" w14:textId="77777777" w:rsidR="001878CD" w:rsidRPr="007E354F" w:rsidRDefault="001878CD" w:rsidP="00E87A9B">
            <w:pPr>
              <w:pStyle w:val="Lijstalinea"/>
              <w:numPr>
                <w:ilvl w:val="0"/>
                <w:numId w:val="7"/>
              </w:numPr>
              <w:spacing w:after="0"/>
              <w:contextualSpacing w:val="0"/>
              <w:rPr>
                <w:rFonts w:cs="Calibri"/>
                <w:b/>
                <w:bCs/>
                <w:sz w:val="18"/>
                <w:szCs w:val="18"/>
              </w:rPr>
            </w:pPr>
            <w:r w:rsidRPr="007E354F">
              <w:rPr>
                <w:rFonts w:cs="Calibri"/>
                <w:b/>
                <w:bCs/>
                <w:sz w:val="18"/>
                <w:szCs w:val="18"/>
              </w:rPr>
              <w:t>Expertise</w:t>
            </w:r>
          </w:p>
          <w:p w14:paraId="104CC24F" w14:textId="77777777" w:rsidR="001878CD" w:rsidRPr="007E354F" w:rsidRDefault="001878CD" w:rsidP="00B8381E">
            <w:pPr>
              <w:rPr>
                <w:rFonts w:cs="Calibri"/>
                <w:b/>
                <w:bCs/>
                <w:sz w:val="18"/>
                <w:szCs w:val="18"/>
              </w:rPr>
            </w:pPr>
          </w:p>
          <w:p w14:paraId="6BC70D64" w14:textId="77777777" w:rsidR="001878CD" w:rsidRPr="007E354F" w:rsidRDefault="001878CD" w:rsidP="00B8381E">
            <w:pPr>
              <w:rPr>
                <w:rFonts w:cs="Calibri"/>
                <w:b/>
                <w:bCs/>
                <w:sz w:val="18"/>
                <w:szCs w:val="18"/>
              </w:rPr>
            </w:pPr>
          </w:p>
          <w:p w14:paraId="4E59941D" w14:textId="77777777" w:rsidR="001878CD" w:rsidRPr="007E354F" w:rsidRDefault="001878CD" w:rsidP="00B8381E">
            <w:pPr>
              <w:rPr>
                <w:rFonts w:cs="Calibri"/>
                <w:b/>
                <w:bCs/>
                <w:sz w:val="18"/>
                <w:szCs w:val="18"/>
              </w:rPr>
            </w:pPr>
          </w:p>
          <w:p w14:paraId="5D93EDD5" w14:textId="77777777" w:rsidR="001878CD" w:rsidRPr="007E354F" w:rsidRDefault="001878CD" w:rsidP="00B8381E">
            <w:pPr>
              <w:rPr>
                <w:rFonts w:cs="Calibri"/>
                <w:b/>
                <w:bCs/>
                <w:sz w:val="18"/>
                <w:szCs w:val="18"/>
              </w:rPr>
            </w:pPr>
          </w:p>
          <w:p w14:paraId="0F17E14B" w14:textId="77777777" w:rsidR="001878CD" w:rsidRPr="007E354F" w:rsidRDefault="001878CD" w:rsidP="00B8381E">
            <w:pPr>
              <w:rPr>
                <w:rFonts w:cs="Calibri"/>
                <w:b/>
                <w:bCs/>
                <w:sz w:val="18"/>
                <w:szCs w:val="18"/>
              </w:rPr>
            </w:pPr>
          </w:p>
          <w:p w14:paraId="222AB6B7" w14:textId="77777777" w:rsidR="001878CD" w:rsidRPr="007E354F" w:rsidRDefault="001878CD" w:rsidP="00B8381E">
            <w:pPr>
              <w:rPr>
                <w:rFonts w:cs="Calibri"/>
                <w:b/>
                <w:bCs/>
                <w:sz w:val="18"/>
                <w:szCs w:val="18"/>
              </w:rPr>
            </w:pPr>
          </w:p>
          <w:p w14:paraId="5BB0545C" w14:textId="77777777" w:rsidR="001878CD" w:rsidRPr="007E354F" w:rsidRDefault="001878CD" w:rsidP="00B8381E">
            <w:pPr>
              <w:rPr>
                <w:rFonts w:cs="Calibri"/>
                <w:b/>
                <w:bCs/>
                <w:sz w:val="18"/>
                <w:szCs w:val="18"/>
              </w:rPr>
            </w:pPr>
          </w:p>
        </w:tc>
        <w:tc>
          <w:tcPr>
            <w:tcW w:w="3071" w:type="dxa"/>
            <w:shd w:val="clear" w:color="auto" w:fill="EAF1DD"/>
          </w:tcPr>
          <w:p w14:paraId="16A12B03" w14:textId="77777777" w:rsidR="001878CD" w:rsidRPr="007E354F" w:rsidRDefault="001878CD" w:rsidP="00B8381E">
            <w:pPr>
              <w:rPr>
                <w:rFonts w:cs="Calibri"/>
                <w:sz w:val="18"/>
                <w:szCs w:val="18"/>
              </w:rPr>
            </w:pPr>
            <w:r w:rsidRPr="007E354F">
              <w:rPr>
                <w:rFonts w:cs="Calibri"/>
                <w:sz w:val="18"/>
                <w:szCs w:val="18"/>
              </w:rPr>
              <w:t xml:space="preserve">De lk zijn experts op het gebied van speciale onderwijsbehoeften. Zij hebben daartoe scholings- en certificeringstrajecten gevolgd (bijv. akte </w:t>
            </w:r>
            <w:proofErr w:type="spellStart"/>
            <w:r w:rsidRPr="007E354F">
              <w:rPr>
                <w:rFonts w:cs="Calibri"/>
                <w:sz w:val="18"/>
                <w:szCs w:val="18"/>
              </w:rPr>
              <w:t>so</w:t>
            </w:r>
            <w:proofErr w:type="spellEnd"/>
            <w:r w:rsidRPr="007E354F">
              <w:rPr>
                <w:rFonts w:cs="Calibri"/>
                <w:sz w:val="18"/>
                <w:szCs w:val="18"/>
              </w:rPr>
              <w:t xml:space="preserve"> en master SEN). De lk laten zich voortdurend bijscholen, m.b.v. coaching en ‘training on the spot’(video-interactie-begeleiding). Via externe audits/inspectiebezoeken blijven lk scherp.</w:t>
            </w:r>
          </w:p>
        </w:tc>
        <w:tc>
          <w:tcPr>
            <w:tcW w:w="3071" w:type="dxa"/>
            <w:shd w:val="clear" w:color="auto" w:fill="EAF1DD"/>
          </w:tcPr>
          <w:p w14:paraId="3FFBC08C" w14:textId="77777777" w:rsidR="001878CD" w:rsidRPr="007E354F" w:rsidRDefault="001878CD" w:rsidP="00B8381E">
            <w:pPr>
              <w:rPr>
                <w:rFonts w:cs="Calibri"/>
                <w:sz w:val="18"/>
                <w:szCs w:val="18"/>
              </w:rPr>
            </w:pPr>
            <w:r w:rsidRPr="007E354F">
              <w:rPr>
                <w:rFonts w:cs="Calibri"/>
                <w:sz w:val="18"/>
                <w:szCs w:val="18"/>
              </w:rPr>
              <w:t>Het gehele team heeft kennis van en competenties op het gebied van de speciale onderwijsbehoeften van  leerlingen. Experts op het gebied van de verschillende domeinen, zoals gedrag, fysiek-medisch, thuissituatie, leren en ontwikkelen, zijn direct beschikbaar (bijv. logopedist, schoolmaatschappelijk werker, orthopedagogisch specialist, kinderfysiotherapeut, schoolpsycholoog).</w:t>
            </w:r>
          </w:p>
          <w:p w14:paraId="38168603" w14:textId="77777777" w:rsidR="001878CD" w:rsidRDefault="001878CD" w:rsidP="00B8381E">
            <w:pPr>
              <w:rPr>
                <w:rFonts w:cs="Calibri"/>
                <w:sz w:val="18"/>
                <w:szCs w:val="18"/>
              </w:rPr>
            </w:pPr>
          </w:p>
          <w:p w14:paraId="5320020C" w14:textId="77777777" w:rsidR="001878CD" w:rsidRPr="007E354F" w:rsidRDefault="001878CD" w:rsidP="00B8381E">
            <w:pPr>
              <w:rPr>
                <w:rFonts w:cs="Calibri"/>
                <w:sz w:val="18"/>
                <w:szCs w:val="18"/>
              </w:rPr>
            </w:pPr>
            <w:r w:rsidRPr="007E354F">
              <w:rPr>
                <w:rFonts w:cs="Calibri"/>
                <w:sz w:val="18"/>
                <w:szCs w:val="18"/>
              </w:rPr>
              <w:t xml:space="preserve">Er is een ouderconsulent die belangen behartigt van ouders en hen wegwijs maakt in de ‘wereld die zorg heet’ (bijv. bij aanvragen </w:t>
            </w:r>
            <w:proofErr w:type="spellStart"/>
            <w:r w:rsidRPr="007E354F">
              <w:rPr>
                <w:rFonts w:cs="Calibri"/>
                <w:sz w:val="18"/>
                <w:szCs w:val="18"/>
              </w:rPr>
              <w:t>lgf</w:t>
            </w:r>
            <w:proofErr w:type="spellEnd"/>
            <w:r w:rsidRPr="007E354F">
              <w:rPr>
                <w:rFonts w:cs="Calibri"/>
                <w:sz w:val="18"/>
                <w:szCs w:val="18"/>
              </w:rPr>
              <w:t>/</w:t>
            </w:r>
            <w:proofErr w:type="spellStart"/>
            <w:r w:rsidRPr="007E354F">
              <w:rPr>
                <w:rFonts w:cs="Calibri"/>
                <w:sz w:val="18"/>
                <w:szCs w:val="18"/>
              </w:rPr>
              <w:t>pgb</w:t>
            </w:r>
            <w:proofErr w:type="spellEnd"/>
            <w:r w:rsidRPr="007E354F">
              <w:rPr>
                <w:rFonts w:cs="Calibri"/>
                <w:sz w:val="18"/>
                <w:szCs w:val="18"/>
              </w:rPr>
              <w:t>).</w:t>
            </w:r>
          </w:p>
        </w:tc>
      </w:tr>
      <w:tr w:rsidR="001878CD" w:rsidRPr="007E354F" w14:paraId="6E9F52D5" w14:textId="77777777" w:rsidTr="00B8381E">
        <w:tc>
          <w:tcPr>
            <w:tcW w:w="3070" w:type="dxa"/>
            <w:shd w:val="clear" w:color="auto" w:fill="D6E3BC"/>
          </w:tcPr>
          <w:p w14:paraId="7FE5935A" w14:textId="77777777" w:rsidR="001878CD" w:rsidRPr="007E354F" w:rsidRDefault="001878CD" w:rsidP="00E87A9B">
            <w:pPr>
              <w:pStyle w:val="Lijstalinea"/>
              <w:numPr>
                <w:ilvl w:val="0"/>
                <w:numId w:val="7"/>
              </w:numPr>
              <w:spacing w:after="0"/>
              <w:contextualSpacing w:val="0"/>
              <w:rPr>
                <w:rFonts w:cs="Calibri"/>
                <w:b/>
                <w:bCs/>
                <w:sz w:val="18"/>
                <w:szCs w:val="18"/>
              </w:rPr>
            </w:pPr>
            <w:r w:rsidRPr="007E354F">
              <w:rPr>
                <w:rFonts w:cs="Calibri"/>
                <w:b/>
                <w:bCs/>
                <w:sz w:val="18"/>
                <w:szCs w:val="18"/>
              </w:rPr>
              <w:t>Samenwerking met andere instanties</w:t>
            </w:r>
          </w:p>
          <w:p w14:paraId="2552D583" w14:textId="77777777" w:rsidR="001878CD" w:rsidRPr="007E354F" w:rsidRDefault="001878CD" w:rsidP="00B8381E">
            <w:pPr>
              <w:rPr>
                <w:rFonts w:cs="Calibri"/>
                <w:b/>
                <w:bCs/>
                <w:sz w:val="18"/>
                <w:szCs w:val="18"/>
              </w:rPr>
            </w:pPr>
          </w:p>
          <w:p w14:paraId="75D5D921" w14:textId="77777777" w:rsidR="001878CD" w:rsidRPr="007E354F" w:rsidRDefault="001878CD" w:rsidP="00B8381E">
            <w:pPr>
              <w:rPr>
                <w:rFonts w:cs="Calibri"/>
                <w:b/>
                <w:bCs/>
                <w:sz w:val="18"/>
                <w:szCs w:val="18"/>
              </w:rPr>
            </w:pPr>
          </w:p>
          <w:p w14:paraId="27F7BF53" w14:textId="77777777" w:rsidR="001878CD" w:rsidRPr="007E354F" w:rsidRDefault="001878CD" w:rsidP="00B8381E">
            <w:pPr>
              <w:rPr>
                <w:rFonts w:cs="Calibri"/>
                <w:b/>
                <w:bCs/>
                <w:sz w:val="18"/>
                <w:szCs w:val="18"/>
              </w:rPr>
            </w:pPr>
          </w:p>
          <w:p w14:paraId="6673A233" w14:textId="77777777" w:rsidR="001878CD" w:rsidRPr="007E354F" w:rsidRDefault="001878CD" w:rsidP="00B8381E">
            <w:pPr>
              <w:rPr>
                <w:rFonts w:cs="Calibri"/>
                <w:b/>
                <w:bCs/>
                <w:sz w:val="18"/>
                <w:szCs w:val="18"/>
              </w:rPr>
            </w:pPr>
          </w:p>
          <w:p w14:paraId="7D227091" w14:textId="77777777" w:rsidR="001878CD" w:rsidRPr="007E354F" w:rsidRDefault="001878CD" w:rsidP="00B8381E">
            <w:pPr>
              <w:rPr>
                <w:rFonts w:cs="Calibri"/>
                <w:b/>
                <w:bCs/>
                <w:sz w:val="18"/>
                <w:szCs w:val="18"/>
              </w:rPr>
            </w:pPr>
          </w:p>
          <w:p w14:paraId="2D45560D" w14:textId="77777777" w:rsidR="001878CD" w:rsidRPr="007E354F" w:rsidRDefault="001878CD" w:rsidP="00B8381E">
            <w:pPr>
              <w:rPr>
                <w:rFonts w:cs="Calibri"/>
                <w:b/>
                <w:bCs/>
                <w:sz w:val="18"/>
                <w:szCs w:val="18"/>
              </w:rPr>
            </w:pPr>
          </w:p>
          <w:p w14:paraId="5802EF70" w14:textId="77777777" w:rsidR="001878CD" w:rsidRPr="007E354F" w:rsidRDefault="001878CD" w:rsidP="00B8381E">
            <w:pPr>
              <w:rPr>
                <w:rFonts w:cs="Calibri"/>
                <w:b/>
                <w:bCs/>
                <w:sz w:val="18"/>
                <w:szCs w:val="18"/>
              </w:rPr>
            </w:pPr>
          </w:p>
        </w:tc>
        <w:tc>
          <w:tcPr>
            <w:tcW w:w="3071" w:type="dxa"/>
            <w:shd w:val="clear" w:color="auto" w:fill="EAF1DD"/>
          </w:tcPr>
          <w:p w14:paraId="03A876CE" w14:textId="77777777" w:rsidR="001878CD" w:rsidRPr="007E354F" w:rsidRDefault="001878CD" w:rsidP="00B8381E">
            <w:pPr>
              <w:rPr>
                <w:rFonts w:cs="Calibri"/>
                <w:sz w:val="18"/>
                <w:szCs w:val="18"/>
              </w:rPr>
            </w:pPr>
            <w:r w:rsidRPr="007E354F">
              <w:rPr>
                <w:rFonts w:cs="Calibri"/>
                <w:sz w:val="18"/>
                <w:szCs w:val="18"/>
              </w:rPr>
              <w:lastRenderedPageBreak/>
              <w:t xml:space="preserve">De </w:t>
            </w:r>
            <w:proofErr w:type="spellStart"/>
            <w:r w:rsidRPr="007E354F">
              <w:rPr>
                <w:rFonts w:cs="Calibri"/>
                <w:sz w:val="18"/>
                <w:szCs w:val="18"/>
              </w:rPr>
              <w:t>IB’er</w:t>
            </w:r>
            <w:proofErr w:type="spellEnd"/>
            <w:r w:rsidRPr="007E354F">
              <w:rPr>
                <w:rFonts w:cs="Calibri"/>
                <w:sz w:val="18"/>
                <w:szCs w:val="18"/>
              </w:rPr>
              <w:t xml:space="preserve">, </w:t>
            </w:r>
            <w:proofErr w:type="spellStart"/>
            <w:r w:rsidRPr="007E354F">
              <w:rPr>
                <w:rFonts w:cs="Calibri"/>
                <w:sz w:val="18"/>
                <w:szCs w:val="18"/>
              </w:rPr>
              <w:t>RT’er</w:t>
            </w:r>
            <w:proofErr w:type="spellEnd"/>
            <w:r w:rsidRPr="007E354F">
              <w:rPr>
                <w:rFonts w:cs="Calibri"/>
                <w:sz w:val="18"/>
                <w:szCs w:val="18"/>
              </w:rPr>
              <w:t xml:space="preserve"> en lk werken intensief samen met professionals van externe instanties (hogescholen en universiteiten), benutten nieuwe </w:t>
            </w:r>
            <w:r w:rsidRPr="007E354F">
              <w:rPr>
                <w:rFonts w:cs="Calibri"/>
                <w:sz w:val="18"/>
                <w:szCs w:val="18"/>
              </w:rPr>
              <w:lastRenderedPageBreak/>
              <w:t xml:space="preserve">wetenschappelijke inzichten en </w:t>
            </w:r>
            <w:proofErr w:type="spellStart"/>
            <w:r w:rsidRPr="007E354F">
              <w:rPr>
                <w:rFonts w:cs="Calibri"/>
                <w:sz w:val="18"/>
                <w:szCs w:val="18"/>
              </w:rPr>
              <w:t>evidence</w:t>
            </w:r>
            <w:proofErr w:type="spellEnd"/>
            <w:r w:rsidRPr="007E354F">
              <w:rPr>
                <w:rFonts w:cs="Calibri"/>
                <w:sz w:val="18"/>
                <w:szCs w:val="18"/>
              </w:rPr>
              <w:t xml:space="preserve"> </w:t>
            </w:r>
            <w:proofErr w:type="spellStart"/>
            <w:r w:rsidRPr="007E354F">
              <w:rPr>
                <w:rFonts w:cs="Calibri"/>
                <w:sz w:val="18"/>
                <w:szCs w:val="18"/>
              </w:rPr>
              <w:t>based</w:t>
            </w:r>
            <w:proofErr w:type="spellEnd"/>
            <w:r w:rsidRPr="007E354F">
              <w:rPr>
                <w:rFonts w:cs="Calibri"/>
                <w:sz w:val="18"/>
                <w:szCs w:val="18"/>
              </w:rPr>
              <w:t xml:space="preserve"> behandelingsmethoden (na raadpleging databank Effectieve jeugdinterventies).₆</w:t>
            </w:r>
          </w:p>
          <w:p w14:paraId="70E26B83" w14:textId="77777777" w:rsidR="001878CD" w:rsidRPr="007E354F" w:rsidRDefault="001878CD" w:rsidP="00B8381E">
            <w:pPr>
              <w:rPr>
                <w:rFonts w:cs="Calibri"/>
                <w:sz w:val="18"/>
                <w:szCs w:val="18"/>
              </w:rPr>
            </w:pPr>
            <w:r w:rsidRPr="007E354F">
              <w:rPr>
                <w:rFonts w:cs="Calibri"/>
                <w:sz w:val="18"/>
                <w:szCs w:val="18"/>
              </w:rPr>
              <w:t xml:space="preserve">Daarnaast wordt op een verantwoorde wijze ook nieuwe aanpakken uitgeprobeerd. </w:t>
            </w:r>
          </w:p>
        </w:tc>
        <w:tc>
          <w:tcPr>
            <w:tcW w:w="3071" w:type="dxa"/>
            <w:shd w:val="clear" w:color="auto" w:fill="EAF1DD"/>
          </w:tcPr>
          <w:p w14:paraId="39438703" w14:textId="77777777" w:rsidR="001878CD" w:rsidRPr="007E354F" w:rsidRDefault="001878CD" w:rsidP="00B8381E">
            <w:pPr>
              <w:rPr>
                <w:rFonts w:cs="Calibri"/>
                <w:sz w:val="18"/>
                <w:szCs w:val="18"/>
              </w:rPr>
            </w:pPr>
            <w:r w:rsidRPr="007E354F">
              <w:rPr>
                <w:rFonts w:cs="Calibri"/>
                <w:sz w:val="18"/>
                <w:szCs w:val="18"/>
              </w:rPr>
              <w:lastRenderedPageBreak/>
              <w:t xml:space="preserve">Er is op structurele basis intensieve samenwerking en afstemming met s(b)o en andere zorginstellingen (ook met Bureau Jeugdzorg) voor </w:t>
            </w:r>
            <w:r w:rsidRPr="007E354F">
              <w:rPr>
                <w:rFonts w:cs="Calibri"/>
                <w:sz w:val="18"/>
                <w:szCs w:val="18"/>
              </w:rPr>
              <w:lastRenderedPageBreak/>
              <w:t>alle leerlingen met speciale onderwijs- en opvoedingsbehoeften (bv. gezamenlijke bijdrage aan uitvoering van het plan van aanpak). Externe experts zijn op afroep beschikbaar (bv. speltherapeut, faalangsttrainer, maar ook wijkagent, wijkverpleegkundige/ schoolarts, leerplichtambtenaar). De school biedt i.s.m. instellingen aantrekkelijke (</w:t>
            </w:r>
            <w:proofErr w:type="spellStart"/>
            <w:r w:rsidRPr="007E354F">
              <w:rPr>
                <w:rFonts w:cs="Calibri"/>
                <w:sz w:val="18"/>
                <w:szCs w:val="18"/>
              </w:rPr>
              <w:t>opvoedings</w:t>
            </w:r>
            <w:proofErr w:type="spellEnd"/>
            <w:r w:rsidRPr="007E354F">
              <w:rPr>
                <w:rFonts w:cs="Calibri"/>
                <w:sz w:val="18"/>
                <w:szCs w:val="18"/>
              </w:rPr>
              <w:t>)cursussen aan voor ouders.</w:t>
            </w:r>
          </w:p>
        </w:tc>
      </w:tr>
    </w:tbl>
    <w:p w14:paraId="71399FED" w14:textId="77777777" w:rsidR="001878CD" w:rsidRPr="007E354F" w:rsidRDefault="001878CD" w:rsidP="001878CD">
      <w:pPr>
        <w:rPr>
          <w:rFonts w:cs="Calibri"/>
          <w:sz w:val="18"/>
          <w:szCs w:val="18"/>
        </w:rPr>
      </w:pPr>
      <w:r w:rsidRPr="007E354F">
        <w:rPr>
          <w:rFonts w:cs="Calibri"/>
          <w:b/>
          <w:bCs/>
          <w:sz w:val="18"/>
          <w:szCs w:val="18"/>
        </w:rPr>
        <w:lastRenderedPageBreak/>
        <w:t xml:space="preserve">₆ </w:t>
      </w:r>
      <w:r w:rsidRPr="007E354F">
        <w:rPr>
          <w:rFonts w:cs="Calibri"/>
          <w:sz w:val="18"/>
          <w:szCs w:val="18"/>
        </w:rPr>
        <w:t xml:space="preserve">Op </w:t>
      </w:r>
      <w:hyperlink r:id="rId30" w:history="1">
        <w:r w:rsidRPr="007E354F">
          <w:rPr>
            <w:rStyle w:val="Hyperlink"/>
            <w:rFonts w:cs="Calibri"/>
            <w:sz w:val="18"/>
            <w:szCs w:val="18"/>
          </w:rPr>
          <w:t>www.jeugdinterventies.nl</w:t>
        </w:r>
      </w:hyperlink>
      <w:r w:rsidRPr="007E354F">
        <w:rPr>
          <w:rFonts w:cs="Calibri"/>
          <w:sz w:val="18"/>
          <w:szCs w:val="18"/>
        </w:rPr>
        <w:t xml:space="preserve"> van het </w:t>
      </w:r>
      <w:proofErr w:type="spellStart"/>
      <w:r w:rsidRPr="007E354F">
        <w:rPr>
          <w:rFonts w:cs="Calibri"/>
          <w:sz w:val="18"/>
          <w:szCs w:val="18"/>
        </w:rPr>
        <w:t>Nji</w:t>
      </w:r>
      <w:proofErr w:type="spellEnd"/>
      <w:r w:rsidRPr="007E354F">
        <w:rPr>
          <w:rFonts w:cs="Calibri"/>
          <w:sz w:val="18"/>
          <w:szCs w:val="18"/>
        </w:rPr>
        <w:t xml:space="preserve"> (Nederlands Jeugdinstituut) wordt bijgehouden wat in de speciale onderwijszorg werkt, wat wetenschappelijk bewezen is in de praktijk (</w:t>
      </w:r>
      <w:proofErr w:type="spellStart"/>
      <w:r w:rsidRPr="007E354F">
        <w:rPr>
          <w:rFonts w:cs="Calibri"/>
          <w:sz w:val="18"/>
          <w:szCs w:val="18"/>
        </w:rPr>
        <w:t>evidence</w:t>
      </w:r>
      <w:proofErr w:type="spellEnd"/>
      <w:r w:rsidRPr="007E354F">
        <w:rPr>
          <w:rFonts w:cs="Calibri"/>
          <w:sz w:val="18"/>
          <w:szCs w:val="18"/>
        </w:rPr>
        <w:t xml:space="preserve"> </w:t>
      </w:r>
      <w:proofErr w:type="spellStart"/>
      <w:r w:rsidRPr="007E354F">
        <w:rPr>
          <w:rFonts w:cs="Calibri"/>
          <w:sz w:val="18"/>
          <w:szCs w:val="18"/>
        </w:rPr>
        <w:t>based</w:t>
      </w:r>
      <w:proofErr w:type="spellEnd"/>
      <w:r w:rsidRPr="007E354F">
        <w:rPr>
          <w:rFonts w:cs="Calibri"/>
          <w:sz w:val="18"/>
          <w:szCs w:val="18"/>
        </w:rPr>
        <w:t>)</w:t>
      </w:r>
    </w:p>
    <w:p w14:paraId="4AB92C53" w14:textId="77777777" w:rsidR="001878CD" w:rsidRPr="007E354F" w:rsidRDefault="001878CD" w:rsidP="001878CD">
      <w:pPr>
        <w:rPr>
          <w:rFonts w:cs="Calibri"/>
          <w:sz w:val="18"/>
          <w:szCs w:val="18"/>
        </w:rPr>
      </w:pPr>
    </w:p>
    <w:p w14:paraId="3CE65547" w14:textId="77777777" w:rsidR="001878CD" w:rsidRDefault="001878CD" w:rsidP="001878CD"/>
    <w:p w14:paraId="6B62588F" w14:textId="77777777" w:rsidR="001878CD" w:rsidRDefault="001878CD" w:rsidP="001878CD">
      <w:pPr>
        <w:pStyle w:val="Stijl1"/>
      </w:pPr>
    </w:p>
    <w:p w14:paraId="36EC6900" w14:textId="77777777" w:rsidR="001878CD" w:rsidRDefault="001878CD" w:rsidP="001878CD">
      <w:pPr>
        <w:rPr>
          <w:color w:val="5D2663"/>
          <w:sz w:val="32"/>
          <w:u w:val="single"/>
        </w:rPr>
      </w:pPr>
    </w:p>
    <w:p w14:paraId="2684F301" w14:textId="77777777" w:rsidR="001878CD" w:rsidRDefault="001878CD" w:rsidP="001878CD"/>
    <w:p w14:paraId="556B2436" w14:textId="77777777" w:rsidR="001878CD" w:rsidRDefault="001878CD" w:rsidP="001878CD"/>
    <w:p w14:paraId="0A5903F6" w14:textId="77777777" w:rsidR="006B3634" w:rsidRDefault="006B3634" w:rsidP="001878CD">
      <w:pPr>
        <w:pStyle w:val="Stijl1"/>
      </w:pPr>
    </w:p>
    <w:sectPr w:rsidR="006B3634" w:rsidSect="00CB30E0">
      <w:headerReference w:type="default" r:id="rId31"/>
      <w:footerReference w:type="default" r:id="rId32"/>
      <w:headerReference w:type="first" r:id="rId33"/>
      <w:pgSz w:w="11906" w:h="16838" w:code="9"/>
      <w:pgMar w:top="2200" w:right="1701" w:bottom="1417" w:left="1701"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30D6A" w14:textId="77777777" w:rsidR="00533350" w:rsidRDefault="00533350" w:rsidP="007C6864">
      <w:pPr>
        <w:spacing w:after="0"/>
      </w:pPr>
      <w:r>
        <w:separator/>
      </w:r>
    </w:p>
  </w:endnote>
  <w:endnote w:type="continuationSeparator" w:id="0">
    <w:p w14:paraId="0EEE669F" w14:textId="77777777" w:rsidR="00533350" w:rsidRDefault="00533350" w:rsidP="007C6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ヒラギノ角ゴ Pro W3">
    <w:charset w:val="4E"/>
    <w:family w:val="auto"/>
    <w:pitch w:val="variable"/>
    <w:sig w:usb0="00000001" w:usb1="08070000" w:usb2="00000010" w:usb3="00000000" w:csb0="00020000" w:csb1="00000000"/>
  </w:font>
  <w:font w:name="Calibri Bold">
    <w:panose1 w:val="020F070203040403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PHPDOCX0"/>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6"/>
      <w:gridCol w:w="7814"/>
    </w:tblGrid>
    <w:tr w:rsidR="00533350" w14:paraId="03AAA557" w14:textId="77777777">
      <w:tc>
        <w:tcPr>
          <w:tcW w:w="918" w:type="dxa"/>
        </w:tcPr>
        <w:p w14:paraId="773AFAB1" w14:textId="77777777" w:rsidR="00533350" w:rsidRPr="00B04CBE" w:rsidRDefault="00533350">
          <w:pPr>
            <w:pStyle w:val="Voettekst"/>
            <w:jc w:val="right"/>
            <w:rPr>
              <w:b/>
              <w:color w:val="5F497A" w:themeColor="accent4" w:themeShade="BF"/>
              <w:sz w:val="32"/>
              <w:szCs w:val="32"/>
            </w:rPr>
          </w:pPr>
          <w:r w:rsidRPr="00B04CBE">
            <w:rPr>
              <w:color w:val="5F497A" w:themeColor="accent4" w:themeShade="BF"/>
            </w:rPr>
            <w:fldChar w:fldCharType="begin"/>
          </w:r>
          <w:r w:rsidRPr="00B04CBE">
            <w:rPr>
              <w:color w:val="5F497A" w:themeColor="accent4" w:themeShade="BF"/>
            </w:rPr>
            <w:instrText xml:space="preserve"> PAGE   \* MERGEFORMAT </w:instrText>
          </w:r>
          <w:r w:rsidRPr="00B04CBE">
            <w:rPr>
              <w:color w:val="5F497A" w:themeColor="accent4" w:themeShade="BF"/>
            </w:rPr>
            <w:fldChar w:fldCharType="separate"/>
          </w:r>
          <w:r w:rsidR="006F3125" w:rsidRPr="006F3125">
            <w:rPr>
              <w:b/>
              <w:noProof/>
              <w:color w:val="5F497A" w:themeColor="accent4" w:themeShade="BF"/>
              <w:sz w:val="32"/>
              <w:szCs w:val="32"/>
            </w:rPr>
            <w:t>28</w:t>
          </w:r>
          <w:r w:rsidRPr="00B04CBE">
            <w:rPr>
              <w:b/>
              <w:noProof/>
              <w:color w:val="5F497A" w:themeColor="accent4" w:themeShade="BF"/>
              <w:sz w:val="32"/>
              <w:szCs w:val="32"/>
            </w:rPr>
            <w:fldChar w:fldCharType="end"/>
          </w:r>
        </w:p>
      </w:tc>
      <w:tc>
        <w:tcPr>
          <w:tcW w:w="7938" w:type="dxa"/>
        </w:tcPr>
        <w:p w14:paraId="2CB0549C" w14:textId="77777777" w:rsidR="00533350" w:rsidRPr="00125E24" w:rsidRDefault="00533350" w:rsidP="00125E24">
          <w:pPr>
            <w:pStyle w:val="Voettekst"/>
            <w:jc w:val="center"/>
            <w:rPr>
              <w:sz w:val="20"/>
              <w:szCs w:val="20"/>
            </w:rPr>
          </w:pPr>
          <w:proofErr w:type="spellStart"/>
          <w:r>
            <w:rPr>
              <w:sz w:val="20"/>
              <w:szCs w:val="20"/>
            </w:rPr>
            <w:t>Schoolondersteuningsprofiel</w:t>
          </w:r>
          <w:proofErr w:type="spellEnd"/>
          <w:r>
            <w:rPr>
              <w:sz w:val="20"/>
              <w:szCs w:val="20"/>
            </w:rPr>
            <w:t xml:space="preserve"> Jozefschool Hoek van Holland</w:t>
          </w:r>
        </w:p>
      </w:tc>
    </w:tr>
  </w:tbl>
  <w:p w14:paraId="4495A4B7" w14:textId="77777777" w:rsidR="00533350" w:rsidRDefault="0053335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956DB" w14:textId="77777777" w:rsidR="00533350" w:rsidRDefault="00533350" w:rsidP="007C6864">
      <w:pPr>
        <w:spacing w:after="0"/>
      </w:pPr>
      <w:r>
        <w:separator/>
      </w:r>
    </w:p>
  </w:footnote>
  <w:footnote w:type="continuationSeparator" w:id="0">
    <w:p w14:paraId="748C2549" w14:textId="77777777" w:rsidR="00533350" w:rsidRDefault="00533350" w:rsidP="007C68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24FE8" w14:textId="77777777" w:rsidR="00533350" w:rsidRDefault="00533350" w:rsidP="00F56CF6">
    <w:pPr>
      <w:pStyle w:val="Koptekst"/>
      <w:ind w:left="-567"/>
    </w:pPr>
    <w:r>
      <w:rPr>
        <w:noProof/>
      </w:rPr>
      <w:drawing>
        <wp:anchor distT="0" distB="0" distL="114300" distR="114300" simplePos="0" relativeHeight="251658240" behindDoc="0" locked="0" layoutInCell="1" allowOverlap="1" wp14:anchorId="151CDF4B" wp14:editId="0FAF04BC">
          <wp:simplePos x="0" y="0"/>
          <wp:positionH relativeFrom="column">
            <wp:posOffset>-1257300</wp:posOffset>
          </wp:positionH>
          <wp:positionV relativeFrom="paragraph">
            <wp:posOffset>-107315</wp:posOffset>
          </wp:positionV>
          <wp:extent cx="7760335" cy="1402715"/>
          <wp:effectExtent l="0" t="0" r="0" b="0"/>
          <wp:wrapNone/>
          <wp:docPr id="16" name="Picture 7" descr="SSD:Users:flip:Desktop:Screen Shot 2012-11-19 at 08.3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flip:Desktop:Screen Shot 2012-11-19 at 08.39.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33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90808" w14:textId="77777777" w:rsidR="00533350" w:rsidRDefault="00533350">
    <w:pPr>
      <w:pStyle w:val="Koptekst"/>
    </w:pPr>
    <w:r>
      <w:rPr>
        <w:noProof/>
      </w:rPr>
      <mc:AlternateContent>
        <mc:Choice Requires="wps">
          <w:drawing>
            <wp:anchor distT="0" distB="0" distL="114300" distR="114300" simplePos="0" relativeHeight="251659264" behindDoc="0" locked="0" layoutInCell="1" allowOverlap="1" wp14:anchorId="48555486" wp14:editId="0C986350">
              <wp:simplePos x="0" y="0"/>
              <wp:positionH relativeFrom="column">
                <wp:posOffset>-1123950</wp:posOffset>
              </wp:positionH>
              <wp:positionV relativeFrom="paragraph">
                <wp:posOffset>-100330</wp:posOffset>
              </wp:positionV>
              <wp:extent cx="7668260" cy="365760"/>
              <wp:effectExtent l="9525" t="13970" r="8890" b="203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8260" cy="365760"/>
                      </a:xfrm>
                      <a:prstGeom prst="rect">
                        <a:avLst/>
                      </a:prstGeom>
                      <a:solidFill>
                        <a:srgbClr val="5C2762"/>
                      </a:solidFill>
                      <a:ln w="9525">
                        <a:solidFill>
                          <a:srgbClr val="5C2762"/>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88.5pt;margin-top:-7.9pt;width:603.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" fillcolor="#5c2762" strokecolor="#5c2762">
              <v:shadow on="t"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C4B"/>
    <w:multiLevelType w:val="hybridMultilevel"/>
    <w:tmpl w:val="E2B0FB8A"/>
    <w:lvl w:ilvl="0" w:tplc="EC9E32FC">
      <w:numFmt w:val="bullet"/>
      <w:lvlText w:val=""/>
      <w:lvlJc w:val="left"/>
      <w:pPr>
        <w:ind w:left="284" w:hanging="284"/>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7B269B"/>
    <w:multiLevelType w:val="hybridMultilevel"/>
    <w:tmpl w:val="AA9A5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A50446"/>
    <w:multiLevelType w:val="hybridMultilevel"/>
    <w:tmpl w:val="1E2E3696"/>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3">
    <w:nsid w:val="080D01AA"/>
    <w:multiLevelType w:val="hybridMultilevel"/>
    <w:tmpl w:val="E8DE1E0A"/>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4">
    <w:nsid w:val="08E60CA9"/>
    <w:multiLevelType w:val="hybridMultilevel"/>
    <w:tmpl w:val="AC640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597368"/>
    <w:multiLevelType w:val="multilevel"/>
    <w:tmpl w:val="B716693C"/>
    <w:lvl w:ilvl="0">
      <w:numFmt w:val="bullet"/>
      <w:lvlText w:val=""/>
      <w:lvlJc w:val="left"/>
      <w:pPr>
        <w:ind w:left="567" w:hanging="567"/>
      </w:pPr>
      <w:rPr>
        <w:rFonts w:ascii="Symbol" w:eastAsiaTheme="minorHAnsi" w:hAnsi="Symbol" w:cstheme="minorBid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101E13F2"/>
    <w:multiLevelType w:val="hybridMultilevel"/>
    <w:tmpl w:val="D71C0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D925AB"/>
    <w:multiLevelType w:val="hybridMultilevel"/>
    <w:tmpl w:val="7A7A28B6"/>
    <w:lvl w:ilvl="0" w:tplc="36720266">
      <w:numFmt w:val="bullet"/>
      <w:lvlText w:val=""/>
      <w:lvlJc w:val="left"/>
      <w:pPr>
        <w:ind w:left="700" w:hanging="70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815E77"/>
    <w:multiLevelType w:val="hybridMultilevel"/>
    <w:tmpl w:val="A3EE9014"/>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9">
    <w:nsid w:val="1DDE1459"/>
    <w:multiLevelType w:val="hybridMultilevel"/>
    <w:tmpl w:val="E626D14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nsid w:val="201C7D9C"/>
    <w:multiLevelType w:val="hybridMultilevel"/>
    <w:tmpl w:val="285CD26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1">
    <w:nsid w:val="2F5F1CDA"/>
    <w:multiLevelType w:val="hybridMultilevel"/>
    <w:tmpl w:val="164A99EA"/>
    <w:lvl w:ilvl="0" w:tplc="E9420A44">
      <w:numFmt w:val="bullet"/>
      <w:lvlText w:val=""/>
      <w:lvlJc w:val="left"/>
      <w:pPr>
        <w:ind w:left="397" w:hanging="397"/>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941180"/>
    <w:multiLevelType w:val="multilevel"/>
    <w:tmpl w:val="7A7A28B6"/>
    <w:lvl w:ilvl="0">
      <w:numFmt w:val="bullet"/>
      <w:lvlText w:val=""/>
      <w:lvlJc w:val="left"/>
      <w:pPr>
        <w:ind w:left="700" w:hanging="700"/>
      </w:pPr>
      <w:rPr>
        <w:rFonts w:ascii="Symbol" w:eastAsiaTheme="minorHAnsi" w:hAnsi="Symbol" w:cstheme="minorBid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nsid w:val="32CC7A22"/>
    <w:multiLevelType w:val="hybridMultilevel"/>
    <w:tmpl w:val="9B989A8A"/>
    <w:lvl w:ilvl="0" w:tplc="3A646D48">
      <w:start w:val="1"/>
      <w:numFmt w:val="upperLetter"/>
      <w:lvlText w:val="%1."/>
      <w:lvlJc w:val="left"/>
      <w:pPr>
        <w:ind w:left="700" w:hanging="7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504740"/>
    <w:multiLevelType w:val="hybridMultilevel"/>
    <w:tmpl w:val="5C103388"/>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15">
    <w:nsid w:val="369B1680"/>
    <w:multiLevelType w:val="hybridMultilevel"/>
    <w:tmpl w:val="CC4E8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AB01B5"/>
    <w:multiLevelType w:val="hybridMultilevel"/>
    <w:tmpl w:val="699AB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0317D1"/>
    <w:multiLevelType w:val="hybridMultilevel"/>
    <w:tmpl w:val="C1020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313422"/>
    <w:multiLevelType w:val="hybridMultilevel"/>
    <w:tmpl w:val="67BAEA6C"/>
    <w:lvl w:ilvl="0" w:tplc="E2EC3916">
      <w:start w:val="1"/>
      <w:numFmt w:val="lowerLetter"/>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nsid w:val="46782C8D"/>
    <w:multiLevelType w:val="hybridMultilevel"/>
    <w:tmpl w:val="CCF6A5D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0">
    <w:nsid w:val="49436272"/>
    <w:multiLevelType w:val="hybridMultilevel"/>
    <w:tmpl w:val="DD964222"/>
    <w:lvl w:ilvl="0" w:tplc="29558183">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9E47527"/>
    <w:multiLevelType w:val="hybridMultilevel"/>
    <w:tmpl w:val="3A9E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DF73F3"/>
    <w:multiLevelType w:val="hybridMultilevel"/>
    <w:tmpl w:val="036EE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24">
    <w:nsid w:val="4E3A4B85"/>
    <w:multiLevelType w:val="hybridMultilevel"/>
    <w:tmpl w:val="016CFA4A"/>
    <w:lvl w:ilvl="0" w:tplc="36720266">
      <w:numFmt w:val="bullet"/>
      <w:lvlText w:val=""/>
      <w:lvlJc w:val="left"/>
      <w:pPr>
        <w:ind w:left="700" w:hanging="70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A411FA"/>
    <w:multiLevelType w:val="hybridMultilevel"/>
    <w:tmpl w:val="ABC6382A"/>
    <w:lvl w:ilvl="0" w:tplc="36720266">
      <w:numFmt w:val="bullet"/>
      <w:lvlText w:val=""/>
      <w:lvlJc w:val="left"/>
      <w:pPr>
        <w:ind w:left="700" w:hanging="70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4690299"/>
    <w:multiLevelType w:val="hybridMultilevel"/>
    <w:tmpl w:val="285CD26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7">
    <w:nsid w:val="55333AAE"/>
    <w:multiLevelType w:val="hybridMultilevel"/>
    <w:tmpl w:val="B716693C"/>
    <w:lvl w:ilvl="0" w:tplc="E7B6AE7A">
      <w:numFmt w:val="bullet"/>
      <w:lvlText w:val=""/>
      <w:lvlJc w:val="left"/>
      <w:pPr>
        <w:ind w:left="567" w:hanging="567"/>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1B19F5"/>
    <w:multiLevelType w:val="hybridMultilevel"/>
    <w:tmpl w:val="CCF6A5D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nsid w:val="58CB368E"/>
    <w:multiLevelType w:val="hybridMultilevel"/>
    <w:tmpl w:val="F89AEC6C"/>
    <w:lvl w:ilvl="0" w:tplc="8F2ABC6C">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D74C03"/>
    <w:multiLevelType w:val="hybridMultilevel"/>
    <w:tmpl w:val="8F8A2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C451D2"/>
    <w:multiLevelType w:val="hybridMultilevel"/>
    <w:tmpl w:val="A9768B88"/>
    <w:lvl w:ilvl="0" w:tplc="04130015">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2">
    <w:nsid w:val="5ACC0F2D"/>
    <w:multiLevelType w:val="hybridMultilevel"/>
    <w:tmpl w:val="0208615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3">
    <w:nsid w:val="5B397376"/>
    <w:multiLevelType w:val="hybridMultilevel"/>
    <w:tmpl w:val="A036D4C0"/>
    <w:lvl w:ilvl="0" w:tplc="36720266">
      <w:numFmt w:val="bullet"/>
      <w:lvlText w:val=""/>
      <w:lvlJc w:val="left"/>
      <w:pPr>
        <w:ind w:left="700" w:hanging="70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520C56"/>
    <w:multiLevelType w:val="hybridMultilevel"/>
    <w:tmpl w:val="2C4229FA"/>
    <w:lvl w:ilvl="0" w:tplc="EC2CF666">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CB43F4C"/>
    <w:multiLevelType w:val="hybridMultilevel"/>
    <w:tmpl w:val="EE8C2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E192BFF"/>
    <w:multiLevelType w:val="hybridMultilevel"/>
    <w:tmpl w:val="9812876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7">
    <w:nsid w:val="5EC27A8F"/>
    <w:multiLevelType w:val="hybridMultilevel"/>
    <w:tmpl w:val="47FC15DC"/>
    <w:lvl w:ilvl="0" w:tplc="0413000F">
      <w:start w:val="1"/>
      <w:numFmt w:val="decimal"/>
      <w:lvlText w:val="%1."/>
      <w:lvlJc w:val="left"/>
      <w:pPr>
        <w:tabs>
          <w:tab w:val="num" w:pos="720"/>
        </w:tabs>
        <w:ind w:left="720" w:hanging="360"/>
      </w:pPr>
      <w:rPr>
        <w:rFonts w:cs="Times New Roman"/>
      </w:rPr>
    </w:lvl>
    <w:lvl w:ilvl="1" w:tplc="04130019">
      <w:start w:val="1"/>
      <w:numFmt w:val="decimal"/>
      <w:lvlText w:val="%2."/>
      <w:lvlJc w:val="left"/>
      <w:pPr>
        <w:tabs>
          <w:tab w:val="num" w:pos="1440"/>
        </w:tabs>
        <w:ind w:left="1440" w:hanging="360"/>
      </w:pPr>
      <w:rPr>
        <w:rFonts w:cs="Times New Roman"/>
      </w:rPr>
    </w:lvl>
    <w:lvl w:ilvl="2" w:tplc="0413001B">
      <w:start w:val="1"/>
      <w:numFmt w:val="decimal"/>
      <w:lvlText w:val="%3."/>
      <w:lvlJc w:val="left"/>
      <w:pPr>
        <w:tabs>
          <w:tab w:val="num" w:pos="2160"/>
        </w:tabs>
        <w:ind w:left="2160" w:hanging="36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decimal"/>
      <w:lvlText w:val="%5."/>
      <w:lvlJc w:val="left"/>
      <w:pPr>
        <w:tabs>
          <w:tab w:val="num" w:pos="3600"/>
        </w:tabs>
        <w:ind w:left="3600" w:hanging="360"/>
      </w:pPr>
      <w:rPr>
        <w:rFonts w:cs="Times New Roman"/>
      </w:rPr>
    </w:lvl>
    <w:lvl w:ilvl="5" w:tplc="0413001B">
      <w:start w:val="1"/>
      <w:numFmt w:val="decimal"/>
      <w:lvlText w:val="%6."/>
      <w:lvlJc w:val="left"/>
      <w:pPr>
        <w:tabs>
          <w:tab w:val="num" w:pos="4320"/>
        </w:tabs>
        <w:ind w:left="4320" w:hanging="36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decimal"/>
      <w:lvlText w:val="%8."/>
      <w:lvlJc w:val="left"/>
      <w:pPr>
        <w:tabs>
          <w:tab w:val="num" w:pos="5760"/>
        </w:tabs>
        <w:ind w:left="5760" w:hanging="360"/>
      </w:pPr>
      <w:rPr>
        <w:rFonts w:cs="Times New Roman"/>
      </w:rPr>
    </w:lvl>
    <w:lvl w:ilvl="8" w:tplc="0413001B">
      <w:start w:val="1"/>
      <w:numFmt w:val="decimal"/>
      <w:lvlText w:val="%9."/>
      <w:lvlJc w:val="left"/>
      <w:pPr>
        <w:tabs>
          <w:tab w:val="num" w:pos="6480"/>
        </w:tabs>
        <w:ind w:left="6480" w:hanging="360"/>
      </w:pPr>
      <w:rPr>
        <w:rFonts w:cs="Times New Roman"/>
      </w:rPr>
    </w:lvl>
  </w:abstractNum>
  <w:abstractNum w:abstractNumId="38">
    <w:nsid w:val="69244D13"/>
    <w:multiLevelType w:val="hybridMultilevel"/>
    <w:tmpl w:val="285CD26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9">
    <w:nsid w:val="6B015CF5"/>
    <w:multiLevelType w:val="hybridMultilevel"/>
    <w:tmpl w:val="B420D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D250004"/>
    <w:multiLevelType w:val="hybridMultilevel"/>
    <w:tmpl w:val="134C99A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1">
    <w:nsid w:val="70703B8E"/>
    <w:multiLevelType w:val="hybridMultilevel"/>
    <w:tmpl w:val="82F2EE42"/>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42">
    <w:nsid w:val="715A4EFE"/>
    <w:multiLevelType w:val="hybridMultilevel"/>
    <w:tmpl w:val="75884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3A6886"/>
    <w:multiLevelType w:val="hybridMultilevel"/>
    <w:tmpl w:val="6D9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745455"/>
    <w:multiLevelType w:val="hybridMultilevel"/>
    <w:tmpl w:val="285CD26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45">
    <w:nsid w:val="7559259E"/>
    <w:multiLevelType w:val="hybridMultilevel"/>
    <w:tmpl w:val="F95E3956"/>
    <w:lvl w:ilvl="0" w:tplc="E2EC3916">
      <w:start w:val="1"/>
      <w:numFmt w:val="lowerLetter"/>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7C941302"/>
    <w:multiLevelType w:val="hybridMultilevel"/>
    <w:tmpl w:val="F146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DE234A"/>
    <w:multiLevelType w:val="hybridMultilevel"/>
    <w:tmpl w:val="EA181812"/>
    <w:lvl w:ilvl="0" w:tplc="36720266">
      <w:numFmt w:val="bullet"/>
      <w:lvlText w:val=""/>
      <w:lvlJc w:val="left"/>
      <w:pPr>
        <w:ind w:left="700" w:hanging="70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0046F8"/>
    <w:multiLevelType w:val="multilevel"/>
    <w:tmpl w:val="E2B0FB8A"/>
    <w:lvl w:ilvl="0">
      <w:numFmt w:val="bullet"/>
      <w:lvlText w:val=""/>
      <w:lvlJc w:val="left"/>
      <w:pPr>
        <w:ind w:left="284" w:hanging="284"/>
      </w:pPr>
      <w:rPr>
        <w:rFonts w:ascii="Symbol" w:eastAsiaTheme="minorHAnsi" w:hAnsi="Symbol" w:cstheme="minorBid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9">
    <w:nsid w:val="7E2A5CF5"/>
    <w:multiLevelType w:val="hybridMultilevel"/>
    <w:tmpl w:val="D87CB568"/>
    <w:lvl w:ilvl="0" w:tplc="36720266">
      <w:numFmt w:val="bullet"/>
      <w:lvlText w:val=""/>
      <w:lvlJc w:val="left"/>
      <w:pPr>
        <w:ind w:left="700" w:hanging="70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0"/>
  </w:num>
  <w:num w:numId="3">
    <w:abstractNumId w:val="44"/>
  </w:num>
  <w:num w:numId="4">
    <w:abstractNumId w:val="10"/>
  </w:num>
  <w:num w:numId="5">
    <w:abstractNumId w:val="38"/>
  </w:num>
  <w:num w:numId="6">
    <w:abstractNumId w:val="41"/>
  </w:num>
  <w:num w:numId="7">
    <w:abstractNumId w:val="26"/>
  </w:num>
  <w:num w:numId="8">
    <w:abstractNumId w:val="36"/>
  </w:num>
  <w:num w:numId="9">
    <w:abstractNumId w:val="19"/>
  </w:num>
  <w:num w:numId="10">
    <w:abstractNumId w:val="32"/>
  </w:num>
  <w:num w:numId="11">
    <w:abstractNumId w:val="31"/>
  </w:num>
  <w:num w:numId="12">
    <w:abstractNumId w:val="40"/>
  </w:num>
  <w:num w:numId="13">
    <w:abstractNumId w:val="9"/>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0"/>
  </w:num>
  <w:num w:numId="21">
    <w:abstractNumId w:val="29"/>
  </w:num>
  <w:num w:numId="22">
    <w:abstractNumId w:val="13"/>
  </w:num>
  <w:num w:numId="23">
    <w:abstractNumId w:val="46"/>
  </w:num>
  <w:num w:numId="24">
    <w:abstractNumId w:val="42"/>
  </w:num>
  <w:num w:numId="25">
    <w:abstractNumId w:val="6"/>
  </w:num>
  <w:num w:numId="26">
    <w:abstractNumId w:val="47"/>
  </w:num>
  <w:num w:numId="27">
    <w:abstractNumId w:val="18"/>
  </w:num>
  <w:num w:numId="28">
    <w:abstractNumId w:val="45"/>
  </w:num>
  <w:num w:numId="29">
    <w:abstractNumId w:val="16"/>
  </w:num>
  <w:num w:numId="30">
    <w:abstractNumId w:val="39"/>
  </w:num>
  <w:num w:numId="31">
    <w:abstractNumId w:val="17"/>
  </w:num>
  <w:num w:numId="32">
    <w:abstractNumId w:val="22"/>
  </w:num>
  <w:num w:numId="33">
    <w:abstractNumId w:val="15"/>
  </w:num>
  <w:num w:numId="34">
    <w:abstractNumId w:val="1"/>
  </w:num>
  <w:num w:numId="35">
    <w:abstractNumId w:val="43"/>
  </w:num>
  <w:num w:numId="36">
    <w:abstractNumId w:val="35"/>
  </w:num>
  <w:num w:numId="37">
    <w:abstractNumId w:val="25"/>
  </w:num>
  <w:num w:numId="38">
    <w:abstractNumId w:val="24"/>
  </w:num>
  <w:num w:numId="39">
    <w:abstractNumId w:val="49"/>
  </w:num>
  <w:num w:numId="40">
    <w:abstractNumId w:val="21"/>
  </w:num>
  <w:num w:numId="41">
    <w:abstractNumId w:val="4"/>
  </w:num>
  <w:num w:numId="42">
    <w:abstractNumId w:val="33"/>
  </w:num>
  <w:num w:numId="43">
    <w:abstractNumId w:val="7"/>
  </w:num>
  <w:num w:numId="44">
    <w:abstractNumId w:val="12"/>
  </w:num>
  <w:num w:numId="45">
    <w:abstractNumId w:val="0"/>
  </w:num>
  <w:num w:numId="46">
    <w:abstractNumId w:val="48"/>
  </w:num>
  <w:num w:numId="47">
    <w:abstractNumId w:val="27"/>
  </w:num>
  <w:num w:numId="48">
    <w:abstractNumId w:val="5"/>
  </w:num>
  <w:num w:numId="49">
    <w:abstractNumId w:val="11"/>
  </w:num>
  <w:num w:numId="50">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defaultTabStop w:val="708"/>
  <w:hyphenationZone w:val="425"/>
  <w:drawingGridHorizontalSpacing w:val="110"/>
  <w:displayHorizontalDrawingGridEvery w:val="2"/>
  <w:characterSpacingControl w:val="doNotCompress"/>
  <w:hdrShapeDefaults>
    <o:shapedefaults v:ext="edit" spidmax="8193">
      <o:colormru v:ext="edit" colors="#5f1568,#5c2762"/>
      <o:colormenu v:ext="edit" fillcolor="none" strokecolor="none [2092]" extrusion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64E"/>
    <w:rsid w:val="00023244"/>
    <w:rsid w:val="00044C84"/>
    <w:rsid w:val="00065A46"/>
    <w:rsid w:val="00065F9C"/>
    <w:rsid w:val="00076F9F"/>
    <w:rsid w:val="00097A5C"/>
    <w:rsid w:val="000A7280"/>
    <w:rsid w:val="000C358C"/>
    <w:rsid w:val="000D0FC5"/>
    <w:rsid w:val="000E1A90"/>
    <w:rsid w:val="000F212F"/>
    <w:rsid w:val="000F45A1"/>
    <w:rsid w:val="000F5194"/>
    <w:rsid w:val="000F6147"/>
    <w:rsid w:val="00112029"/>
    <w:rsid w:val="00125E24"/>
    <w:rsid w:val="001269B0"/>
    <w:rsid w:val="00130E4F"/>
    <w:rsid w:val="00135412"/>
    <w:rsid w:val="001520EB"/>
    <w:rsid w:val="001878CD"/>
    <w:rsid w:val="001B221B"/>
    <w:rsid w:val="001B34B9"/>
    <w:rsid w:val="001E1EC1"/>
    <w:rsid w:val="001E7F02"/>
    <w:rsid w:val="001F3169"/>
    <w:rsid w:val="00231303"/>
    <w:rsid w:val="00263D51"/>
    <w:rsid w:val="003048CA"/>
    <w:rsid w:val="00310D3C"/>
    <w:rsid w:val="00316FC9"/>
    <w:rsid w:val="003247DC"/>
    <w:rsid w:val="00331CA8"/>
    <w:rsid w:val="00361FF4"/>
    <w:rsid w:val="00367212"/>
    <w:rsid w:val="003A32AE"/>
    <w:rsid w:val="003B5299"/>
    <w:rsid w:val="003C211A"/>
    <w:rsid w:val="003C30FB"/>
    <w:rsid w:val="003E0357"/>
    <w:rsid w:val="00402E5E"/>
    <w:rsid w:val="00425753"/>
    <w:rsid w:val="00436021"/>
    <w:rsid w:val="004513FE"/>
    <w:rsid w:val="004563AA"/>
    <w:rsid w:val="004617AA"/>
    <w:rsid w:val="00470A45"/>
    <w:rsid w:val="00472CDC"/>
    <w:rsid w:val="00485BA3"/>
    <w:rsid w:val="004906B9"/>
    <w:rsid w:val="00493A0C"/>
    <w:rsid w:val="004A01B6"/>
    <w:rsid w:val="004B77D2"/>
    <w:rsid w:val="004D0054"/>
    <w:rsid w:val="004D51A0"/>
    <w:rsid w:val="004D6B48"/>
    <w:rsid w:val="004D6D09"/>
    <w:rsid w:val="004F7959"/>
    <w:rsid w:val="00531A4E"/>
    <w:rsid w:val="00533350"/>
    <w:rsid w:val="00535F5A"/>
    <w:rsid w:val="00555F58"/>
    <w:rsid w:val="0055668C"/>
    <w:rsid w:val="0058225D"/>
    <w:rsid w:val="005A3A36"/>
    <w:rsid w:val="005C5B26"/>
    <w:rsid w:val="005D2F24"/>
    <w:rsid w:val="005E08EE"/>
    <w:rsid w:val="005F2D39"/>
    <w:rsid w:val="005F7B3D"/>
    <w:rsid w:val="006215E9"/>
    <w:rsid w:val="00635A0C"/>
    <w:rsid w:val="0065687D"/>
    <w:rsid w:val="006659FA"/>
    <w:rsid w:val="00665F2D"/>
    <w:rsid w:val="0067198B"/>
    <w:rsid w:val="0068238C"/>
    <w:rsid w:val="006B3634"/>
    <w:rsid w:val="006E4A90"/>
    <w:rsid w:val="006E5A77"/>
    <w:rsid w:val="006E6663"/>
    <w:rsid w:val="006F2BAB"/>
    <w:rsid w:val="006F3125"/>
    <w:rsid w:val="006F53CD"/>
    <w:rsid w:val="007302F3"/>
    <w:rsid w:val="00734A5A"/>
    <w:rsid w:val="00740446"/>
    <w:rsid w:val="00755C7C"/>
    <w:rsid w:val="0077309E"/>
    <w:rsid w:val="00776EDA"/>
    <w:rsid w:val="00777FBE"/>
    <w:rsid w:val="007824DA"/>
    <w:rsid w:val="007905D2"/>
    <w:rsid w:val="00790C2B"/>
    <w:rsid w:val="00790F22"/>
    <w:rsid w:val="007A16DF"/>
    <w:rsid w:val="007A3DFE"/>
    <w:rsid w:val="007A532A"/>
    <w:rsid w:val="007C151E"/>
    <w:rsid w:val="007C3458"/>
    <w:rsid w:val="007C6864"/>
    <w:rsid w:val="007E4247"/>
    <w:rsid w:val="007E614D"/>
    <w:rsid w:val="008031A7"/>
    <w:rsid w:val="008033F6"/>
    <w:rsid w:val="00840691"/>
    <w:rsid w:val="008533CB"/>
    <w:rsid w:val="00856A63"/>
    <w:rsid w:val="00865F21"/>
    <w:rsid w:val="0087028B"/>
    <w:rsid w:val="00872472"/>
    <w:rsid w:val="008B1790"/>
    <w:rsid w:val="008B3AC2"/>
    <w:rsid w:val="008B4E67"/>
    <w:rsid w:val="008B5DC0"/>
    <w:rsid w:val="008C1A95"/>
    <w:rsid w:val="008F680D"/>
    <w:rsid w:val="009016CE"/>
    <w:rsid w:val="00902BA8"/>
    <w:rsid w:val="009373BE"/>
    <w:rsid w:val="0094716A"/>
    <w:rsid w:val="00995981"/>
    <w:rsid w:val="009D6C13"/>
    <w:rsid w:val="00A077EB"/>
    <w:rsid w:val="00A278E0"/>
    <w:rsid w:val="00A30598"/>
    <w:rsid w:val="00A5372A"/>
    <w:rsid w:val="00AB64AA"/>
    <w:rsid w:val="00AC197E"/>
    <w:rsid w:val="00AC35A9"/>
    <w:rsid w:val="00AD2AA6"/>
    <w:rsid w:val="00AE6EB8"/>
    <w:rsid w:val="00B04CBE"/>
    <w:rsid w:val="00B20D6F"/>
    <w:rsid w:val="00B21D59"/>
    <w:rsid w:val="00B372F7"/>
    <w:rsid w:val="00B4674A"/>
    <w:rsid w:val="00B51DB5"/>
    <w:rsid w:val="00B604FA"/>
    <w:rsid w:val="00B77065"/>
    <w:rsid w:val="00B8017A"/>
    <w:rsid w:val="00B811BC"/>
    <w:rsid w:val="00B811EE"/>
    <w:rsid w:val="00B8381E"/>
    <w:rsid w:val="00BB5DDF"/>
    <w:rsid w:val="00BD419F"/>
    <w:rsid w:val="00C05DC0"/>
    <w:rsid w:val="00C31710"/>
    <w:rsid w:val="00C42D42"/>
    <w:rsid w:val="00C57AC1"/>
    <w:rsid w:val="00C67A3C"/>
    <w:rsid w:val="00C8424B"/>
    <w:rsid w:val="00C85E97"/>
    <w:rsid w:val="00CA7616"/>
    <w:rsid w:val="00CB30E0"/>
    <w:rsid w:val="00CD198B"/>
    <w:rsid w:val="00D01673"/>
    <w:rsid w:val="00D31AD9"/>
    <w:rsid w:val="00D36CE9"/>
    <w:rsid w:val="00D40BB0"/>
    <w:rsid w:val="00D50C94"/>
    <w:rsid w:val="00D80C0F"/>
    <w:rsid w:val="00D824D4"/>
    <w:rsid w:val="00D82AF5"/>
    <w:rsid w:val="00D8698E"/>
    <w:rsid w:val="00D970FA"/>
    <w:rsid w:val="00DB4C90"/>
    <w:rsid w:val="00DC65E0"/>
    <w:rsid w:val="00DD142E"/>
    <w:rsid w:val="00DD5263"/>
    <w:rsid w:val="00DF064E"/>
    <w:rsid w:val="00E44A36"/>
    <w:rsid w:val="00E500BE"/>
    <w:rsid w:val="00E60ED4"/>
    <w:rsid w:val="00E62458"/>
    <w:rsid w:val="00E71C97"/>
    <w:rsid w:val="00E72908"/>
    <w:rsid w:val="00E779BA"/>
    <w:rsid w:val="00E87A9B"/>
    <w:rsid w:val="00EC3458"/>
    <w:rsid w:val="00ED0ACF"/>
    <w:rsid w:val="00F13343"/>
    <w:rsid w:val="00F142B4"/>
    <w:rsid w:val="00F47427"/>
    <w:rsid w:val="00F50328"/>
    <w:rsid w:val="00F56CF6"/>
    <w:rsid w:val="00F7273A"/>
    <w:rsid w:val="00FA16C8"/>
    <w:rsid w:val="00FA4147"/>
    <w:rsid w:val="00FB45FF"/>
    <w:rsid w:val="00FB4ABA"/>
    <w:rsid w:val="00FC6331"/>
    <w:rsid w:val="00FE128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5f1568,#5c2762"/>
      <o:colormenu v:ext="edit" fillcolor="none" strokecolor="none [2092]" extrusioncolor="none"/>
    </o:shapedefaults>
    <o:shapelayout v:ext="edit">
      <o:idmap v:ext="edit" data="1"/>
    </o:shapelayout>
  </w:shapeDefaults>
  <w:decimalSymbol w:val=","/>
  <w:listSeparator w:val=";"/>
  <w14:docId w14:val="2CE6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80"/>
      </w:pPr>
    </w:pPrDefault>
  </w:docDefaults>
  <w:latentStyles w:defLockedState="0" w:defUIPriority="99" w:defSemiHidden="1" w:defUnhideWhenUsed="1" w:defQFormat="0" w:count="267">
    <w:lsdException w:name="toc 1" w:uiPriority="39"/>
    <w:lsdException w:name="toc 2" w:uiPriority="39"/>
    <w:lsdException w:name="toc 3" w:uiPriority="39"/>
    <w:lsdException w:name="Emphasis" w:qFormat="1"/>
    <w:lsdException w:name="No Spacing" w:uiPriority="1" w:qFormat="1"/>
    <w:lsdException w:name="List Paragraph" w:qFormat="1"/>
  </w:latentStyles>
  <w:style w:type="paragraph" w:default="1" w:styleId="Standaard">
    <w:name w:val="Normal"/>
    <w:qFormat/>
    <w:rsid w:val="000F6147"/>
  </w:style>
  <w:style w:type="paragraph" w:styleId="Kop1">
    <w:name w:val="heading 1"/>
    <w:basedOn w:val="Standaard"/>
    <w:next w:val="Standaard"/>
    <w:link w:val="Kop1Char"/>
    <w:uiPriority w:val="99"/>
    <w:semiHidden/>
    <w:unhideWhenUsed/>
    <w:rsid w:val="001878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semiHidden/>
    <w:unhideWhenUsed/>
    <w:rsid w:val="001878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9"/>
    <w:semiHidden/>
    <w:unhideWhenUsed/>
    <w:rsid w:val="001878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Standaard"/>
    <w:link w:val="footnotetextCarPHPDOCX"/>
    <w:uiPriority w:val="99"/>
    <w:semiHidden/>
    <w:unhideWhenUsed/>
    <w:rsid w:val="006E0FDA"/>
    <w:pPr>
      <w:spacing w:after="0"/>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rsid w:val="007824DA"/>
  </w:style>
  <w:style w:type="numbering" w:customStyle="1" w:styleId="NoListPHPDOCX">
    <w:name w:val="No List PHPDOCX"/>
    <w:uiPriority w:val="99"/>
    <w:semiHidden/>
    <w:unhideWhenUsed/>
    <w:rsid w:val="007824DA"/>
  </w:style>
  <w:style w:type="character" w:customStyle="1" w:styleId="Heading1CarPHPDOCX">
    <w:name w:val="Heading 1 Car PHPDOCX"/>
    <w:basedOn w:val="DefaultParagraphFontPHPDOCX0"/>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0"/>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0"/>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0"/>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0"/>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0"/>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0"/>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0"/>
    <w:uiPriority w:val="19"/>
    <w:qFormat/>
    <w:rsid w:val="00DF064E"/>
    <w:rPr>
      <w:i/>
      <w:iCs/>
      <w:color w:val="808080" w:themeColor="text1" w:themeTint="7F"/>
    </w:rPr>
  </w:style>
  <w:style w:type="character" w:customStyle="1" w:styleId="EmphasisPHPDOCX">
    <w:name w:val="Emphasis PHPDOCX"/>
    <w:basedOn w:val="DefaultParagraphFontPHPDOCX0"/>
    <w:uiPriority w:val="20"/>
    <w:qFormat/>
    <w:rsid w:val="00DF064E"/>
    <w:rPr>
      <w:i/>
      <w:iCs/>
    </w:rPr>
  </w:style>
  <w:style w:type="character" w:customStyle="1" w:styleId="IntenseEmphasisPHPDOCX">
    <w:name w:val="Intense Emphasis PHPDOCX"/>
    <w:basedOn w:val="DefaultParagraphFontPHPDOCX0"/>
    <w:uiPriority w:val="21"/>
    <w:qFormat/>
    <w:rsid w:val="00DF064E"/>
    <w:rPr>
      <w:b/>
      <w:bCs/>
      <w:i/>
      <w:iCs/>
      <w:color w:val="4F81BD" w:themeColor="accent1"/>
    </w:rPr>
  </w:style>
  <w:style w:type="character" w:customStyle="1" w:styleId="StrongPHPDOCX">
    <w:name w:val="Strong PHPDOCX"/>
    <w:basedOn w:val="DefaultParagraphFontPHPDOCX0"/>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0"/>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0"/>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0"/>
    <w:uiPriority w:val="31"/>
    <w:qFormat/>
    <w:rsid w:val="00DF064E"/>
    <w:rPr>
      <w:smallCaps/>
      <w:color w:val="C0504D" w:themeColor="accent2"/>
      <w:u w:val="single"/>
    </w:rPr>
  </w:style>
  <w:style w:type="character" w:customStyle="1" w:styleId="IntenseReferencePHPDOCX">
    <w:name w:val="Intense Reference PHPDOCX"/>
    <w:basedOn w:val="DefaultParagraphFontPHPDOCX0"/>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0"/>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pPr>
  </w:style>
  <w:style w:type="character" w:customStyle="1" w:styleId="Heading8CarPHPDOCX">
    <w:name w:val="Heading 8 Car PHPDOCX"/>
    <w:basedOn w:val="DefaultParagraphFontPHPDOCX0"/>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0"/>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7824DA"/>
    <w:pPr>
      <w:spacing w:after="0"/>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eenafstand">
    <w:name w:val="No Spacing"/>
    <w:link w:val="GeenafstandChar"/>
    <w:uiPriority w:val="1"/>
    <w:qFormat/>
    <w:rsid w:val="00D50C94"/>
    <w:pPr>
      <w:spacing w:after="0"/>
    </w:pPr>
    <w:rPr>
      <w:rFonts w:eastAsiaTheme="minorEastAsia"/>
      <w:lang w:val="es-ES"/>
    </w:rPr>
  </w:style>
  <w:style w:type="character" w:customStyle="1" w:styleId="GeenafstandChar">
    <w:name w:val="Geen afstand Char"/>
    <w:basedOn w:val="Standaardalinea-lettertype"/>
    <w:link w:val="Geenafstand"/>
    <w:uiPriority w:val="1"/>
    <w:rsid w:val="00D50C94"/>
    <w:rPr>
      <w:rFonts w:eastAsiaTheme="minorEastAsia"/>
      <w:lang w:val="es-ES"/>
    </w:rPr>
  </w:style>
  <w:style w:type="paragraph" w:styleId="Ballontekst">
    <w:name w:val="Balloon Text"/>
    <w:basedOn w:val="Standaard"/>
    <w:link w:val="BallontekstChar"/>
    <w:uiPriority w:val="99"/>
    <w:semiHidden/>
    <w:unhideWhenUsed/>
    <w:rsid w:val="00D50C94"/>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0C94"/>
    <w:rPr>
      <w:rFonts w:ascii="Tahoma" w:hAnsi="Tahoma" w:cs="Tahoma"/>
      <w:sz w:val="16"/>
      <w:szCs w:val="16"/>
    </w:rPr>
  </w:style>
  <w:style w:type="paragraph" w:styleId="Koptekst">
    <w:name w:val="header"/>
    <w:basedOn w:val="Standaard"/>
    <w:link w:val="KoptekstChar"/>
    <w:uiPriority w:val="99"/>
    <w:unhideWhenUsed/>
    <w:rsid w:val="00D50C94"/>
    <w:pPr>
      <w:tabs>
        <w:tab w:val="center" w:pos="4252"/>
        <w:tab w:val="right" w:pos="8504"/>
      </w:tabs>
      <w:spacing w:after="0"/>
    </w:pPr>
  </w:style>
  <w:style w:type="character" w:customStyle="1" w:styleId="KoptekstChar">
    <w:name w:val="Koptekst Char"/>
    <w:basedOn w:val="Standaardalinea-lettertype"/>
    <w:link w:val="Koptekst"/>
    <w:uiPriority w:val="99"/>
    <w:rsid w:val="00D50C94"/>
  </w:style>
  <w:style w:type="paragraph" w:styleId="Voettekst">
    <w:name w:val="footer"/>
    <w:basedOn w:val="Standaard"/>
    <w:link w:val="VoettekstChar"/>
    <w:uiPriority w:val="99"/>
    <w:unhideWhenUsed/>
    <w:rsid w:val="00D50C94"/>
    <w:pPr>
      <w:tabs>
        <w:tab w:val="center" w:pos="4252"/>
        <w:tab w:val="right" w:pos="8504"/>
      </w:tabs>
      <w:spacing w:after="0"/>
    </w:pPr>
  </w:style>
  <w:style w:type="character" w:customStyle="1" w:styleId="VoettekstChar">
    <w:name w:val="Voettekst Char"/>
    <w:basedOn w:val="Standaardalinea-lettertype"/>
    <w:link w:val="Voettekst"/>
    <w:uiPriority w:val="99"/>
    <w:rsid w:val="00D50C94"/>
  </w:style>
  <w:style w:type="paragraph" w:customStyle="1" w:styleId="footnotetextPHPDOCX0">
    <w:name w:val="footnote text PHPDOCX"/>
    <w:basedOn w:val="Standaard"/>
    <w:link w:val="footnotetextCarPHPDOCX0"/>
    <w:uiPriority w:val="99"/>
    <w:semiHidden/>
    <w:unhideWhenUsed/>
    <w:rsid w:val="006E0FDA"/>
    <w:pPr>
      <w:spacing w:after="0"/>
    </w:pPr>
    <w:rPr>
      <w:sz w:val="20"/>
      <w:szCs w:val="20"/>
    </w:rPr>
  </w:style>
  <w:style w:type="character" w:customStyle="1" w:styleId="footnotetextCarPHPDOCX0">
    <w:name w:val="footnote text Car PHPDOCX"/>
    <w:basedOn w:val="DefaultParagraphFontPHPDOCX1"/>
    <w:link w:val="footnotetextPHPDOCX0"/>
    <w:uiPriority w:val="99"/>
    <w:semiHidden/>
    <w:rsid w:val="006E0FDA"/>
    <w:rPr>
      <w:sz w:val="20"/>
      <w:szCs w:val="20"/>
    </w:rPr>
  </w:style>
  <w:style w:type="character" w:customStyle="1" w:styleId="footnotereferencePHPDOCX0">
    <w:name w:val="footnote reference PHPDOCX"/>
    <w:basedOn w:val="DefaultParagraphFontPHPDOCX1"/>
    <w:uiPriority w:val="99"/>
    <w:semiHidden/>
    <w:unhideWhenUsed/>
    <w:rsid w:val="006E0FDA"/>
    <w:rPr>
      <w:vertAlign w:val="superscript"/>
    </w:rPr>
  </w:style>
  <w:style w:type="paragraph" w:customStyle="1" w:styleId="endnotetextPHPDOCX0">
    <w:name w:val="endnote text PHPDOCX"/>
    <w:basedOn w:val="Standaard"/>
    <w:link w:val="endnotetextCarPHPDOCX0"/>
    <w:uiPriority w:val="99"/>
    <w:semiHidden/>
    <w:unhideWhenUsed/>
    <w:rsid w:val="006E0FDA"/>
    <w:pPr>
      <w:spacing w:after="0"/>
    </w:pPr>
    <w:rPr>
      <w:sz w:val="20"/>
      <w:szCs w:val="20"/>
    </w:rPr>
  </w:style>
  <w:style w:type="character" w:customStyle="1" w:styleId="endnotetextCarPHPDOCX0">
    <w:name w:val="endnote text Car PHPDOCX"/>
    <w:basedOn w:val="DefaultParagraphFontPHPDOCX1"/>
    <w:link w:val="endnotetextPHPDOCX0"/>
    <w:uiPriority w:val="99"/>
    <w:semiHidden/>
    <w:rsid w:val="006E0FDA"/>
    <w:rPr>
      <w:sz w:val="20"/>
      <w:szCs w:val="20"/>
    </w:rPr>
  </w:style>
  <w:style w:type="character" w:customStyle="1" w:styleId="endnotereferencePHPDOCX0">
    <w:name w:val="endnote reference PHPDOCX"/>
    <w:basedOn w:val="DefaultParagraphFontPHPDOCX1"/>
    <w:uiPriority w:val="99"/>
    <w:semiHidden/>
    <w:unhideWhenUsed/>
    <w:rsid w:val="006E0FDA"/>
    <w:rPr>
      <w:vertAlign w:val="superscript"/>
    </w:rPr>
  </w:style>
  <w:style w:type="character" w:customStyle="1" w:styleId="DefaultParagraphFontPHPDOCX1">
    <w:name w:val="Default Paragraph Font PHPDOCX"/>
    <w:uiPriority w:val="1"/>
    <w:semiHidden/>
    <w:unhideWhenUsed/>
  </w:style>
  <w:style w:type="paragraph" w:customStyle="1" w:styleId="TitlePHPDOCX0">
    <w:name w:val="Title PHPDOCX"/>
    <w:basedOn w:val="Standaard"/>
    <w:next w:val="Standaard"/>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0">
    <w:name w:val="List Paragraph PHPDOCX"/>
    <w:basedOn w:val="Standaard"/>
    <w:uiPriority w:val="34"/>
    <w:qFormat/>
    <w:rsid w:val="00DF064E"/>
    <w:pPr>
      <w:ind w:left="720"/>
      <w:contextualSpacing/>
    </w:pPr>
  </w:style>
  <w:style w:type="table" w:customStyle="1" w:styleId="NormalTablePHPDOCX0">
    <w:name w:val="Normal Table PHP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PHPDOCX0">
    <w:name w:val="Table Grid PHPDOCX"/>
    <w:basedOn w:val="NormalTablePHPDOCX0"/>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59FA"/>
    <w:rPr>
      <w:color w:val="0000FF" w:themeColor="hyperlink"/>
      <w:u w:val="single"/>
    </w:rPr>
  </w:style>
  <w:style w:type="character" w:styleId="GevolgdeHyperlink">
    <w:name w:val="FollowedHyperlink"/>
    <w:basedOn w:val="Standaardalinea-lettertype"/>
    <w:uiPriority w:val="99"/>
    <w:semiHidden/>
    <w:unhideWhenUsed/>
    <w:rsid w:val="006659FA"/>
    <w:rPr>
      <w:color w:val="800080" w:themeColor="followedHyperlink"/>
      <w:u w:val="single"/>
    </w:rPr>
  </w:style>
  <w:style w:type="paragraph" w:customStyle="1" w:styleId="footnotetextPHPDOCX1">
    <w:name w:val="footnote text PHPDOCX"/>
    <w:basedOn w:val="Standaard"/>
    <w:link w:val="footnotetextCarPHPDOCX1"/>
    <w:uiPriority w:val="99"/>
    <w:semiHidden/>
    <w:unhideWhenUsed/>
    <w:rsid w:val="006E0FDA"/>
    <w:pPr>
      <w:spacing w:after="0"/>
    </w:pPr>
    <w:rPr>
      <w:sz w:val="20"/>
      <w:szCs w:val="20"/>
    </w:rPr>
  </w:style>
  <w:style w:type="character" w:customStyle="1" w:styleId="footnotetextCarPHPDOCX1">
    <w:name w:val="footnote text Car PHPDOCX"/>
    <w:basedOn w:val="DefaultParagraphFontPHPDOCX0"/>
    <w:link w:val="footnotetextPHPDOCX1"/>
    <w:uiPriority w:val="99"/>
    <w:semiHidden/>
    <w:rsid w:val="006E0FDA"/>
    <w:rPr>
      <w:sz w:val="20"/>
      <w:szCs w:val="20"/>
    </w:rPr>
  </w:style>
  <w:style w:type="character" w:customStyle="1" w:styleId="footnotereferencePHPDOCX1">
    <w:name w:val="footnote reference PHPDOCX"/>
    <w:basedOn w:val="DefaultParagraphFontPHPDOCX0"/>
    <w:uiPriority w:val="99"/>
    <w:semiHidden/>
    <w:unhideWhenUsed/>
    <w:rsid w:val="006E0FDA"/>
    <w:rPr>
      <w:vertAlign w:val="superscript"/>
    </w:rPr>
  </w:style>
  <w:style w:type="paragraph" w:customStyle="1" w:styleId="endnotetextPHPDOCX1">
    <w:name w:val="endnote text PHPDOCX"/>
    <w:basedOn w:val="Standaard"/>
    <w:link w:val="endnotetextCarPHPDOCX1"/>
    <w:uiPriority w:val="99"/>
    <w:semiHidden/>
    <w:unhideWhenUsed/>
    <w:rsid w:val="006E0FDA"/>
    <w:pPr>
      <w:spacing w:after="0"/>
    </w:pPr>
    <w:rPr>
      <w:sz w:val="20"/>
      <w:szCs w:val="20"/>
    </w:rPr>
  </w:style>
  <w:style w:type="character" w:customStyle="1" w:styleId="endnotetextCarPHPDOCX1">
    <w:name w:val="endnote text Car PHPDOCX"/>
    <w:basedOn w:val="DefaultParagraphFontPHPDOCX0"/>
    <w:link w:val="endnotetextPHPDOCX1"/>
    <w:uiPriority w:val="99"/>
    <w:semiHidden/>
    <w:rsid w:val="006E0FDA"/>
    <w:rPr>
      <w:sz w:val="20"/>
      <w:szCs w:val="20"/>
    </w:rPr>
  </w:style>
  <w:style w:type="character" w:customStyle="1" w:styleId="endnotereferencePHPDOCX1">
    <w:name w:val="endnote reference PHPDOCX"/>
    <w:basedOn w:val="DefaultParagraphFontPHPDOCX0"/>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paragraph" w:customStyle="1" w:styleId="TitlePHPDOCX1">
    <w:name w:val="Title PHPDOCX"/>
    <w:basedOn w:val="Standaard"/>
    <w:next w:val="Standaard"/>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1">
    <w:name w:val="List Paragraph PHPDOCX"/>
    <w:basedOn w:val="Standaard"/>
    <w:uiPriority w:val="34"/>
    <w:qFormat/>
    <w:rsid w:val="00DF064E"/>
    <w:pPr>
      <w:ind w:left="720"/>
      <w:contextualSpacing/>
    </w:pPr>
  </w:style>
  <w:style w:type="table" w:customStyle="1" w:styleId="NormalTablePHPDOCX1">
    <w:name w:val="Normal Table PHP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PHPDOCX1">
    <w:name w:val="Table Grid PHPDOCX"/>
    <w:basedOn w:val="NormalTablePHPDOCX1"/>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Kop1"/>
    <w:link w:val="Stijl1Char"/>
    <w:qFormat/>
    <w:rsid w:val="001878CD"/>
    <w:rPr>
      <w:color w:val="5D2663"/>
      <w:sz w:val="32"/>
      <w:u w:val="single"/>
    </w:rPr>
  </w:style>
  <w:style w:type="paragraph" w:customStyle="1" w:styleId="Stijl2">
    <w:name w:val="Stijl2"/>
    <w:basedOn w:val="Kop2"/>
    <w:link w:val="Stijl2Char"/>
    <w:qFormat/>
    <w:rsid w:val="001878CD"/>
    <w:rPr>
      <w:color w:val="5D2663"/>
      <w:sz w:val="30"/>
    </w:rPr>
  </w:style>
  <w:style w:type="character" w:customStyle="1" w:styleId="Kop1Char">
    <w:name w:val="Kop 1 Char"/>
    <w:basedOn w:val="Standaardalinea-lettertype"/>
    <w:link w:val="Kop1"/>
    <w:uiPriority w:val="99"/>
    <w:semiHidden/>
    <w:rsid w:val="001878CD"/>
    <w:rPr>
      <w:rFonts w:asciiTheme="majorHAnsi" w:eastAsiaTheme="majorEastAsia" w:hAnsiTheme="majorHAnsi" w:cstheme="majorBidi"/>
      <w:b/>
      <w:bCs/>
      <w:color w:val="365F91" w:themeColor="accent1" w:themeShade="BF"/>
      <w:sz w:val="28"/>
      <w:szCs w:val="28"/>
    </w:rPr>
  </w:style>
  <w:style w:type="character" w:customStyle="1" w:styleId="Stijl1Char">
    <w:name w:val="Stijl1 Char"/>
    <w:basedOn w:val="Kop1Char"/>
    <w:link w:val="Stijl1"/>
    <w:rsid w:val="001878CD"/>
    <w:rPr>
      <w:rFonts w:asciiTheme="majorHAnsi" w:eastAsiaTheme="majorEastAsia" w:hAnsiTheme="majorHAnsi" w:cstheme="majorBidi"/>
      <w:b/>
      <w:bCs/>
      <w:color w:val="5D2663"/>
      <w:sz w:val="32"/>
      <w:szCs w:val="28"/>
      <w:u w:val="single"/>
    </w:rPr>
  </w:style>
  <w:style w:type="paragraph" w:customStyle="1" w:styleId="Stijl3">
    <w:name w:val="Stijl3"/>
    <w:basedOn w:val="Kop3"/>
    <w:link w:val="Stijl3Char"/>
    <w:qFormat/>
    <w:rsid w:val="001878CD"/>
    <w:rPr>
      <w:b w:val="0"/>
      <w:color w:val="5D2663"/>
      <w:sz w:val="28"/>
    </w:rPr>
  </w:style>
  <w:style w:type="character" w:customStyle="1" w:styleId="Kop2Char">
    <w:name w:val="Kop 2 Char"/>
    <w:basedOn w:val="Standaardalinea-lettertype"/>
    <w:link w:val="Kop2"/>
    <w:uiPriority w:val="99"/>
    <w:semiHidden/>
    <w:rsid w:val="001878CD"/>
    <w:rPr>
      <w:rFonts w:asciiTheme="majorHAnsi" w:eastAsiaTheme="majorEastAsia" w:hAnsiTheme="majorHAnsi" w:cstheme="majorBidi"/>
      <w:b/>
      <w:bCs/>
      <w:color w:val="4F81BD" w:themeColor="accent1"/>
      <w:sz w:val="26"/>
      <w:szCs w:val="26"/>
    </w:rPr>
  </w:style>
  <w:style w:type="character" w:customStyle="1" w:styleId="Stijl2Char">
    <w:name w:val="Stijl2 Char"/>
    <w:basedOn w:val="Kop2Char"/>
    <w:link w:val="Stijl2"/>
    <w:rsid w:val="001878CD"/>
    <w:rPr>
      <w:rFonts w:asciiTheme="majorHAnsi" w:eastAsiaTheme="majorEastAsia" w:hAnsiTheme="majorHAnsi" w:cstheme="majorBidi"/>
      <w:b/>
      <w:bCs/>
      <w:color w:val="5D2663"/>
      <w:sz w:val="30"/>
      <w:szCs w:val="26"/>
    </w:rPr>
  </w:style>
  <w:style w:type="paragraph" w:styleId="Lijstalinea">
    <w:name w:val="List Paragraph"/>
    <w:basedOn w:val="Standaard"/>
    <w:uiPriority w:val="99"/>
    <w:unhideWhenUsed/>
    <w:qFormat/>
    <w:rsid w:val="001878CD"/>
    <w:pPr>
      <w:ind w:left="720"/>
      <w:contextualSpacing/>
    </w:pPr>
    <w:rPr>
      <w:rFonts w:ascii="Calibri" w:eastAsia="Calibri" w:hAnsi="Calibri" w:cs="Times New Roman"/>
    </w:rPr>
  </w:style>
  <w:style w:type="character" w:customStyle="1" w:styleId="Kop3Char">
    <w:name w:val="Kop 3 Char"/>
    <w:basedOn w:val="Standaardalinea-lettertype"/>
    <w:link w:val="Kop3"/>
    <w:uiPriority w:val="99"/>
    <w:semiHidden/>
    <w:rsid w:val="001878CD"/>
    <w:rPr>
      <w:rFonts w:asciiTheme="majorHAnsi" w:eastAsiaTheme="majorEastAsia" w:hAnsiTheme="majorHAnsi" w:cstheme="majorBidi"/>
      <w:b/>
      <w:bCs/>
      <w:color w:val="4F81BD" w:themeColor="accent1"/>
    </w:rPr>
  </w:style>
  <w:style w:type="character" w:customStyle="1" w:styleId="Stijl3Char">
    <w:name w:val="Stijl3 Char"/>
    <w:basedOn w:val="Kop3Char"/>
    <w:link w:val="Stijl3"/>
    <w:rsid w:val="001878CD"/>
    <w:rPr>
      <w:rFonts w:asciiTheme="majorHAnsi" w:eastAsiaTheme="majorEastAsia" w:hAnsiTheme="majorHAnsi" w:cstheme="majorBidi"/>
      <w:b w:val="0"/>
      <w:bCs/>
      <w:color w:val="5D2663"/>
      <w:sz w:val="28"/>
    </w:rPr>
  </w:style>
  <w:style w:type="paragraph" w:styleId="Normaalweb">
    <w:name w:val="Normal (Web)"/>
    <w:basedOn w:val="Standaard"/>
    <w:uiPriority w:val="99"/>
    <w:rsid w:val="001878CD"/>
    <w:pPr>
      <w:spacing w:before="100" w:beforeAutospacing="1" w:after="119"/>
    </w:pPr>
    <w:rPr>
      <w:rFonts w:ascii="Trebuchet MS" w:eastAsia="Times New Roman" w:hAnsi="Trebuchet MS" w:cs="Times New Roman"/>
      <w:sz w:val="20"/>
      <w:szCs w:val="24"/>
    </w:rPr>
  </w:style>
  <w:style w:type="character" w:styleId="Nadruk">
    <w:name w:val="Emphasis"/>
    <w:uiPriority w:val="99"/>
    <w:qFormat/>
    <w:rsid w:val="001878CD"/>
    <w:rPr>
      <w:rFonts w:cs="Times New Roman"/>
      <w:i/>
    </w:rPr>
  </w:style>
  <w:style w:type="paragraph" w:customStyle="1" w:styleId="Lijstalinea2">
    <w:name w:val="Lijstalinea2"/>
    <w:basedOn w:val="Standaard"/>
    <w:uiPriority w:val="99"/>
    <w:rsid w:val="001878CD"/>
    <w:pPr>
      <w:spacing w:after="0"/>
      <w:ind w:left="720"/>
    </w:pPr>
    <w:rPr>
      <w:rFonts w:ascii="Book Antiqua" w:eastAsia="Times New Roman" w:hAnsi="Book Antiqua" w:cs="Book Antiqua"/>
      <w:lang w:eastAsia="en-US"/>
    </w:rPr>
  </w:style>
  <w:style w:type="paragraph" w:styleId="Inhopg1">
    <w:name w:val="toc 1"/>
    <w:basedOn w:val="Standaard"/>
    <w:next w:val="Standaard"/>
    <w:autoRedefine/>
    <w:uiPriority w:val="39"/>
    <w:unhideWhenUsed/>
    <w:rsid w:val="001878CD"/>
    <w:pPr>
      <w:spacing w:after="100"/>
    </w:pPr>
  </w:style>
  <w:style w:type="paragraph" w:styleId="Inhopg2">
    <w:name w:val="toc 2"/>
    <w:basedOn w:val="Standaard"/>
    <w:next w:val="Standaard"/>
    <w:autoRedefine/>
    <w:uiPriority w:val="39"/>
    <w:unhideWhenUsed/>
    <w:rsid w:val="001878CD"/>
    <w:pPr>
      <w:spacing w:after="100"/>
      <w:ind w:left="220"/>
    </w:pPr>
  </w:style>
  <w:style w:type="paragraph" w:styleId="Inhopg3">
    <w:name w:val="toc 3"/>
    <w:basedOn w:val="Standaard"/>
    <w:next w:val="Standaard"/>
    <w:autoRedefine/>
    <w:uiPriority w:val="39"/>
    <w:unhideWhenUsed/>
    <w:rsid w:val="001878CD"/>
    <w:pPr>
      <w:spacing w:after="100"/>
      <w:ind w:left="440"/>
    </w:pPr>
  </w:style>
  <w:style w:type="paragraph" w:customStyle="1" w:styleId="Hoofdtekst">
    <w:name w:val="Hoofdtekst"/>
    <w:rsid w:val="005E08EE"/>
    <w:pPr>
      <w:spacing w:after="0"/>
    </w:pPr>
    <w:rPr>
      <w:rFonts w:ascii="Calibri" w:eastAsia="ヒラギノ角ゴ Pro W3" w:hAnsi="Calibri" w:cs="Times New Roman"/>
      <w:color w:val="000000"/>
      <w:sz w:val="20"/>
      <w:szCs w:val="20"/>
    </w:rPr>
  </w:style>
  <w:style w:type="paragraph" w:customStyle="1" w:styleId="Hoofdstuktitel">
    <w:name w:val="Hoofdstuktitel"/>
    <w:next w:val="Standaard"/>
    <w:rsid w:val="00E87A9B"/>
    <w:pPr>
      <w:widowControl w:val="0"/>
      <w:suppressAutoHyphens/>
      <w:spacing w:after="0"/>
      <w:outlineLvl w:val="0"/>
    </w:pPr>
    <w:rPr>
      <w:rFonts w:ascii="Calibri Bold" w:eastAsia="ヒラギノ角ゴ Pro W3" w:hAnsi="Calibri Bold" w:cs="Times New Roman"/>
      <w:color w:val="000000"/>
      <w:kern w:val="32"/>
      <w:sz w:val="28"/>
      <w:szCs w:val="20"/>
    </w:rPr>
  </w:style>
  <w:style w:type="paragraph" w:customStyle="1" w:styleId="Kop11">
    <w:name w:val="Kop 11"/>
    <w:next w:val="Standaard"/>
    <w:rsid w:val="00E87A9B"/>
    <w:pPr>
      <w:widowControl w:val="0"/>
      <w:suppressAutoHyphens/>
      <w:spacing w:after="0"/>
      <w:outlineLvl w:val="0"/>
    </w:pPr>
    <w:rPr>
      <w:rFonts w:ascii="Calibri Bold" w:eastAsia="ヒラギノ角ゴ Pro W3" w:hAnsi="Calibri Bold" w:cs="Times New Roman"/>
      <w:color w:val="000000"/>
      <w:kern w:val="32"/>
      <w:sz w:val="28"/>
      <w:szCs w:val="20"/>
    </w:rPr>
  </w:style>
  <w:style w:type="character" w:styleId="Verwijzingopmerking">
    <w:name w:val="annotation reference"/>
    <w:basedOn w:val="Standaardalinea-lettertype"/>
    <w:uiPriority w:val="99"/>
    <w:semiHidden/>
    <w:unhideWhenUsed/>
    <w:rsid w:val="00755C7C"/>
    <w:rPr>
      <w:sz w:val="16"/>
      <w:szCs w:val="16"/>
    </w:rPr>
  </w:style>
  <w:style w:type="paragraph" w:styleId="Tekstopmerking">
    <w:name w:val="annotation text"/>
    <w:basedOn w:val="Standaard"/>
    <w:link w:val="TekstopmerkingChar"/>
    <w:uiPriority w:val="99"/>
    <w:semiHidden/>
    <w:unhideWhenUsed/>
    <w:rsid w:val="00755C7C"/>
    <w:rPr>
      <w:sz w:val="20"/>
      <w:szCs w:val="20"/>
    </w:rPr>
  </w:style>
  <w:style w:type="character" w:customStyle="1" w:styleId="TekstopmerkingChar">
    <w:name w:val="Tekst opmerking Char"/>
    <w:basedOn w:val="Standaardalinea-lettertype"/>
    <w:link w:val="Tekstopmerking"/>
    <w:uiPriority w:val="99"/>
    <w:semiHidden/>
    <w:rsid w:val="00755C7C"/>
    <w:rPr>
      <w:sz w:val="20"/>
      <w:szCs w:val="20"/>
    </w:rPr>
  </w:style>
  <w:style w:type="paragraph" w:styleId="Onderwerpvanopmerking">
    <w:name w:val="annotation subject"/>
    <w:basedOn w:val="Tekstopmerking"/>
    <w:next w:val="Tekstopmerking"/>
    <w:link w:val="OnderwerpvanopmerkingChar"/>
    <w:uiPriority w:val="99"/>
    <w:semiHidden/>
    <w:unhideWhenUsed/>
    <w:rsid w:val="00755C7C"/>
    <w:rPr>
      <w:b/>
      <w:bCs/>
    </w:rPr>
  </w:style>
  <w:style w:type="character" w:customStyle="1" w:styleId="OnderwerpvanopmerkingChar">
    <w:name w:val="Onderwerp van opmerking Char"/>
    <w:basedOn w:val="TekstopmerkingChar"/>
    <w:link w:val="Onderwerpvanopmerking"/>
    <w:uiPriority w:val="99"/>
    <w:semiHidden/>
    <w:rsid w:val="00755C7C"/>
    <w:rPr>
      <w:b/>
      <w:bCs/>
      <w:sz w:val="20"/>
      <w:szCs w:val="20"/>
    </w:rPr>
  </w:style>
  <w:style w:type="paragraph" w:styleId="Revisie">
    <w:name w:val="Revision"/>
    <w:hidden/>
    <w:uiPriority w:val="99"/>
    <w:unhideWhenUsed/>
    <w:rsid w:val="00470A4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80"/>
      </w:pPr>
    </w:pPrDefault>
  </w:docDefaults>
  <w:latentStyles w:defLockedState="0" w:defUIPriority="99" w:defSemiHidden="1" w:defUnhideWhenUsed="1" w:defQFormat="0" w:count="267">
    <w:lsdException w:name="toc 1" w:uiPriority="39"/>
    <w:lsdException w:name="toc 2" w:uiPriority="39"/>
    <w:lsdException w:name="toc 3" w:uiPriority="39"/>
    <w:lsdException w:name="Emphasis" w:qFormat="1"/>
    <w:lsdException w:name="No Spacing" w:uiPriority="1" w:qFormat="1"/>
    <w:lsdException w:name="List Paragraph" w:qFormat="1"/>
  </w:latentStyles>
  <w:style w:type="paragraph" w:default="1" w:styleId="Standaard">
    <w:name w:val="Normal"/>
    <w:qFormat/>
    <w:rsid w:val="000F6147"/>
  </w:style>
  <w:style w:type="paragraph" w:styleId="Kop1">
    <w:name w:val="heading 1"/>
    <w:basedOn w:val="Standaard"/>
    <w:next w:val="Standaard"/>
    <w:link w:val="Kop1Char"/>
    <w:uiPriority w:val="99"/>
    <w:semiHidden/>
    <w:unhideWhenUsed/>
    <w:rsid w:val="001878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semiHidden/>
    <w:unhideWhenUsed/>
    <w:rsid w:val="001878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9"/>
    <w:semiHidden/>
    <w:unhideWhenUsed/>
    <w:rsid w:val="001878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PHPDOCX">
    <w:name w:val="Heading 1 PHPDOCX"/>
    <w:basedOn w:val="Standaard"/>
    <w:next w:val="Standaard"/>
    <w:link w:val="Heading1CarPHPDOCX"/>
    <w:uiPriority w:val="9"/>
    <w:qFormat/>
    <w:rsid w:val="00DF064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Standaard"/>
    <w:next w:val="Standaard"/>
    <w:link w:val="Heading2CarPHPDOCX"/>
    <w:uiPriority w:val="9"/>
    <w:unhideWhenUsed/>
    <w:qFormat/>
    <w:rsid w:val="00DF064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Standaard"/>
    <w:next w:val="Standaard"/>
    <w:link w:val="Heading3CarPHPDOCX"/>
    <w:uiPriority w:val="9"/>
    <w:unhideWhenUsed/>
    <w:qFormat/>
    <w:rsid w:val="00DF064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Standaard"/>
    <w:next w:val="Standaard"/>
    <w:link w:val="Heading4CarPHPDOCX"/>
    <w:uiPriority w:val="9"/>
    <w:unhideWhenUsed/>
    <w:qFormat/>
    <w:rsid w:val="00DF064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Standaard"/>
    <w:next w:val="Standaard"/>
    <w:link w:val="Heading5CarPHPDOCX"/>
    <w:uiPriority w:val="9"/>
    <w:unhideWhenUsed/>
    <w:qFormat/>
    <w:rsid w:val="00DF064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Standaard"/>
    <w:next w:val="Standaard"/>
    <w:link w:val="Heading6CarPHPDOCX"/>
    <w:uiPriority w:val="9"/>
    <w:unhideWhenUsed/>
    <w:qFormat/>
    <w:rsid w:val="00DF064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Standaard"/>
    <w:next w:val="Standaard"/>
    <w:link w:val="Heading7CarPHPDOCX"/>
    <w:uiPriority w:val="9"/>
    <w:unhideWhenUsed/>
    <w:qFormat/>
    <w:rsid w:val="00DF06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Standaard"/>
    <w:next w:val="Standaard"/>
    <w:link w:val="Heading8CarPHPDOCX"/>
    <w:uiPriority w:val="9"/>
    <w:semiHidden/>
    <w:unhideWhenUsed/>
    <w:qFormat/>
    <w:rsid w:val="00DF064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Standaard"/>
    <w:next w:val="Standaard"/>
    <w:link w:val="Heading9CarPHPDOCX"/>
    <w:uiPriority w:val="9"/>
    <w:semiHidden/>
    <w:unhideWhenUsed/>
    <w:qFormat/>
    <w:rsid w:val="00DF06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Standaard"/>
    <w:link w:val="footnotetextCarPHPDOCX"/>
    <w:uiPriority w:val="99"/>
    <w:semiHidden/>
    <w:unhideWhenUsed/>
    <w:rsid w:val="006E0FDA"/>
    <w:pPr>
      <w:spacing w:after="0"/>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pPr>
      <w:spacing w:after="0"/>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0">
    <w:name w:val="Default Paragraph Font PHPDOCX"/>
    <w:uiPriority w:val="1"/>
    <w:semiHidden/>
    <w:unhideWhenUsed/>
    <w:rsid w:val="007824DA"/>
  </w:style>
  <w:style w:type="numbering" w:customStyle="1" w:styleId="NoListPHPDOCX">
    <w:name w:val="No List PHPDOCX"/>
    <w:uiPriority w:val="99"/>
    <w:semiHidden/>
    <w:unhideWhenUsed/>
    <w:rsid w:val="007824DA"/>
  </w:style>
  <w:style w:type="character" w:customStyle="1" w:styleId="Heading1CarPHPDOCX">
    <w:name w:val="Heading 1 Car PHPDOCX"/>
    <w:basedOn w:val="DefaultParagraphFontPHPDOCX0"/>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0"/>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0"/>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0"/>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0"/>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0"/>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0"/>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Standaard"/>
    <w:next w:val="Standaard"/>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Standaard"/>
    <w:next w:val="Standaard"/>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0"/>
    <w:uiPriority w:val="19"/>
    <w:qFormat/>
    <w:rsid w:val="00DF064E"/>
    <w:rPr>
      <w:i/>
      <w:iCs/>
      <w:color w:val="808080" w:themeColor="text1" w:themeTint="7F"/>
    </w:rPr>
  </w:style>
  <w:style w:type="character" w:customStyle="1" w:styleId="EmphasisPHPDOCX">
    <w:name w:val="Emphasis PHPDOCX"/>
    <w:basedOn w:val="DefaultParagraphFontPHPDOCX0"/>
    <w:uiPriority w:val="20"/>
    <w:qFormat/>
    <w:rsid w:val="00DF064E"/>
    <w:rPr>
      <w:i/>
      <w:iCs/>
    </w:rPr>
  </w:style>
  <w:style w:type="character" w:customStyle="1" w:styleId="IntenseEmphasisPHPDOCX">
    <w:name w:val="Intense Emphasis PHPDOCX"/>
    <w:basedOn w:val="DefaultParagraphFontPHPDOCX0"/>
    <w:uiPriority w:val="21"/>
    <w:qFormat/>
    <w:rsid w:val="00DF064E"/>
    <w:rPr>
      <w:b/>
      <w:bCs/>
      <w:i/>
      <w:iCs/>
      <w:color w:val="4F81BD" w:themeColor="accent1"/>
    </w:rPr>
  </w:style>
  <w:style w:type="character" w:customStyle="1" w:styleId="StrongPHPDOCX">
    <w:name w:val="Strong PHPDOCX"/>
    <w:basedOn w:val="DefaultParagraphFontPHPDOCX0"/>
    <w:uiPriority w:val="22"/>
    <w:qFormat/>
    <w:rsid w:val="00DF064E"/>
    <w:rPr>
      <w:b/>
      <w:bCs/>
    </w:rPr>
  </w:style>
  <w:style w:type="paragraph" w:customStyle="1" w:styleId="QuotePHPDOCX">
    <w:name w:val="Quote PHPDOCX"/>
    <w:basedOn w:val="Standaard"/>
    <w:next w:val="Standaard"/>
    <w:link w:val="QuoteCarPHPDOCX"/>
    <w:uiPriority w:val="29"/>
    <w:qFormat/>
    <w:rsid w:val="00DF064E"/>
    <w:rPr>
      <w:i/>
      <w:iCs/>
      <w:color w:val="000000" w:themeColor="text1"/>
    </w:rPr>
  </w:style>
  <w:style w:type="character" w:customStyle="1" w:styleId="QuoteCarPHPDOCX">
    <w:name w:val="Quote Car PHPDOCX"/>
    <w:basedOn w:val="DefaultParagraphFontPHPDOCX0"/>
    <w:link w:val="QuotePHPDOCX"/>
    <w:uiPriority w:val="29"/>
    <w:rsid w:val="00DF064E"/>
    <w:rPr>
      <w:i/>
      <w:iCs/>
      <w:color w:val="000000" w:themeColor="text1"/>
    </w:rPr>
  </w:style>
  <w:style w:type="paragraph" w:customStyle="1" w:styleId="IntenseQuotePHPDOCX">
    <w:name w:val="Intense Quote PHPDOCX"/>
    <w:basedOn w:val="Standaard"/>
    <w:next w:val="Standaard"/>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0"/>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0"/>
    <w:uiPriority w:val="31"/>
    <w:qFormat/>
    <w:rsid w:val="00DF064E"/>
    <w:rPr>
      <w:smallCaps/>
      <w:color w:val="C0504D" w:themeColor="accent2"/>
      <w:u w:val="single"/>
    </w:rPr>
  </w:style>
  <w:style w:type="character" w:customStyle="1" w:styleId="IntenseReferencePHPDOCX">
    <w:name w:val="Intense Reference PHPDOCX"/>
    <w:basedOn w:val="DefaultParagraphFontPHPDOCX0"/>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0"/>
    <w:uiPriority w:val="33"/>
    <w:qFormat/>
    <w:rsid w:val="00DF064E"/>
    <w:rPr>
      <w:b/>
      <w:bCs/>
      <w:smallCaps/>
      <w:spacing w:val="5"/>
    </w:rPr>
  </w:style>
  <w:style w:type="paragraph" w:customStyle="1" w:styleId="ListParagraphPHPDOCX">
    <w:name w:val="List Paragraph PHPDOCX"/>
    <w:basedOn w:val="Standaard"/>
    <w:uiPriority w:val="34"/>
    <w:qFormat/>
    <w:rsid w:val="00DF064E"/>
    <w:pPr>
      <w:ind w:left="720"/>
      <w:contextualSpacing/>
    </w:pPr>
  </w:style>
  <w:style w:type="paragraph" w:customStyle="1" w:styleId="NoSpacingPHPDOCX">
    <w:name w:val="No Spacing PHPDOCX"/>
    <w:uiPriority w:val="1"/>
    <w:qFormat/>
    <w:rsid w:val="00DF064E"/>
    <w:pPr>
      <w:spacing w:after="0"/>
    </w:pPr>
  </w:style>
  <w:style w:type="character" w:customStyle="1" w:styleId="Heading8CarPHPDOCX">
    <w:name w:val="Heading 8 Car PHPDOCX"/>
    <w:basedOn w:val="DefaultParagraphFontPHPDOCX0"/>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0"/>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rsid w:val="007824DA"/>
    <w:pPr>
      <w:spacing w:after="0"/>
    </w:p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PHPDOCX">
    <w:name w:val="Light Shading PHPDOCX"/>
    <w:basedOn w:val="NormalTablePHPDOCX"/>
    <w:uiPriority w:val="60"/>
    <w:rsid w:val="00493A0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basedOn w:val="NormalTablePHPDOCX"/>
    <w:uiPriority w:val="60"/>
    <w:rsid w:val="00493A0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basedOn w:val="NormalTablePHPDOCX"/>
    <w:uiPriority w:val="60"/>
    <w:rsid w:val="00493A0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basedOn w:val="NormalTablePHPDOCX"/>
    <w:uiPriority w:val="60"/>
    <w:rsid w:val="00493A0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basedOn w:val="NormalTablePHPDOCX"/>
    <w:uiPriority w:val="60"/>
    <w:rsid w:val="00493A0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basedOn w:val="NormalTablePHPDOCX"/>
    <w:uiPriority w:val="60"/>
    <w:rsid w:val="00493A0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basedOn w:val="NormalTablePHPDOCX"/>
    <w:uiPriority w:val="61"/>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basedOn w:val="NormalTablePHPDOCX"/>
    <w:uiPriority w:val="61"/>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basedOn w:val="NormalTablePHPDOCX"/>
    <w:uiPriority w:val="61"/>
    <w:rsid w:val="00493A0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basedOn w:val="NormalTablePHPDOCX"/>
    <w:uiPriority w:val="61"/>
    <w:rsid w:val="00493A0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basedOn w:val="NormalTablePHPDOCX"/>
    <w:uiPriority w:val="61"/>
    <w:rsid w:val="00493A0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basedOn w:val="NormalTablePHPDOCX"/>
    <w:uiPriority w:val="61"/>
    <w:rsid w:val="00493A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basedOn w:val="NormalTablePHPDOCX"/>
    <w:uiPriority w:val="61"/>
    <w:rsid w:val="00493A0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basedOn w:val="NormalTablePHPDOCX"/>
    <w:uiPriority w:val="62"/>
    <w:rsid w:val="00493A0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basedOn w:val="NormalTablePHPDOCX"/>
    <w:uiPriority w:val="62"/>
    <w:rsid w:val="00493A0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basedOn w:val="NormalTablePHPDOCX"/>
    <w:uiPriority w:val="62"/>
    <w:rsid w:val="0011202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basedOn w:val="NormalTablePHPDOCX"/>
    <w:uiPriority w:val="62"/>
    <w:rsid w:val="001120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basedOn w:val="NormalTablePHPDOCX"/>
    <w:uiPriority w:val="62"/>
    <w:rsid w:val="0011202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basedOn w:val="NormalTablePHPDOCX"/>
    <w:uiPriority w:val="62"/>
    <w:rsid w:val="001120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basedOn w:val="NormalTablePHPDOCX"/>
    <w:uiPriority w:val="62"/>
    <w:rsid w:val="0011202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basedOn w:val="NormalTablePHPDOCX"/>
    <w:uiPriority w:val="63"/>
    <w:rsid w:val="00535F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basedOn w:val="NormalTablePHPDOCX"/>
    <w:uiPriority w:val="63"/>
    <w:rsid w:val="00535F5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basedOn w:val="NormalTablePHPDOCX"/>
    <w:uiPriority w:val="63"/>
    <w:rsid w:val="00535F5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basedOn w:val="NormalTablePHPDOCX"/>
    <w:uiPriority w:val="63"/>
    <w:rsid w:val="00535F5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basedOn w:val="NormalTablePHPDOCX"/>
    <w:uiPriority w:val="63"/>
    <w:rsid w:val="00535F5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basedOn w:val="NormalTablePHPDOCX"/>
    <w:uiPriority w:val="63"/>
    <w:rsid w:val="00535F5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basedOn w:val="NormalTablePHPDOCX"/>
    <w:uiPriority w:val="63"/>
    <w:rsid w:val="00535F5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64"/>
    <w:rsid w:val="00535F5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64"/>
    <w:rsid w:val="00361F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65"/>
    <w:rsid w:val="00361F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basedOn w:val="NormalTablePHPDOCX"/>
    <w:uiPriority w:val="65"/>
    <w:rsid w:val="00361F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basedOn w:val="NormalTablePHPDOCX"/>
    <w:uiPriority w:val="65"/>
    <w:rsid w:val="00361F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basedOn w:val="NormalTablePHPDOCX"/>
    <w:uiPriority w:val="65"/>
    <w:rsid w:val="00361F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basedOn w:val="NormalTablePHPDOCX"/>
    <w:uiPriority w:val="65"/>
    <w:rsid w:val="00361F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basedOn w:val="NormalTablePHPDOCX"/>
    <w:uiPriority w:val="65"/>
    <w:rsid w:val="00361F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basedOn w:val="NormalTablePHPDOCX"/>
    <w:uiPriority w:val="65"/>
    <w:rsid w:val="00361F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basedOn w:val="NormalTablePHPDOCX"/>
    <w:uiPriority w:val="66"/>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basedOn w:val="NormalTablePHPDOCX"/>
    <w:uiPriority w:val="67"/>
    <w:rsid w:val="00361F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basedOn w:val="NormalTablePHPDOCX"/>
    <w:uiPriority w:val="67"/>
    <w:rsid w:val="00361F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basedOn w:val="NormalTablePHPDOCX"/>
    <w:uiPriority w:val="67"/>
    <w:rsid w:val="00361F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basedOn w:val="NormalTablePHPDOCX"/>
    <w:uiPriority w:val="67"/>
    <w:rsid w:val="00361F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basedOn w:val="NormalTablePHPDOCX"/>
    <w:uiPriority w:val="67"/>
    <w:rsid w:val="00361F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basedOn w:val="NormalTablePHPDOCX"/>
    <w:uiPriority w:val="67"/>
    <w:rsid w:val="00361F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basedOn w:val="NormalTablePHPDOCX"/>
    <w:uiPriority w:val="67"/>
    <w:rsid w:val="00361F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basedOn w:val="NormalTablePHPDOCX"/>
    <w:uiPriority w:val="68"/>
    <w:rsid w:val="00361F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basedOn w:val="NormalTablePHPDOCX"/>
    <w:uiPriority w:val="69"/>
    <w:rsid w:val="00361F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basedOn w:val="NormalTablePHPDOCX"/>
    <w:uiPriority w:val="70"/>
    <w:rsid w:val="00361F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basedOn w:val="NormalTablePHPDOCX"/>
    <w:uiPriority w:val="70"/>
    <w:rsid w:val="00361F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basedOn w:val="NormalTablePHPDOCX"/>
    <w:uiPriority w:val="70"/>
    <w:rsid w:val="00361F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basedOn w:val="NormalTablePHPDOCX"/>
    <w:uiPriority w:val="70"/>
    <w:rsid w:val="00361F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basedOn w:val="NormalTablePHPDOCX"/>
    <w:uiPriority w:val="70"/>
    <w:rsid w:val="00361F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basedOn w:val="NormalTablePHPDOCX"/>
    <w:uiPriority w:val="70"/>
    <w:rsid w:val="00361F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basedOn w:val="NormalTablePHPDOCX"/>
    <w:uiPriority w:val="70"/>
    <w:rsid w:val="00AC197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basedOn w:val="NormalTablePHPDOCX"/>
    <w:uiPriority w:val="71"/>
    <w:rsid w:val="00AC197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basedOn w:val="NormalTablePHPDOCX"/>
    <w:uiPriority w:val="71"/>
    <w:rsid w:val="00AC197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basedOn w:val="NormalTablePHPDOCX"/>
    <w:uiPriority w:val="71"/>
    <w:rsid w:val="00AC197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basedOn w:val="NormalTablePHPDOCX"/>
    <w:uiPriority w:val="71"/>
    <w:rsid w:val="00AC197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basedOn w:val="NormalTablePHPDOCX"/>
    <w:uiPriority w:val="71"/>
    <w:rsid w:val="00AC197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basedOn w:val="NormalTablePHPDOCX"/>
    <w:uiPriority w:val="72"/>
    <w:rsid w:val="00AC197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basedOn w:val="NormalTablePHPDOCX"/>
    <w:uiPriority w:val="72"/>
    <w:rsid w:val="00AC197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basedOn w:val="NormalTablePHPDOCX"/>
    <w:uiPriority w:val="72"/>
    <w:rsid w:val="00AC197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basedOn w:val="NormalTablePHPDOCX"/>
    <w:uiPriority w:val="72"/>
    <w:rsid w:val="00AC197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basedOn w:val="NormalTablePHPDOCX"/>
    <w:uiPriority w:val="72"/>
    <w:rsid w:val="00AC197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basedOn w:val="NormalTablePHPDOCX"/>
    <w:uiPriority w:val="72"/>
    <w:rsid w:val="00AC197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basedOn w:val="NormalTablePHPDOCX"/>
    <w:uiPriority w:val="72"/>
    <w:rsid w:val="00AC197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basedOn w:val="NormalTablePHPDOCX"/>
    <w:uiPriority w:val="73"/>
    <w:rsid w:val="00AC197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Geenafstand">
    <w:name w:val="No Spacing"/>
    <w:link w:val="GeenafstandChar"/>
    <w:uiPriority w:val="1"/>
    <w:qFormat/>
    <w:rsid w:val="00D50C94"/>
    <w:pPr>
      <w:spacing w:after="0"/>
    </w:pPr>
    <w:rPr>
      <w:rFonts w:eastAsiaTheme="minorEastAsia"/>
      <w:lang w:val="es-ES"/>
    </w:rPr>
  </w:style>
  <w:style w:type="character" w:customStyle="1" w:styleId="GeenafstandChar">
    <w:name w:val="Geen afstand Char"/>
    <w:basedOn w:val="Standaardalinea-lettertype"/>
    <w:link w:val="Geenafstand"/>
    <w:uiPriority w:val="1"/>
    <w:rsid w:val="00D50C94"/>
    <w:rPr>
      <w:rFonts w:eastAsiaTheme="minorEastAsia"/>
      <w:lang w:val="es-ES"/>
    </w:rPr>
  </w:style>
  <w:style w:type="paragraph" w:styleId="Ballontekst">
    <w:name w:val="Balloon Text"/>
    <w:basedOn w:val="Standaard"/>
    <w:link w:val="BallontekstChar"/>
    <w:uiPriority w:val="99"/>
    <w:semiHidden/>
    <w:unhideWhenUsed/>
    <w:rsid w:val="00D50C94"/>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0C94"/>
    <w:rPr>
      <w:rFonts w:ascii="Tahoma" w:hAnsi="Tahoma" w:cs="Tahoma"/>
      <w:sz w:val="16"/>
      <w:szCs w:val="16"/>
    </w:rPr>
  </w:style>
  <w:style w:type="paragraph" w:styleId="Koptekst">
    <w:name w:val="header"/>
    <w:basedOn w:val="Standaard"/>
    <w:link w:val="KoptekstChar"/>
    <w:uiPriority w:val="99"/>
    <w:unhideWhenUsed/>
    <w:rsid w:val="00D50C94"/>
    <w:pPr>
      <w:tabs>
        <w:tab w:val="center" w:pos="4252"/>
        <w:tab w:val="right" w:pos="8504"/>
      </w:tabs>
      <w:spacing w:after="0"/>
    </w:pPr>
  </w:style>
  <w:style w:type="character" w:customStyle="1" w:styleId="KoptekstChar">
    <w:name w:val="Koptekst Char"/>
    <w:basedOn w:val="Standaardalinea-lettertype"/>
    <w:link w:val="Koptekst"/>
    <w:uiPriority w:val="99"/>
    <w:rsid w:val="00D50C94"/>
  </w:style>
  <w:style w:type="paragraph" w:styleId="Voettekst">
    <w:name w:val="footer"/>
    <w:basedOn w:val="Standaard"/>
    <w:link w:val="VoettekstChar"/>
    <w:uiPriority w:val="99"/>
    <w:unhideWhenUsed/>
    <w:rsid w:val="00D50C94"/>
    <w:pPr>
      <w:tabs>
        <w:tab w:val="center" w:pos="4252"/>
        <w:tab w:val="right" w:pos="8504"/>
      </w:tabs>
      <w:spacing w:after="0"/>
    </w:pPr>
  </w:style>
  <w:style w:type="character" w:customStyle="1" w:styleId="VoettekstChar">
    <w:name w:val="Voettekst Char"/>
    <w:basedOn w:val="Standaardalinea-lettertype"/>
    <w:link w:val="Voettekst"/>
    <w:uiPriority w:val="99"/>
    <w:rsid w:val="00D50C94"/>
  </w:style>
  <w:style w:type="paragraph" w:customStyle="1" w:styleId="footnotetextPHPDOCX0">
    <w:name w:val="footnote text PHPDOCX"/>
    <w:basedOn w:val="Standaard"/>
    <w:link w:val="footnotetextCarPHPDOCX0"/>
    <w:uiPriority w:val="99"/>
    <w:semiHidden/>
    <w:unhideWhenUsed/>
    <w:rsid w:val="006E0FDA"/>
    <w:pPr>
      <w:spacing w:after="0"/>
    </w:pPr>
    <w:rPr>
      <w:sz w:val="20"/>
      <w:szCs w:val="20"/>
    </w:rPr>
  </w:style>
  <w:style w:type="character" w:customStyle="1" w:styleId="footnotetextCarPHPDOCX0">
    <w:name w:val="footnote text Car PHPDOCX"/>
    <w:basedOn w:val="DefaultParagraphFontPHPDOCX1"/>
    <w:link w:val="footnotetextPHPDOCX0"/>
    <w:uiPriority w:val="99"/>
    <w:semiHidden/>
    <w:rsid w:val="006E0FDA"/>
    <w:rPr>
      <w:sz w:val="20"/>
      <w:szCs w:val="20"/>
    </w:rPr>
  </w:style>
  <w:style w:type="character" w:customStyle="1" w:styleId="footnotereferencePHPDOCX0">
    <w:name w:val="footnote reference PHPDOCX"/>
    <w:basedOn w:val="DefaultParagraphFontPHPDOCX1"/>
    <w:uiPriority w:val="99"/>
    <w:semiHidden/>
    <w:unhideWhenUsed/>
    <w:rsid w:val="006E0FDA"/>
    <w:rPr>
      <w:vertAlign w:val="superscript"/>
    </w:rPr>
  </w:style>
  <w:style w:type="paragraph" w:customStyle="1" w:styleId="endnotetextPHPDOCX0">
    <w:name w:val="endnote text PHPDOCX"/>
    <w:basedOn w:val="Standaard"/>
    <w:link w:val="endnotetextCarPHPDOCX0"/>
    <w:uiPriority w:val="99"/>
    <w:semiHidden/>
    <w:unhideWhenUsed/>
    <w:rsid w:val="006E0FDA"/>
    <w:pPr>
      <w:spacing w:after="0"/>
    </w:pPr>
    <w:rPr>
      <w:sz w:val="20"/>
      <w:szCs w:val="20"/>
    </w:rPr>
  </w:style>
  <w:style w:type="character" w:customStyle="1" w:styleId="endnotetextCarPHPDOCX0">
    <w:name w:val="endnote text Car PHPDOCX"/>
    <w:basedOn w:val="DefaultParagraphFontPHPDOCX1"/>
    <w:link w:val="endnotetextPHPDOCX0"/>
    <w:uiPriority w:val="99"/>
    <w:semiHidden/>
    <w:rsid w:val="006E0FDA"/>
    <w:rPr>
      <w:sz w:val="20"/>
      <w:szCs w:val="20"/>
    </w:rPr>
  </w:style>
  <w:style w:type="character" w:customStyle="1" w:styleId="endnotereferencePHPDOCX0">
    <w:name w:val="endnote reference PHPDOCX"/>
    <w:basedOn w:val="DefaultParagraphFontPHPDOCX1"/>
    <w:uiPriority w:val="99"/>
    <w:semiHidden/>
    <w:unhideWhenUsed/>
    <w:rsid w:val="006E0FDA"/>
    <w:rPr>
      <w:vertAlign w:val="superscript"/>
    </w:rPr>
  </w:style>
  <w:style w:type="character" w:customStyle="1" w:styleId="DefaultParagraphFontPHPDOCX1">
    <w:name w:val="Default Paragraph Font PHPDOCX"/>
    <w:uiPriority w:val="1"/>
    <w:semiHidden/>
    <w:unhideWhenUsed/>
  </w:style>
  <w:style w:type="paragraph" w:customStyle="1" w:styleId="TitlePHPDOCX0">
    <w:name w:val="Title PHPDOCX"/>
    <w:basedOn w:val="Standaard"/>
    <w:next w:val="Standaard"/>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0">
    <w:name w:val="List Paragraph PHPDOCX"/>
    <w:basedOn w:val="Standaard"/>
    <w:uiPriority w:val="34"/>
    <w:qFormat/>
    <w:rsid w:val="00DF064E"/>
    <w:pPr>
      <w:ind w:left="720"/>
      <w:contextualSpacing/>
    </w:pPr>
  </w:style>
  <w:style w:type="table" w:customStyle="1" w:styleId="NormalTablePHPDOCX0">
    <w:name w:val="Normal Table PHP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PHPDOCX0">
    <w:name w:val="Table Grid PHPDOCX"/>
    <w:basedOn w:val="NormalTablePHPDOCX0"/>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59FA"/>
    <w:rPr>
      <w:color w:val="0000FF" w:themeColor="hyperlink"/>
      <w:u w:val="single"/>
    </w:rPr>
  </w:style>
  <w:style w:type="character" w:styleId="GevolgdeHyperlink">
    <w:name w:val="FollowedHyperlink"/>
    <w:basedOn w:val="Standaardalinea-lettertype"/>
    <w:uiPriority w:val="99"/>
    <w:semiHidden/>
    <w:unhideWhenUsed/>
    <w:rsid w:val="006659FA"/>
    <w:rPr>
      <w:color w:val="800080" w:themeColor="followedHyperlink"/>
      <w:u w:val="single"/>
    </w:rPr>
  </w:style>
  <w:style w:type="paragraph" w:customStyle="1" w:styleId="footnotetextPHPDOCX1">
    <w:name w:val="footnote text PHPDOCX"/>
    <w:basedOn w:val="Standaard"/>
    <w:link w:val="footnotetextCarPHPDOCX1"/>
    <w:uiPriority w:val="99"/>
    <w:semiHidden/>
    <w:unhideWhenUsed/>
    <w:rsid w:val="006E0FDA"/>
    <w:pPr>
      <w:spacing w:after="0"/>
    </w:pPr>
    <w:rPr>
      <w:sz w:val="20"/>
      <w:szCs w:val="20"/>
    </w:rPr>
  </w:style>
  <w:style w:type="character" w:customStyle="1" w:styleId="footnotetextCarPHPDOCX1">
    <w:name w:val="footnote text Car PHPDOCX"/>
    <w:basedOn w:val="DefaultParagraphFontPHPDOCX0"/>
    <w:link w:val="footnotetextPHPDOCX1"/>
    <w:uiPriority w:val="99"/>
    <w:semiHidden/>
    <w:rsid w:val="006E0FDA"/>
    <w:rPr>
      <w:sz w:val="20"/>
      <w:szCs w:val="20"/>
    </w:rPr>
  </w:style>
  <w:style w:type="character" w:customStyle="1" w:styleId="footnotereferencePHPDOCX1">
    <w:name w:val="footnote reference PHPDOCX"/>
    <w:basedOn w:val="DefaultParagraphFontPHPDOCX0"/>
    <w:uiPriority w:val="99"/>
    <w:semiHidden/>
    <w:unhideWhenUsed/>
    <w:rsid w:val="006E0FDA"/>
    <w:rPr>
      <w:vertAlign w:val="superscript"/>
    </w:rPr>
  </w:style>
  <w:style w:type="paragraph" w:customStyle="1" w:styleId="endnotetextPHPDOCX1">
    <w:name w:val="endnote text PHPDOCX"/>
    <w:basedOn w:val="Standaard"/>
    <w:link w:val="endnotetextCarPHPDOCX1"/>
    <w:uiPriority w:val="99"/>
    <w:semiHidden/>
    <w:unhideWhenUsed/>
    <w:rsid w:val="006E0FDA"/>
    <w:pPr>
      <w:spacing w:after="0"/>
    </w:pPr>
    <w:rPr>
      <w:sz w:val="20"/>
      <w:szCs w:val="20"/>
    </w:rPr>
  </w:style>
  <w:style w:type="character" w:customStyle="1" w:styleId="endnotetextCarPHPDOCX1">
    <w:name w:val="endnote text Car PHPDOCX"/>
    <w:basedOn w:val="DefaultParagraphFontPHPDOCX0"/>
    <w:link w:val="endnotetextPHPDOCX1"/>
    <w:uiPriority w:val="99"/>
    <w:semiHidden/>
    <w:rsid w:val="006E0FDA"/>
    <w:rPr>
      <w:sz w:val="20"/>
      <w:szCs w:val="20"/>
    </w:rPr>
  </w:style>
  <w:style w:type="character" w:customStyle="1" w:styleId="endnotereferencePHPDOCX1">
    <w:name w:val="endnote reference PHPDOCX"/>
    <w:basedOn w:val="DefaultParagraphFontPHPDOCX0"/>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paragraph" w:customStyle="1" w:styleId="TitlePHPDOCX1">
    <w:name w:val="Title PHPDOCX"/>
    <w:basedOn w:val="Standaard"/>
    <w:next w:val="Standaard"/>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ubtitlePHPDOCX1">
    <w:name w:val="Subtitle PHPDOCX"/>
    <w:basedOn w:val="Standaard"/>
    <w:next w:val="Standaard"/>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ListParagraphPHPDOCX1">
    <w:name w:val="List Paragraph PHPDOCX"/>
    <w:basedOn w:val="Standaard"/>
    <w:uiPriority w:val="34"/>
    <w:qFormat/>
    <w:rsid w:val="00DF064E"/>
    <w:pPr>
      <w:ind w:left="720"/>
      <w:contextualSpacing/>
    </w:pPr>
  </w:style>
  <w:style w:type="table" w:customStyle="1" w:styleId="NormalTablePHPDOCX1">
    <w:name w:val="Normal Table PHP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PHPDOCX1">
    <w:name w:val="Table Grid PHPDOCX"/>
    <w:basedOn w:val="NormalTablePHPDOCX1"/>
    <w:uiPriority w:val="59"/>
    <w:rsid w:val="00493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Kop1"/>
    <w:link w:val="Stijl1Char"/>
    <w:qFormat/>
    <w:rsid w:val="001878CD"/>
    <w:rPr>
      <w:color w:val="5D2663"/>
      <w:sz w:val="32"/>
      <w:u w:val="single"/>
    </w:rPr>
  </w:style>
  <w:style w:type="paragraph" w:customStyle="1" w:styleId="Stijl2">
    <w:name w:val="Stijl2"/>
    <w:basedOn w:val="Kop2"/>
    <w:link w:val="Stijl2Char"/>
    <w:qFormat/>
    <w:rsid w:val="001878CD"/>
    <w:rPr>
      <w:color w:val="5D2663"/>
      <w:sz w:val="30"/>
    </w:rPr>
  </w:style>
  <w:style w:type="character" w:customStyle="1" w:styleId="Kop1Char">
    <w:name w:val="Kop 1 Char"/>
    <w:basedOn w:val="Standaardalinea-lettertype"/>
    <w:link w:val="Kop1"/>
    <w:uiPriority w:val="99"/>
    <w:semiHidden/>
    <w:rsid w:val="001878CD"/>
    <w:rPr>
      <w:rFonts w:asciiTheme="majorHAnsi" w:eastAsiaTheme="majorEastAsia" w:hAnsiTheme="majorHAnsi" w:cstheme="majorBidi"/>
      <w:b/>
      <w:bCs/>
      <w:color w:val="365F91" w:themeColor="accent1" w:themeShade="BF"/>
      <w:sz w:val="28"/>
      <w:szCs w:val="28"/>
    </w:rPr>
  </w:style>
  <w:style w:type="character" w:customStyle="1" w:styleId="Stijl1Char">
    <w:name w:val="Stijl1 Char"/>
    <w:basedOn w:val="Kop1Char"/>
    <w:link w:val="Stijl1"/>
    <w:rsid w:val="001878CD"/>
    <w:rPr>
      <w:rFonts w:asciiTheme="majorHAnsi" w:eastAsiaTheme="majorEastAsia" w:hAnsiTheme="majorHAnsi" w:cstheme="majorBidi"/>
      <w:b/>
      <w:bCs/>
      <w:color w:val="5D2663"/>
      <w:sz w:val="32"/>
      <w:szCs w:val="28"/>
      <w:u w:val="single"/>
    </w:rPr>
  </w:style>
  <w:style w:type="paragraph" w:customStyle="1" w:styleId="Stijl3">
    <w:name w:val="Stijl3"/>
    <w:basedOn w:val="Kop3"/>
    <w:link w:val="Stijl3Char"/>
    <w:qFormat/>
    <w:rsid w:val="001878CD"/>
    <w:rPr>
      <w:b w:val="0"/>
      <w:color w:val="5D2663"/>
      <w:sz w:val="28"/>
    </w:rPr>
  </w:style>
  <w:style w:type="character" w:customStyle="1" w:styleId="Kop2Char">
    <w:name w:val="Kop 2 Char"/>
    <w:basedOn w:val="Standaardalinea-lettertype"/>
    <w:link w:val="Kop2"/>
    <w:uiPriority w:val="99"/>
    <w:semiHidden/>
    <w:rsid w:val="001878CD"/>
    <w:rPr>
      <w:rFonts w:asciiTheme="majorHAnsi" w:eastAsiaTheme="majorEastAsia" w:hAnsiTheme="majorHAnsi" w:cstheme="majorBidi"/>
      <w:b/>
      <w:bCs/>
      <w:color w:val="4F81BD" w:themeColor="accent1"/>
      <w:sz w:val="26"/>
      <w:szCs w:val="26"/>
    </w:rPr>
  </w:style>
  <w:style w:type="character" w:customStyle="1" w:styleId="Stijl2Char">
    <w:name w:val="Stijl2 Char"/>
    <w:basedOn w:val="Kop2Char"/>
    <w:link w:val="Stijl2"/>
    <w:rsid w:val="001878CD"/>
    <w:rPr>
      <w:rFonts w:asciiTheme="majorHAnsi" w:eastAsiaTheme="majorEastAsia" w:hAnsiTheme="majorHAnsi" w:cstheme="majorBidi"/>
      <w:b/>
      <w:bCs/>
      <w:color w:val="5D2663"/>
      <w:sz w:val="30"/>
      <w:szCs w:val="26"/>
    </w:rPr>
  </w:style>
  <w:style w:type="paragraph" w:styleId="Lijstalinea">
    <w:name w:val="List Paragraph"/>
    <w:basedOn w:val="Standaard"/>
    <w:uiPriority w:val="99"/>
    <w:unhideWhenUsed/>
    <w:qFormat/>
    <w:rsid w:val="001878CD"/>
    <w:pPr>
      <w:ind w:left="720"/>
      <w:contextualSpacing/>
    </w:pPr>
    <w:rPr>
      <w:rFonts w:ascii="Calibri" w:eastAsia="Calibri" w:hAnsi="Calibri" w:cs="Times New Roman"/>
    </w:rPr>
  </w:style>
  <w:style w:type="character" w:customStyle="1" w:styleId="Kop3Char">
    <w:name w:val="Kop 3 Char"/>
    <w:basedOn w:val="Standaardalinea-lettertype"/>
    <w:link w:val="Kop3"/>
    <w:uiPriority w:val="99"/>
    <w:semiHidden/>
    <w:rsid w:val="001878CD"/>
    <w:rPr>
      <w:rFonts w:asciiTheme="majorHAnsi" w:eastAsiaTheme="majorEastAsia" w:hAnsiTheme="majorHAnsi" w:cstheme="majorBidi"/>
      <w:b/>
      <w:bCs/>
      <w:color w:val="4F81BD" w:themeColor="accent1"/>
    </w:rPr>
  </w:style>
  <w:style w:type="character" w:customStyle="1" w:styleId="Stijl3Char">
    <w:name w:val="Stijl3 Char"/>
    <w:basedOn w:val="Kop3Char"/>
    <w:link w:val="Stijl3"/>
    <w:rsid w:val="001878CD"/>
    <w:rPr>
      <w:rFonts w:asciiTheme="majorHAnsi" w:eastAsiaTheme="majorEastAsia" w:hAnsiTheme="majorHAnsi" w:cstheme="majorBidi"/>
      <w:b w:val="0"/>
      <w:bCs/>
      <w:color w:val="5D2663"/>
      <w:sz w:val="28"/>
    </w:rPr>
  </w:style>
  <w:style w:type="paragraph" w:styleId="Normaalweb">
    <w:name w:val="Normal (Web)"/>
    <w:basedOn w:val="Standaard"/>
    <w:uiPriority w:val="99"/>
    <w:rsid w:val="001878CD"/>
    <w:pPr>
      <w:spacing w:before="100" w:beforeAutospacing="1" w:after="119"/>
    </w:pPr>
    <w:rPr>
      <w:rFonts w:ascii="Trebuchet MS" w:eastAsia="Times New Roman" w:hAnsi="Trebuchet MS" w:cs="Times New Roman"/>
      <w:sz w:val="20"/>
      <w:szCs w:val="24"/>
    </w:rPr>
  </w:style>
  <w:style w:type="character" w:styleId="Nadruk">
    <w:name w:val="Emphasis"/>
    <w:uiPriority w:val="99"/>
    <w:qFormat/>
    <w:rsid w:val="001878CD"/>
    <w:rPr>
      <w:rFonts w:cs="Times New Roman"/>
      <w:i/>
    </w:rPr>
  </w:style>
  <w:style w:type="paragraph" w:customStyle="1" w:styleId="Lijstalinea2">
    <w:name w:val="Lijstalinea2"/>
    <w:basedOn w:val="Standaard"/>
    <w:uiPriority w:val="99"/>
    <w:rsid w:val="001878CD"/>
    <w:pPr>
      <w:spacing w:after="0"/>
      <w:ind w:left="720"/>
    </w:pPr>
    <w:rPr>
      <w:rFonts w:ascii="Book Antiqua" w:eastAsia="Times New Roman" w:hAnsi="Book Antiqua" w:cs="Book Antiqua"/>
      <w:lang w:eastAsia="en-US"/>
    </w:rPr>
  </w:style>
  <w:style w:type="paragraph" w:styleId="Inhopg1">
    <w:name w:val="toc 1"/>
    <w:basedOn w:val="Standaard"/>
    <w:next w:val="Standaard"/>
    <w:autoRedefine/>
    <w:uiPriority w:val="39"/>
    <w:unhideWhenUsed/>
    <w:rsid w:val="001878CD"/>
    <w:pPr>
      <w:spacing w:after="100"/>
    </w:pPr>
  </w:style>
  <w:style w:type="paragraph" w:styleId="Inhopg2">
    <w:name w:val="toc 2"/>
    <w:basedOn w:val="Standaard"/>
    <w:next w:val="Standaard"/>
    <w:autoRedefine/>
    <w:uiPriority w:val="39"/>
    <w:unhideWhenUsed/>
    <w:rsid w:val="001878CD"/>
    <w:pPr>
      <w:spacing w:after="100"/>
      <w:ind w:left="220"/>
    </w:pPr>
  </w:style>
  <w:style w:type="paragraph" w:styleId="Inhopg3">
    <w:name w:val="toc 3"/>
    <w:basedOn w:val="Standaard"/>
    <w:next w:val="Standaard"/>
    <w:autoRedefine/>
    <w:uiPriority w:val="39"/>
    <w:unhideWhenUsed/>
    <w:rsid w:val="001878CD"/>
    <w:pPr>
      <w:spacing w:after="100"/>
      <w:ind w:left="440"/>
    </w:pPr>
  </w:style>
  <w:style w:type="paragraph" w:customStyle="1" w:styleId="Hoofdtekst">
    <w:name w:val="Hoofdtekst"/>
    <w:rsid w:val="005E08EE"/>
    <w:pPr>
      <w:spacing w:after="0"/>
    </w:pPr>
    <w:rPr>
      <w:rFonts w:ascii="Calibri" w:eastAsia="ヒラギノ角ゴ Pro W3" w:hAnsi="Calibri" w:cs="Times New Roman"/>
      <w:color w:val="000000"/>
      <w:sz w:val="20"/>
      <w:szCs w:val="20"/>
    </w:rPr>
  </w:style>
  <w:style w:type="paragraph" w:customStyle="1" w:styleId="Hoofdstuktitel">
    <w:name w:val="Hoofdstuktitel"/>
    <w:next w:val="Standaard"/>
    <w:rsid w:val="00E87A9B"/>
    <w:pPr>
      <w:widowControl w:val="0"/>
      <w:suppressAutoHyphens/>
      <w:spacing w:after="0"/>
      <w:outlineLvl w:val="0"/>
    </w:pPr>
    <w:rPr>
      <w:rFonts w:ascii="Calibri Bold" w:eastAsia="ヒラギノ角ゴ Pro W3" w:hAnsi="Calibri Bold" w:cs="Times New Roman"/>
      <w:color w:val="000000"/>
      <w:kern w:val="32"/>
      <w:sz w:val="28"/>
      <w:szCs w:val="20"/>
    </w:rPr>
  </w:style>
  <w:style w:type="paragraph" w:customStyle="1" w:styleId="Kop11">
    <w:name w:val="Kop 11"/>
    <w:next w:val="Standaard"/>
    <w:rsid w:val="00E87A9B"/>
    <w:pPr>
      <w:widowControl w:val="0"/>
      <w:suppressAutoHyphens/>
      <w:spacing w:after="0"/>
      <w:outlineLvl w:val="0"/>
    </w:pPr>
    <w:rPr>
      <w:rFonts w:ascii="Calibri Bold" w:eastAsia="ヒラギノ角ゴ Pro W3" w:hAnsi="Calibri Bold" w:cs="Times New Roman"/>
      <w:color w:val="000000"/>
      <w:kern w:val="32"/>
      <w:sz w:val="28"/>
      <w:szCs w:val="20"/>
    </w:rPr>
  </w:style>
  <w:style w:type="character" w:styleId="Verwijzingopmerking">
    <w:name w:val="annotation reference"/>
    <w:basedOn w:val="Standaardalinea-lettertype"/>
    <w:uiPriority w:val="99"/>
    <w:semiHidden/>
    <w:unhideWhenUsed/>
    <w:rsid w:val="00755C7C"/>
    <w:rPr>
      <w:sz w:val="16"/>
      <w:szCs w:val="16"/>
    </w:rPr>
  </w:style>
  <w:style w:type="paragraph" w:styleId="Tekstopmerking">
    <w:name w:val="annotation text"/>
    <w:basedOn w:val="Standaard"/>
    <w:link w:val="TekstopmerkingChar"/>
    <w:uiPriority w:val="99"/>
    <w:semiHidden/>
    <w:unhideWhenUsed/>
    <w:rsid w:val="00755C7C"/>
    <w:rPr>
      <w:sz w:val="20"/>
      <w:szCs w:val="20"/>
    </w:rPr>
  </w:style>
  <w:style w:type="character" w:customStyle="1" w:styleId="TekstopmerkingChar">
    <w:name w:val="Tekst opmerking Char"/>
    <w:basedOn w:val="Standaardalinea-lettertype"/>
    <w:link w:val="Tekstopmerking"/>
    <w:uiPriority w:val="99"/>
    <w:semiHidden/>
    <w:rsid w:val="00755C7C"/>
    <w:rPr>
      <w:sz w:val="20"/>
      <w:szCs w:val="20"/>
    </w:rPr>
  </w:style>
  <w:style w:type="paragraph" w:styleId="Onderwerpvanopmerking">
    <w:name w:val="annotation subject"/>
    <w:basedOn w:val="Tekstopmerking"/>
    <w:next w:val="Tekstopmerking"/>
    <w:link w:val="OnderwerpvanopmerkingChar"/>
    <w:uiPriority w:val="99"/>
    <w:semiHidden/>
    <w:unhideWhenUsed/>
    <w:rsid w:val="00755C7C"/>
    <w:rPr>
      <w:b/>
      <w:bCs/>
    </w:rPr>
  </w:style>
  <w:style w:type="character" w:customStyle="1" w:styleId="OnderwerpvanopmerkingChar">
    <w:name w:val="Onderwerp van opmerking Char"/>
    <w:basedOn w:val="TekstopmerkingChar"/>
    <w:link w:val="Onderwerpvanopmerking"/>
    <w:uiPriority w:val="99"/>
    <w:semiHidden/>
    <w:rsid w:val="00755C7C"/>
    <w:rPr>
      <w:b/>
      <w:bCs/>
      <w:sz w:val="20"/>
      <w:szCs w:val="20"/>
    </w:rPr>
  </w:style>
  <w:style w:type="paragraph" w:styleId="Revisie">
    <w:name w:val="Revision"/>
    <w:hidden/>
    <w:uiPriority w:val="99"/>
    <w:unhideWhenUsed/>
    <w:rsid w:val="00470A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hyperlink" Target="http://www.jeugdinterventies.nl"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datos53843950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datos5384395122222222222222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datos5384395233333333333333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datos53843953444445555555555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roundedCorners val="1"/>
  <c:style val="6"/>
  <c:chart>
    <c:autoTitleDeleted val="1"/>
    <c:plotArea>
      <c:layout/>
      <c:barChart>
        <c:barDir val="col"/>
        <c:grouping val="clustered"/>
        <c:varyColors val="1"/>
        <c:ser>
          <c:idx val="0"/>
          <c:order val="0"/>
          <c:tx>
            <c:strRef>
              <c:f> Hoja1!$B$1</c:f>
              <c:strCache>
                <c:ptCount val="1"/>
                <c:pt idx="0">
                  <c:v>Leerling aantallen</c:v>
                </c:pt>
              </c:strCache>
            </c:strRef>
          </c:tx>
          <c:invertIfNegative val="1"/>
          <c:cat>
            <c:strRef>
              <c:f>Hoja1!$A$2:$A$5</c:f>
              <c:strCache>
                <c:ptCount val="4"/>
                <c:pt idx="0">
                  <c:v>1 okt. 2008</c:v>
                </c:pt>
                <c:pt idx="1">
                  <c:v>1 okt. 2009</c:v>
                </c:pt>
                <c:pt idx="2">
                  <c:v>1 okt. 2010</c:v>
                </c:pt>
                <c:pt idx="3">
                  <c:v>1 okt. 2011</c:v>
                </c:pt>
              </c:strCache>
            </c:strRef>
          </c:cat>
          <c:val>
            <c:numRef>
              <c:f>Hoja1!$B$2:$B$5</c:f>
              <c:numCache>
                <c:formatCode>General</c:formatCode>
                <c:ptCount val="4"/>
                <c:pt idx="0">
                  <c:v>284</c:v>
                </c:pt>
                <c:pt idx="1">
                  <c:v>287</c:v>
                </c:pt>
                <c:pt idx="2">
                  <c:v>290</c:v>
                </c:pt>
                <c:pt idx="3">
                  <c:v>294</c:v>
                </c:pt>
              </c:numCache>
            </c:numRef>
          </c:val>
        </c:ser>
        <c:dLbls>
          <c:showLegendKey val="0"/>
          <c:showVal val="0"/>
          <c:showCatName val="0"/>
          <c:showSerName val="0"/>
          <c:showPercent val="0"/>
          <c:showBubbleSize val="0"/>
        </c:dLbls>
        <c:gapWidth val="150"/>
        <c:axId val="80394880"/>
        <c:axId val="72131328"/>
      </c:barChart>
      <c:catAx>
        <c:axId val="80394880"/>
        <c:scaling>
          <c:orientation val="minMax"/>
        </c:scaling>
        <c:delete val="1"/>
        <c:axPos val="b"/>
        <c:majorGridlines/>
        <c:majorTickMark val="cross"/>
        <c:minorTickMark val="cross"/>
        <c:tickLblPos val="nextTo"/>
        <c:crossAx val="72131328"/>
        <c:crosses val="autoZero"/>
        <c:auto val="1"/>
        <c:lblAlgn val="ctr"/>
        <c:lblOffset val="100"/>
        <c:noMultiLvlLbl val="1"/>
      </c:catAx>
      <c:valAx>
        <c:axId val="72131328"/>
        <c:scaling>
          <c:orientation val="minMax"/>
        </c:scaling>
        <c:delete val="1"/>
        <c:axPos val="l"/>
        <c:majorGridlines/>
        <c:numFmt formatCode="General" sourceLinked="1"/>
        <c:majorTickMark val="cross"/>
        <c:minorTickMark val="cross"/>
        <c:tickLblPos val="nextTo"/>
        <c:crossAx val="80394880"/>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roundedCorners val="1"/>
  <c:style val="6"/>
  <c:chart>
    <c:autoTitleDeleted val="1"/>
    <c:plotArea>
      <c:layout/>
      <c:barChart>
        <c:barDir val="col"/>
        <c:grouping val="clustered"/>
        <c:varyColors val="1"/>
        <c:ser>
          <c:idx val="0"/>
          <c:order val="0"/>
          <c:tx>
            <c:strRef>
              <c:f> Hoja1!$B$1</c:f>
              <c:strCache>
                <c:ptCount val="1"/>
                <c:pt idx="0">
                  <c:v>Gewichtleerlingen 0,3 (niet van toepassing voor het SBO, vul 0 in)</c:v>
                </c:pt>
              </c:strCache>
            </c:strRef>
          </c:tx>
          <c:invertIfNegative val="1"/>
          <c:cat>
            <c:strRef>
              <c:f>Hoja1!$A$2:$A$5</c:f>
              <c:strCache>
                <c:ptCount val="4"/>
                <c:pt idx="0">
                  <c:v>1 okt. 2008</c:v>
                </c:pt>
                <c:pt idx="1">
                  <c:v>1 okt. 2009</c:v>
                </c:pt>
                <c:pt idx="2">
                  <c:v>1 okt. 2010</c:v>
                </c:pt>
                <c:pt idx="3">
                  <c:v>1 okt. 2011</c:v>
                </c:pt>
              </c:strCache>
            </c:strRef>
          </c:cat>
          <c:val>
            <c:numRef>
              <c:f>Hoja1!$B$2:$B$5</c:f>
              <c:numCache>
                <c:formatCode>General</c:formatCode>
                <c:ptCount val="4"/>
                <c:pt idx="0">
                  <c:v>15</c:v>
                </c:pt>
                <c:pt idx="1">
                  <c:v>24</c:v>
                </c:pt>
                <c:pt idx="2">
                  <c:v>21</c:v>
                </c:pt>
                <c:pt idx="3">
                  <c:v>12</c:v>
                </c:pt>
              </c:numCache>
            </c:numRef>
          </c:val>
        </c:ser>
        <c:ser>
          <c:idx val="1"/>
          <c:order val="1"/>
          <c:tx>
            <c:strRef>
              <c:f> Hoja1!$C$1</c:f>
              <c:strCache>
                <c:ptCount val="1"/>
                <c:pt idx="0">
                  <c:v>Gewichtleerlingen 1,2 (niet van toepassing voor het SBO, vul 0 in)</c:v>
                </c:pt>
              </c:strCache>
            </c:strRef>
          </c:tx>
          <c:invertIfNegative val="1"/>
          <c:cat>
            <c:strRef>
              <c:f>Hoja1!$A$2:$A$5</c:f>
              <c:strCache>
                <c:ptCount val="4"/>
                <c:pt idx="0">
                  <c:v>1 okt. 2008</c:v>
                </c:pt>
                <c:pt idx="1">
                  <c:v>1 okt. 2009</c:v>
                </c:pt>
                <c:pt idx="2">
                  <c:v>1 okt. 2010</c:v>
                </c:pt>
                <c:pt idx="3">
                  <c:v>1 okt. 2011</c:v>
                </c:pt>
              </c:strCache>
            </c:strRef>
          </c:cat>
          <c:val>
            <c:numRef>
              <c:f>Hoja1!$C$2:$B$5</c:f>
              <c:numCache>
                <c:formatCode>General</c:formatCode>
                <c:ptCount val="4"/>
                <c:pt idx="0">
                  <c:v>1</c:v>
                </c:pt>
                <c:pt idx="1">
                  <c:v>4</c:v>
                </c:pt>
                <c:pt idx="2">
                  <c:v>2</c:v>
                </c:pt>
                <c:pt idx="3">
                  <c:v>2</c:v>
                </c:pt>
              </c:numCache>
            </c:numRef>
          </c:val>
        </c:ser>
        <c:dLbls>
          <c:showLegendKey val="0"/>
          <c:showVal val="0"/>
          <c:showCatName val="0"/>
          <c:showSerName val="0"/>
          <c:showPercent val="0"/>
          <c:showBubbleSize val="0"/>
        </c:dLbls>
        <c:gapWidth val="150"/>
        <c:axId val="111704320"/>
        <c:axId val="111710208"/>
      </c:barChart>
      <c:catAx>
        <c:axId val="111704320"/>
        <c:scaling>
          <c:orientation val="minMax"/>
        </c:scaling>
        <c:delete val="1"/>
        <c:axPos val="b"/>
        <c:majorGridlines/>
        <c:majorTickMark val="cross"/>
        <c:minorTickMark val="cross"/>
        <c:tickLblPos val="nextTo"/>
        <c:crossAx val="111710208"/>
        <c:crosses val="autoZero"/>
        <c:auto val="1"/>
        <c:lblAlgn val="ctr"/>
        <c:lblOffset val="100"/>
        <c:noMultiLvlLbl val="1"/>
      </c:catAx>
      <c:valAx>
        <c:axId val="111710208"/>
        <c:scaling>
          <c:orientation val="minMax"/>
        </c:scaling>
        <c:delete val="1"/>
        <c:axPos val="l"/>
        <c:majorGridlines/>
        <c:numFmt formatCode="General" sourceLinked="1"/>
        <c:majorTickMark val="cross"/>
        <c:minorTickMark val="cross"/>
        <c:tickLblPos val="nextTo"/>
        <c:crossAx val="111704320"/>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roundedCorners val="1"/>
  <c:style val="6"/>
  <c:chart>
    <c:autoTitleDeleted val="1"/>
    <c:plotArea>
      <c:layout/>
      <c:barChart>
        <c:barDir val="col"/>
        <c:grouping val="clustered"/>
        <c:varyColors val="1"/>
        <c:ser>
          <c:idx val="0"/>
          <c:order val="0"/>
          <c:tx>
            <c:strRef>
              <c:f> Hoja1!$B$1</c:f>
              <c:strCache>
                <c:ptCount val="1"/>
                <c:pt idx="0">
                  <c:v>Aanmeldingen per schooljaar bij het ZAT, MDO (multidisciplinair overleg) of bovenschools zorgteam.</c:v>
                </c:pt>
              </c:strCache>
            </c:strRef>
          </c:tx>
          <c:invertIfNegative val="1"/>
          <c:cat>
            <c:strRef>
              <c:f>Hoja1!$A$2:$A$5</c:f>
              <c:strCache>
                <c:ptCount val="4"/>
                <c:pt idx="0">
                  <c:v>2007-2008</c:v>
                </c:pt>
                <c:pt idx="1">
                  <c:v>2008-2009</c:v>
                </c:pt>
                <c:pt idx="2">
                  <c:v>2009-2010</c:v>
                </c:pt>
                <c:pt idx="3">
                  <c:v>2010-2011</c:v>
                </c:pt>
              </c:strCache>
            </c:strRef>
          </c:cat>
          <c:val>
            <c:numRef>
              <c:f>Hoja1!$B$2:$B$5</c:f>
              <c:numCache>
                <c:formatCode>General</c:formatCode>
                <c:ptCount val="4"/>
                <c:pt idx="0">
                  <c:v>7</c:v>
                </c:pt>
                <c:pt idx="1">
                  <c:v>4</c:v>
                </c:pt>
                <c:pt idx="2">
                  <c:v>3</c:v>
                </c:pt>
                <c:pt idx="3">
                  <c:v>5</c:v>
                </c:pt>
              </c:numCache>
            </c:numRef>
          </c:val>
        </c:ser>
        <c:dLbls>
          <c:showLegendKey val="0"/>
          <c:showVal val="0"/>
          <c:showCatName val="0"/>
          <c:showSerName val="0"/>
          <c:showPercent val="0"/>
          <c:showBubbleSize val="0"/>
        </c:dLbls>
        <c:gapWidth val="150"/>
        <c:axId val="81306368"/>
        <c:axId val="81307904"/>
      </c:barChart>
      <c:catAx>
        <c:axId val="81306368"/>
        <c:scaling>
          <c:orientation val="minMax"/>
        </c:scaling>
        <c:delete val="1"/>
        <c:axPos val="b"/>
        <c:majorGridlines/>
        <c:majorTickMark val="cross"/>
        <c:minorTickMark val="cross"/>
        <c:tickLblPos val="nextTo"/>
        <c:crossAx val="81307904"/>
        <c:crosses val="autoZero"/>
        <c:auto val="1"/>
        <c:lblAlgn val="ctr"/>
        <c:lblOffset val="100"/>
        <c:noMultiLvlLbl val="1"/>
      </c:catAx>
      <c:valAx>
        <c:axId val="81307904"/>
        <c:scaling>
          <c:orientation val="minMax"/>
        </c:scaling>
        <c:delete val="1"/>
        <c:axPos val="l"/>
        <c:majorGridlines/>
        <c:numFmt formatCode="General" sourceLinked="1"/>
        <c:majorTickMark val="cross"/>
        <c:minorTickMark val="cross"/>
        <c:tickLblPos val="nextTo"/>
        <c:crossAx val="81306368"/>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Hoja1!$B$1</c:f>
              <c:strCache>
                <c:ptCount val="1"/>
                <c:pt idx="0">
                  <c:v>Verwijzingen SO cluster 1 en 2</c:v>
                </c:pt>
              </c:strCache>
            </c:strRef>
          </c:tx>
          <c:invertIfNegative val="1"/>
          <c:cat>
            <c:strRef>
              <c:f>Hoja1!$A$2:$A$6</c:f>
              <c:strCache>
                <c:ptCount val="4"/>
                <c:pt idx="0">
                  <c:v>1 oktober 2008</c:v>
                </c:pt>
                <c:pt idx="1">
                  <c:v>1 oktober 2009</c:v>
                </c:pt>
                <c:pt idx="2">
                  <c:v>1 oktober 2010</c:v>
                </c:pt>
                <c:pt idx="3">
                  <c:v>1 oktober 2011</c:v>
                </c:pt>
              </c:strCache>
            </c:strRef>
          </c:cat>
          <c:val>
            <c:numRef>
              <c:f>Hoja1!$B$2:$B$6</c:f>
              <c:numCache>
                <c:formatCode>General</c:formatCode>
                <c:ptCount val="5"/>
                <c:pt idx="0">
                  <c:v>0</c:v>
                </c:pt>
                <c:pt idx="1">
                  <c:v>0</c:v>
                </c:pt>
                <c:pt idx="2">
                  <c:v>0</c:v>
                </c:pt>
                <c:pt idx="3">
                  <c:v>0</c:v>
                </c:pt>
              </c:numCache>
            </c:numRef>
          </c:val>
        </c:ser>
        <c:ser>
          <c:idx val="1"/>
          <c:order val="1"/>
          <c:tx>
            <c:strRef>
              <c:f>Hoja1!$C$1</c:f>
              <c:strCache>
                <c:ptCount val="1"/>
                <c:pt idx="0">
                  <c:v>Verwijzingen SO cl. 3</c:v>
                </c:pt>
              </c:strCache>
            </c:strRef>
          </c:tx>
          <c:invertIfNegative val="1"/>
          <c:cat>
            <c:strRef>
              <c:f>Hoja1!$A$2:$A$6</c:f>
              <c:strCache>
                <c:ptCount val="4"/>
                <c:pt idx="0">
                  <c:v>1 oktober 2008</c:v>
                </c:pt>
                <c:pt idx="1">
                  <c:v>1 oktober 2009</c:v>
                </c:pt>
                <c:pt idx="2">
                  <c:v>1 oktober 2010</c:v>
                </c:pt>
                <c:pt idx="3">
                  <c:v>1 oktober 2011</c:v>
                </c:pt>
              </c:strCache>
            </c:strRef>
          </c:cat>
          <c:val>
            <c:numRef>
              <c:f>Hoja1!$C$2:$B$5</c:f>
              <c:numCache>
                <c:formatCode>General</c:formatCode>
                <c:ptCount val="4"/>
                <c:pt idx="0">
                  <c:v>0</c:v>
                </c:pt>
                <c:pt idx="1">
                  <c:v>0</c:v>
                </c:pt>
                <c:pt idx="2">
                  <c:v>0</c:v>
                </c:pt>
                <c:pt idx="3">
                  <c:v>0</c:v>
                </c:pt>
              </c:numCache>
            </c:numRef>
          </c:val>
        </c:ser>
        <c:ser>
          <c:idx val="2"/>
          <c:order val="2"/>
          <c:tx>
            <c:strRef>
              <c:f>Hoja1!$D$1</c:f>
              <c:strCache>
                <c:ptCount val="1"/>
                <c:pt idx="0">
                  <c:v>Verwijzingen SO cl. 4</c:v>
                </c:pt>
              </c:strCache>
            </c:strRef>
          </c:tx>
          <c:invertIfNegative val="1"/>
          <c:cat>
            <c:strRef>
              <c:f>Hoja1!$A$2:$A$6</c:f>
              <c:strCache>
                <c:ptCount val="4"/>
                <c:pt idx="0">
                  <c:v>1 oktober 2008</c:v>
                </c:pt>
                <c:pt idx="1">
                  <c:v>1 oktober 2009</c:v>
                </c:pt>
                <c:pt idx="2">
                  <c:v>1 oktober 2010</c:v>
                </c:pt>
                <c:pt idx="3">
                  <c:v>1 oktober 2011</c:v>
                </c:pt>
              </c:strCache>
            </c:strRef>
          </c:cat>
          <c:val>
            <c:numRef>
              <c:f>Hoja1!$D$2:$B$5</c:f>
              <c:numCache>
                <c:formatCode>General</c:formatCode>
                <c:ptCount val="4"/>
                <c:pt idx="0">
                  <c:v>0</c:v>
                </c:pt>
                <c:pt idx="1">
                  <c:v>0</c:v>
                </c:pt>
                <c:pt idx="2">
                  <c:v>1</c:v>
                </c:pt>
                <c:pt idx="3">
                  <c:v>0</c:v>
                </c:pt>
              </c:numCache>
            </c:numRef>
          </c:val>
        </c:ser>
        <c:ser>
          <c:idx val="3"/>
          <c:order val="3"/>
          <c:tx>
            <c:strRef>
              <c:f>Hoja1!$E$1</c:f>
              <c:strCache>
                <c:ptCount val="1"/>
                <c:pt idx="0">
                  <c:v>Rugzakjes cl. 1 en 2</c:v>
                </c:pt>
              </c:strCache>
            </c:strRef>
          </c:tx>
          <c:invertIfNegative val="1"/>
          <c:cat>
            <c:strRef>
              <c:f>Hoja1!$A$2:$A$6</c:f>
              <c:strCache>
                <c:ptCount val="4"/>
                <c:pt idx="0">
                  <c:v>1 oktober 2008</c:v>
                </c:pt>
                <c:pt idx="1">
                  <c:v>1 oktober 2009</c:v>
                </c:pt>
                <c:pt idx="2">
                  <c:v>1 oktober 2010</c:v>
                </c:pt>
                <c:pt idx="3">
                  <c:v>1 oktober 2011</c:v>
                </c:pt>
              </c:strCache>
            </c:strRef>
          </c:cat>
          <c:val>
            <c:numRef>
              <c:f>Hoja1!$E$2:$B$5</c:f>
              <c:numCache>
                <c:formatCode>General</c:formatCode>
                <c:ptCount val="4"/>
                <c:pt idx="0">
                  <c:v>1</c:v>
                </c:pt>
                <c:pt idx="1">
                  <c:v>1</c:v>
                </c:pt>
                <c:pt idx="2">
                  <c:v>1</c:v>
                </c:pt>
                <c:pt idx="3">
                  <c:v>1</c:v>
                </c:pt>
              </c:numCache>
            </c:numRef>
          </c:val>
        </c:ser>
        <c:ser>
          <c:idx val="4"/>
          <c:order val="4"/>
          <c:tx>
            <c:strRef>
              <c:f>Hoja1!$F$1</c:f>
              <c:strCache>
                <c:ptCount val="1"/>
                <c:pt idx="0">
                  <c:v>Rugzakjes cl. 3</c:v>
                </c:pt>
              </c:strCache>
            </c:strRef>
          </c:tx>
          <c:invertIfNegative val="1"/>
          <c:cat>
            <c:strRef>
              <c:f>Hoja1!$A$2:$A$6</c:f>
              <c:strCache>
                <c:ptCount val="4"/>
                <c:pt idx="0">
                  <c:v>1 oktober 2008</c:v>
                </c:pt>
                <c:pt idx="1">
                  <c:v>1 oktober 2009</c:v>
                </c:pt>
                <c:pt idx="2">
                  <c:v>1 oktober 2010</c:v>
                </c:pt>
                <c:pt idx="3">
                  <c:v>1 oktober 2011</c:v>
                </c:pt>
              </c:strCache>
            </c:strRef>
          </c:cat>
          <c:val>
            <c:numRef>
              <c:f>Hoja1!$F$2:$B$5</c:f>
              <c:numCache>
                <c:formatCode>General</c:formatCode>
                <c:ptCount val="4"/>
                <c:pt idx="0">
                  <c:v>0</c:v>
                </c:pt>
                <c:pt idx="1">
                  <c:v>0</c:v>
                </c:pt>
                <c:pt idx="2">
                  <c:v>0</c:v>
                </c:pt>
                <c:pt idx="3">
                  <c:v>0</c:v>
                </c:pt>
              </c:numCache>
            </c:numRef>
          </c:val>
        </c:ser>
        <c:ser>
          <c:idx val="5"/>
          <c:order val="5"/>
          <c:tx>
            <c:strRef>
              <c:f>Hoja1!$G$1</c:f>
              <c:strCache>
                <c:ptCount val="1"/>
                <c:pt idx="0">
                  <c:v>Rugzakjes cl. 4</c:v>
                </c:pt>
              </c:strCache>
            </c:strRef>
          </c:tx>
          <c:invertIfNegative val="1"/>
          <c:cat>
            <c:strRef>
              <c:f>Hoja1!$A$2:$A$6</c:f>
              <c:strCache>
                <c:ptCount val="4"/>
                <c:pt idx="0">
                  <c:v>1 oktober 2008</c:v>
                </c:pt>
                <c:pt idx="1">
                  <c:v>1 oktober 2009</c:v>
                </c:pt>
                <c:pt idx="2">
                  <c:v>1 oktober 2010</c:v>
                </c:pt>
                <c:pt idx="3">
                  <c:v>1 oktober 2011</c:v>
                </c:pt>
              </c:strCache>
            </c:strRef>
          </c:cat>
          <c:val>
            <c:numRef>
              <c:f>Hoja1!$G$2:$B$5</c:f>
              <c:numCache>
                <c:formatCode>General</c:formatCode>
                <c:ptCount val="4"/>
                <c:pt idx="0">
                  <c:v>0</c:v>
                </c:pt>
                <c:pt idx="1">
                  <c:v>0</c:v>
                </c:pt>
                <c:pt idx="2">
                  <c:v>1</c:v>
                </c:pt>
                <c:pt idx="3">
                  <c:v>0</c:v>
                </c:pt>
              </c:numCache>
            </c:numRef>
          </c:val>
        </c:ser>
        <c:ser>
          <c:idx val="6"/>
          <c:order val="6"/>
          <c:tx>
            <c:strRef>
              <c:f>Hoja1!$H$1</c:f>
              <c:strCache>
                <c:ptCount val="1"/>
                <c:pt idx="0">
                  <c:v>Dyslexieverklaringen</c:v>
                </c:pt>
              </c:strCache>
            </c:strRef>
          </c:tx>
          <c:invertIfNegative val="1"/>
          <c:cat>
            <c:strRef>
              <c:f>Hoja1!$A$2:$A$6</c:f>
              <c:strCache>
                <c:ptCount val="4"/>
                <c:pt idx="0">
                  <c:v>1 oktober 2008</c:v>
                </c:pt>
                <c:pt idx="1">
                  <c:v>1 oktober 2009</c:v>
                </c:pt>
                <c:pt idx="2">
                  <c:v>1 oktober 2010</c:v>
                </c:pt>
                <c:pt idx="3">
                  <c:v>1 oktober 2011</c:v>
                </c:pt>
              </c:strCache>
            </c:strRef>
          </c:cat>
          <c:val>
            <c:numRef>
              <c:f>Hoja1!$H$2:$B$5</c:f>
              <c:numCache>
                <c:formatCode>General</c:formatCode>
                <c:ptCount val="4"/>
                <c:pt idx="0">
                  <c:v>1</c:v>
                </c:pt>
                <c:pt idx="1">
                  <c:v>4</c:v>
                </c:pt>
                <c:pt idx="2">
                  <c:v>7</c:v>
                </c:pt>
                <c:pt idx="3">
                  <c:v>12</c:v>
                </c:pt>
              </c:numCache>
            </c:numRef>
          </c:val>
        </c:ser>
        <c:ser>
          <c:idx val="7"/>
          <c:order val="7"/>
          <c:tx>
            <c:strRef>
              <c:f>Hoja1!$I$1</c:f>
              <c:strCache>
                <c:ptCount val="1"/>
                <c:pt idx="0">
                  <c:v>Gediagnosticeerde hoogbegaafde leerlingen</c:v>
                </c:pt>
              </c:strCache>
            </c:strRef>
          </c:tx>
          <c:invertIfNegative val="1"/>
          <c:cat>
            <c:strRef>
              <c:f>Hoja1!$A$2:$A$6</c:f>
              <c:strCache>
                <c:ptCount val="4"/>
                <c:pt idx="0">
                  <c:v>1 oktober 2008</c:v>
                </c:pt>
                <c:pt idx="1">
                  <c:v>1 oktober 2009</c:v>
                </c:pt>
                <c:pt idx="2">
                  <c:v>1 oktober 2010</c:v>
                </c:pt>
                <c:pt idx="3">
                  <c:v>1 oktober 2011</c:v>
                </c:pt>
              </c:strCache>
            </c:strRef>
          </c:cat>
          <c:val>
            <c:numRef>
              <c:f>Hoja1!$I$2:$B$5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48493056"/>
        <c:axId val="148494592"/>
      </c:barChart>
      <c:catAx>
        <c:axId val="148493056"/>
        <c:scaling>
          <c:orientation val="minMax"/>
        </c:scaling>
        <c:delete val="1"/>
        <c:axPos val="b"/>
        <c:majorTickMark val="cross"/>
        <c:minorTickMark val="cross"/>
        <c:tickLblPos val="nextTo"/>
        <c:crossAx val="148494592"/>
        <c:crosses val="autoZero"/>
        <c:auto val="1"/>
        <c:lblAlgn val="ctr"/>
        <c:lblOffset val="100"/>
        <c:noMultiLvlLbl val="1"/>
      </c:catAx>
      <c:valAx>
        <c:axId val="148494592"/>
        <c:scaling>
          <c:orientation val="minMax"/>
        </c:scaling>
        <c:delete val="1"/>
        <c:axPos val="l"/>
        <c:majorGridlines/>
        <c:numFmt formatCode="General" sourceLinked="1"/>
        <c:majorTickMark val="cross"/>
        <c:minorTickMark val="cross"/>
        <c:tickLblPos val="nextTo"/>
        <c:crossAx val="148493056"/>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roundedCorners val="1"/>
  <c:style val="6"/>
  <c:chart>
    <c:autoTitleDeleted val="1"/>
    <c:plotArea>
      <c:layout/>
      <c:barChart>
        <c:barDir val="col"/>
        <c:grouping val="clustered"/>
        <c:varyColors val="1"/>
        <c:ser>
          <c:idx val="0"/>
          <c:order val="0"/>
          <c:tx>
            <c:strRef>
              <c:f> Hoja1!$B$1</c:f>
              <c:strCache>
                <c:ptCount val="1"/>
                <c:pt idx="0">
                  <c:v>Aanmeldingen PCL </c:v>
                </c:pt>
              </c:strCache>
            </c:strRef>
          </c:tx>
          <c:invertIfNegative val="1"/>
          <c:cat>
            <c:strRef>
              <c:f>Hoja1!$A$2:$A$5</c:f>
              <c:strCache>
                <c:ptCount val="4"/>
                <c:pt idx="0">
                  <c:v>2007-2008</c:v>
                </c:pt>
                <c:pt idx="1">
                  <c:v>2008-2009</c:v>
                </c:pt>
                <c:pt idx="2">
                  <c:v>2009-2010</c:v>
                </c:pt>
                <c:pt idx="3">
                  <c:v>2010-2011</c:v>
                </c:pt>
              </c:strCache>
            </c:strRef>
          </c:cat>
          <c:val>
            <c:numRef>
              <c:f>Hoja1!$B$2:$B$5</c:f>
              <c:numCache>
                <c:formatCode>General</c:formatCode>
                <c:ptCount val="4"/>
                <c:pt idx="0">
                  <c:v>2</c:v>
                </c:pt>
                <c:pt idx="1">
                  <c:v>0</c:v>
                </c:pt>
                <c:pt idx="2">
                  <c:v>2</c:v>
                </c:pt>
                <c:pt idx="3">
                  <c:v>2</c:v>
                </c:pt>
              </c:numCache>
            </c:numRef>
          </c:val>
        </c:ser>
        <c:ser>
          <c:idx val="1"/>
          <c:order val="1"/>
          <c:tx>
            <c:strRef>
              <c:f> Hoja1!$C$1</c:f>
              <c:strCache>
                <c:ptCount val="1"/>
                <c:pt idx="0">
                  <c:v>Verwijzingen SBO </c:v>
                </c:pt>
              </c:strCache>
            </c:strRef>
          </c:tx>
          <c:invertIfNegative val="1"/>
          <c:cat>
            <c:strRef>
              <c:f>Hoja1!$A$2:$A$5</c:f>
              <c:strCache>
                <c:ptCount val="4"/>
                <c:pt idx="0">
                  <c:v>2007-2008</c:v>
                </c:pt>
                <c:pt idx="1">
                  <c:v>2008-2009</c:v>
                </c:pt>
                <c:pt idx="2">
                  <c:v>2009-2010</c:v>
                </c:pt>
                <c:pt idx="3">
                  <c:v>2010-2011</c:v>
                </c:pt>
              </c:strCache>
            </c:strRef>
          </c:cat>
          <c:val>
            <c:numRef>
              <c:f>Hoja1!$C$2:$B$5</c:f>
              <c:numCache>
                <c:formatCode>General</c:formatCode>
                <c:ptCount val="4"/>
                <c:pt idx="0">
                  <c:v>3</c:v>
                </c:pt>
                <c:pt idx="1">
                  <c:v>2</c:v>
                </c:pt>
                <c:pt idx="2">
                  <c:v>1</c:v>
                </c:pt>
                <c:pt idx="3">
                  <c:v>4</c:v>
                </c:pt>
              </c:numCache>
            </c:numRef>
          </c:val>
        </c:ser>
        <c:ser>
          <c:idx val="2"/>
          <c:order val="2"/>
          <c:tx>
            <c:strRef>
              <c:f> Hoja1!$D$1</c:f>
              <c:strCache>
                <c:ptCount val="1"/>
                <c:pt idx="0">
                  <c:v>Terugplaatsingen per schooljaar vanuit SBO</c:v>
                </c:pt>
              </c:strCache>
            </c:strRef>
          </c:tx>
          <c:invertIfNegative val="1"/>
          <c:cat>
            <c:strRef>
              <c:f>Hoja1!$A$2:$A$5</c:f>
              <c:strCache>
                <c:ptCount val="4"/>
                <c:pt idx="0">
                  <c:v>2007-2008</c:v>
                </c:pt>
                <c:pt idx="1">
                  <c:v>2008-2009</c:v>
                </c:pt>
                <c:pt idx="2">
                  <c:v>2009-2010</c:v>
                </c:pt>
                <c:pt idx="3">
                  <c:v>2010-2011</c:v>
                </c:pt>
              </c:strCache>
            </c:strRef>
          </c:cat>
          <c:val>
            <c:numRef>
              <c:f>Hoja1!$D$2:$B$5</c:f>
              <c:numCache>
                <c:formatCode>General</c:formatCode>
                <c:ptCount val="4"/>
                <c:pt idx="0">
                  <c:v>0</c:v>
                </c:pt>
                <c:pt idx="1">
                  <c:v>0</c:v>
                </c:pt>
                <c:pt idx="2">
                  <c:v>0</c:v>
                </c:pt>
                <c:pt idx="3">
                  <c:v>0</c:v>
                </c:pt>
              </c:numCache>
            </c:numRef>
          </c:val>
        </c:ser>
        <c:ser>
          <c:idx val="3"/>
          <c:order val="3"/>
          <c:tx>
            <c:strRef>
              <c:f> Hoja1!$E$1</c:f>
              <c:strCache>
                <c:ptCount val="1"/>
                <c:pt idx="0">
                  <c:v>LWOO/Pro beschikkingen/adviezen</c:v>
                </c:pt>
              </c:strCache>
            </c:strRef>
          </c:tx>
          <c:invertIfNegative val="1"/>
          <c:cat>
            <c:strRef>
              <c:f>Hoja1!$A$2:$A$5</c:f>
              <c:strCache>
                <c:ptCount val="4"/>
                <c:pt idx="0">
                  <c:v>2007-2008</c:v>
                </c:pt>
                <c:pt idx="1">
                  <c:v>2008-2009</c:v>
                </c:pt>
                <c:pt idx="2">
                  <c:v>2009-2010</c:v>
                </c:pt>
                <c:pt idx="3">
                  <c:v>2010-2011</c:v>
                </c:pt>
              </c:strCache>
            </c:strRef>
          </c:cat>
          <c:val>
            <c:numRef>
              <c:f>Hoja1!$E$2:$B$5</c:f>
              <c:numCache>
                <c:formatCode>General</c:formatCode>
                <c:ptCount val="4"/>
                <c:pt idx="0">
                  <c:v>1</c:v>
                </c:pt>
                <c:pt idx="1">
                  <c:v>4</c:v>
                </c:pt>
                <c:pt idx="2">
                  <c:v>0</c:v>
                </c:pt>
                <c:pt idx="3">
                  <c:v>2</c:v>
                </c:pt>
              </c:numCache>
            </c:numRef>
          </c:val>
        </c:ser>
        <c:dLbls>
          <c:showLegendKey val="0"/>
          <c:showVal val="0"/>
          <c:showCatName val="0"/>
          <c:showSerName val="0"/>
          <c:showPercent val="0"/>
          <c:showBubbleSize val="0"/>
        </c:dLbls>
        <c:gapWidth val="150"/>
        <c:axId val="36378112"/>
        <c:axId val="36379648"/>
      </c:barChart>
      <c:catAx>
        <c:axId val="36378112"/>
        <c:scaling>
          <c:orientation val="minMax"/>
        </c:scaling>
        <c:delete val="1"/>
        <c:axPos val="b"/>
        <c:majorGridlines/>
        <c:majorTickMark val="cross"/>
        <c:minorTickMark val="cross"/>
        <c:tickLblPos val="nextTo"/>
        <c:crossAx val="36379648"/>
        <c:crosses val="autoZero"/>
        <c:auto val="1"/>
        <c:lblAlgn val="ctr"/>
        <c:lblOffset val="100"/>
        <c:noMultiLvlLbl val="1"/>
      </c:catAx>
      <c:valAx>
        <c:axId val="36379648"/>
        <c:scaling>
          <c:orientation val="minMax"/>
        </c:scaling>
        <c:delete val="1"/>
        <c:axPos val="l"/>
        <c:majorGridlines/>
        <c:numFmt formatCode="General" sourceLinked="1"/>
        <c:majorTickMark val="cross"/>
        <c:minorTickMark val="cross"/>
        <c:tickLblPos val="nextTo"/>
        <c:crossAx val="36378112"/>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Jozefschool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015A34-8526-41A2-A438-41687CE4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56DD9E9A</Template>
  <TotalTime>5</TotalTime>
  <Pages>49</Pages>
  <Words>12677</Words>
  <Characters>69728</Characters>
  <Application>Microsoft Office Word</Application>
  <DocSecurity>0</DocSecurity>
  <Lines>581</Lines>
  <Paragraphs>164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Rapportage Schoolondersteuningsprofiel</vt:lpstr>
      <vt:lpstr>BASE TEMPLATE EXAMPLE</vt:lpstr>
    </vt:vector>
  </TitlesOfParts>
  <Company>StationtoStation</Company>
  <LinksUpToDate>false</LinksUpToDate>
  <CharactersWithSpaces>82241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Rapportage Schoolondersteuningsprofiel</dc:title>
  <dc:subject>Jozefschool - Hoek van Holland</dc:subject>
  <dc:creator>NTO-Effekt – Peter Pijl</dc:creator>
  <cp:lastModifiedBy>Gerard van der Zalm</cp:lastModifiedBy>
  <cp:revision>3</cp:revision>
  <cp:lastPrinted>2013-03-20T11:37:00Z</cp:lastPrinted>
  <dcterms:created xsi:type="dcterms:W3CDTF">2014-07-10T11:26:00Z</dcterms:created>
  <dcterms:modified xsi:type="dcterms:W3CDTF">2014-07-14T14:46:00Z</dcterms:modified>
</cp:coreProperties>
</file>