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proofErr w:type="spellStart"/>
      <w:r>
        <w:rPr>
          <w:b/>
          <w:sz w:val="32"/>
        </w:rPr>
        <w:t>Schoolondersteuningsprofiel</w:t>
      </w:r>
      <w:proofErr w:type="spellEnd"/>
    </w:p>
    <w:p w:rsidR="00AD2767" w:rsidRDefault="00AD2767" w:rsidP="00F442B3">
      <w:pPr>
        <w:rPr>
          <w:b/>
          <w:sz w:val="32"/>
        </w:rPr>
      </w:pPr>
    </w:p>
    <w:p w:rsidR="00AD2767" w:rsidRDefault="00AD2767" w:rsidP="00F442B3">
      <w:pPr>
        <w:rPr>
          <w:b/>
          <w:sz w:val="32"/>
        </w:rPr>
      </w:pPr>
      <w:r>
        <w:rPr>
          <w:color w:val="465A65"/>
          <w:sz w:val="24"/>
        </w:rPr>
        <w:br/>
      </w:r>
      <w:bookmarkStart w:id="1" w:name="Schoolnaam_1"/>
      <w:r w:rsidRPr="000D7CE1">
        <w:rPr>
          <w:b/>
          <w:sz w:val="28"/>
          <w:szCs w:val="28"/>
        </w:rPr>
        <w:t>09JE00 Ericaschool</w:t>
      </w:r>
      <w:bookmarkEnd w:id="1"/>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514B86">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514B8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514B8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514B8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514B8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514B8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514B8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514B8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514B8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514B86">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514B86">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514B86">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514B8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514B8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514B8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514B8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514B8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514B8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514B8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514B86">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514B8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514B8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514B8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514B8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514B8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514B8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514B8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514B86">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514B86">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lastRenderedPageBreak/>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Pr="00CB5EF0">
        <w:t>In hoofdstuk 2 en 3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2"/>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rsidR="006F18F6" w:rsidRDefault="006F18F6" w:rsidP="006F18F6">
          <w:pPr>
            <w:pStyle w:val="Kop1Arial"/>
          </w:pPr>
          <w:r w:rsidRPr="00E41F7B">
            <w:t>Kwaliteit basisondersteuning</w:t>
          </w:r>
          <w:bookmarkEnd w:id="43"/>
          <w:bookmarkEnd w:id="42"/>
          <w:bookmarkEnd w:id="41"/>
          <w:bookmarkEnd w:id="40"/>
          <w:bookmarkEnd w:id="39"/>
          <w:bookmarkEnd w:id="38"/>
          <w:bookmarkEnd w:id="37"/>
          <w:bookmarkEnd w:id="36"/>
          <w:bookmarkEnd w:id="35"/>
          <w:bookmarkEnd w:id="34"/>
          <w:bookmarkEnd w:id="33"/>
          <w:bookmarkEnd w:id="32"/>
          <w:bookmarkEnd w:id="31"/>
          <w:bookmarkEnd w:id="30"/>
        </w:p>
        <w:p w:rsidR="006F18F6" w:rsidRDefault="006F18F6" w:rsidP="008C5513">
          <w:pPr>
            <w:jc w:val="both"/>
            <w:rPr>
              <w:rFonts w:cs="Arial"/>
              <w:color w:val="000000"/>
              <w:sz w:val="18"/>
              <w:szCs w:val="18"/>
            </w:rPr>
          </w:pPr>
        </w:p>
        <w:p w:rsidR="00884233" w:rsidRDefault="00514B86"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F14527">
        <w:rPr>
          <w:rFonts w:cs="Arial"/>
          <w:noProof/>
          <w:color w:val="000000"/>
          <w:sz w:val="18"/>
          <w:szCs w:val="18"/>
          <w:highlight w:val="yellow"/>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3"/>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F14527">
        <w:rPr>
          <w:rFonts w:cs="Arial"/>
          <w:noProof/>
          <w:color w:val="000000"/>
          <w:sz w:val="18"/>
          <w:szCs w:val="18"/>
          <w:highlight w:val="yellow"/>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4"/>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5"/>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Default="00632DD5" w:rsidP="00632DD5">
      <w:pPr>
        <w:jc w:val="both"/>
        <w:rPr>
          <w:rFonts w:cs="Arial"/>
          <w:color w:val="000000"/>
          <w:sz w:val="18"/>
          <w:szCs w:val="18"/>
          <w:highlight w:val="yellow"/>
        </w:rPr>
      </w:pPr>
      <w:bookmarkStart w:id="77" w:name="B5"/>
    </w:p>
    <w:p w:rsidR="00632DD5" w:rsidRDefault="00985E8D" w:rsidP="00632DD5">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6"/>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F14527">
        <w:rPr>
          <w:rFonts w:cs="Arial"/>
          <w:noProof/>
          <w:color w:val="000000"/>
          <w:sz w:val="18"/>
          <w:szCs w:val="18"/>
          <w:highlight w:val="yellow"/>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7"/>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F14527">
        <w:rPr>
          <w:rFonts w:cs="Arial"/>
          <w:noProof/>
          <w:color w:val="000000"/>
          <w:sz w:val="18"/>
          <w:szCs w:val="18"/>
          <w:highlight w:val="yellow"/>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8"/>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F14527">
        <w:rPr>
          <w:rFonts w:cs="Arial"/>
          <w:noProof/>
          <w:color w:val="000000"/>
          <w:sz w:val="18"/>
          <w:szCs w:val="18"/>
          <w:highlight w:val="yellow"/>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9"/>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t>Grenzen</w:t>
      </w:r>
      <w:r w:rsidR="00EF20FB">
        <w:t xml:space="preserve"> van de zorg</w:t>
      </w:r>
      <w:bookmarkEnd w:id="126"/>
      <w:bookmarkEnd w:id="127"/>
      <w:bookmarkEnd w:id="128"/>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1"/>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t>Kengetallen</w:t>
      </w:r>
      <w:bookmarkEnd w:id="129"/>
      <w:bookmarkEnd w:id="130"/>
    </w:p>
    <w:p w:rsidR="00B13346" w:rsidRDefault="00B13346" w:rsidP="00B13346"/>
    <w:p w:rsidR="00B13346" w:rsidRDefault="00B13346" w:rsidP="00B13346">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2"/>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br w:type="page"/>
      </w:r>
    </w:p>
    <w:p w:rsidR="00DC7901" w:rsidRPr="00985E8D" w:rsidRDefault="00DC7901" w:rsidP="007A7233">
      <w:pPr>
        <w:pStyle w:val="Kop2Arial"/>
      </w:pPr>
      <w:bookmarkStart w:id="149" w:name="_Toc444689554"/>
      <w:bookmarkStart w:id="150" w:name="_Toc444689590"/>
      <w:r w:rsidRPr="00985E8D">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3"/>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4"/>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F14527">
        <w:rPr>
          <w:rFonts w:cs="Arial"/>
          <w:noProof/>
          <w:color w:val="000000"/>
          <w:sz w:val="18"/>
          <w:szCs w:val="18"/>
          <w:highlight w:val="yellow"/>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5"/>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6"/>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7"/>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t xml:space="preserve">Bijlage Scores </w:t>
      </w:r>
      <w:r>
        <w:t>Materialen</w:t>
      </w:r>
      <w:bookmarkEnd w:id="192"/>
      <w:bookmarkEnd w:id="193"/>
      <w:bookmarkEnd w:id="194"/>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9"/>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proofErr w:type="spellStart"/>
      <w:r>
        <w:t>Samenvatting</w:t>
      </w:r>
      <w:proofErr w:type="spellEnd"/>
      <w:r>
        <w:t xml:space="preserve"> van de </w:t>
      </w:r>
      <w:proofErr w:type="spellStart"/>
      <w:r>
        <w:t>hoofdlijnen</w:t>
      </w:r>
      <w:bookmarkEnd w:id="256"/>
      <w:bookmarkEnd w:id="257"/>
      <w:bookmarkEnd w:id="258"/>
      <w:proofErr w:type="spellEnd"/>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30"/>
      <w:footerReference w:type="default" r:id="rId31"/>
      <w:headerReference w:type="first" r:id="rId32"/>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E38" w:rsidRDefault="00893E38" w:rsidP="00F83090">
      <w:r>
        <w:separator/>
      </w:r>
    </w:p>
  </w:endnote>
  <w:endnote w:type="continuationSeparator" w:id="0">
    <w:p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514B86">
          <w:rPr>
            <w:noProof/>
            <w:sz w:val="18"/>
            <w:szCs w:val="18"/>
          </w:rPr>
          <w:t>23</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E38" w:rsidRDefault="00893E38" w:rsidP="00F83090">
      <w:r>
        <w:separator/>
      </w:r>
    </w:p>
  </w:footnote>
  <w:footnote w:type="continuationSeparator" w:id="0">
    <w:p w:rsidR="00893E38" w:rsidRDefault="00893E38"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5pt" o:bullet="t">
        <v:imagedata r:id="rId1" o:title="pijlpunt infotopics"/>
      </v:shape>
    </w:pict>
  </w:numPicBullet>
  <w:abstractNum w:abstractNumId="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B8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64B3EB9B-63A3-4D84-9010-117A746A3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2BBFA209.dotm</Template>
  <TotalTime>0</TotalTime>
  <Pages>24</Pages>
  <Words>2111</Words>
  <Characters>11613</Characters>
  <Application>Microsoft Office Word</Application>
  <DocSecurity>4</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Karin Majoor</cp:lastModifiedBy>
  <cp:revision>2</cp:revision>
  <dcterms:created xsi:type="dcterms:W3CDTF">2016-09-01T12:36:00Z</dcterms:created>
  <dcterms:modified xsi:type="dcterms:W3CDTF">2016-09-01T12:36:00Z</dcterms:modified>
</cp:coreProperties>
</file>