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EEF17" w14:textId="4D9056CF" w:rsidR="00F442B3" w:rsidRDefault="00044C11" w:rsidP="005F2BCB">
      <w:pPr>
        <w:jc w:val="right"/>
        <w:rPr>
          <w:b/>
        </w:rPr>
      </w:pPr>
      <w:r>
        <w:rPr>
          <w:b/>
          <w:noProof/>
          <w:lang w:eastAsia="nl-NL"/>
        </w:rPr>
        <w:drawing>
          <wp:inline distT="0" distB="0" distL="0" distR="0" wp14:anchorId="355F322B" wp14:editId="6679B190">
            <wp:extent cx="1976323" cy="1152525"/>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De Kor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9927" cy="1154627"/>
                    </a:xfrm>
                    <a:prstGeom prst="rect">
                      <a:avLst/>
                    </a:prstGeom>
                  </pic:spPr>
                </pic:pic>
              </a:graphicData>
            </a:graphic>
          </wp:inline>
        </w:drawing>
      </w:r>
    </w:p>
    <w:p w14:paraId="73070B1C" w14:textId="77777777" w:rsidR="00F442B3" w:rsidRDefault="00F442B3" w:rsidP="00F442B3">
      <w:pPr>
        <w:rPr>
          <w:b/>
        </w:rPr>
      </w:pPr>
    </w:p>
    <w:p w14:paraId="7042357E" w14:textId="77777777" w:rsidR="00F442B3" w:rsidRDefault="00F442B3" w:rsidP="00F442B3">
      <w:pPr>
        <w:rPr>
          <w:b/>
        </w:rPr>
      </w:pPr>
    </w:p>
    <w:p w14:paraId="370B1A96" w14:textId="77777777" w:rsidR="00F442B3" w:rsidRDefault="00F442B3" w:rsidP="00F442B3">
      <w:pPr>
        <w:rPr>
          <w:b/>
        </w:rPr>
      </w:pPr>
    </w:p>
    <w:p w14:paraId="4007B10D" w14:textId="77777777" w:rsidR="00F442B3" w:rsidRDefault="00F442B3" w:rsidP="00F442B3">
      <w:pPr>
        <w:rPr>
          <w:b/>
        </w:rPr>
      </w:pPr>
    </w:p>
    <w:p w14:paraId="02202149" w14:textId="77777777" w:rsidR="00F442B3" w:rsidRDefault="00F442B3" w:rsidP="00F442B3">
      <w:pPr>
        <w:rPr>
          <w:b/>
          <w:sz w:val="32"/>
        </w:rPr>
      </w:pPr>
      <w:proofErr w:type="spellStart"/>
      <w:r>
        <w:rPr>
          <w:b/>
          <w:sz w:val="32"/>
        </w:rPr>
        <w:t>Schoolondersteuningsprofiel</w:t>
      </w:r>
      <w:proofErr w:type="spellEnd"/>
    </w:p>
    <w:p w14:paraId="25A98DAA" w14:textId="77777777" w:rsidR="00AD2767" w:rsidRDefault="00AD2767" w:rsidP="00F442B3">
      <w:pPr>
        <w:rPr>
          <w:b/>
          <w:sz w:val="32"/>
        </w:rPr>
      </w:pPr>
    </w:p>
    <w:p w14:paraId="74AC89AD" w14:textId="77777777" w:rsidR="00AD2767" w:rsidRDefault="00AD2767" w:rsidP="00F442B3">
      <w:pPr>
        <w:rPr>
          <w:b/>
          <w:sz w:val="32"/>
        </w:rPr>
      </w:pPr>
      <w:r>
        <w:rPr>
          <w:color w:val="465A65"/>
          <w:sz w:val="24"/>
        </w:rPr>
        <w:br/>
      </w:r>
      <w:bookmarkStart w:id="0" w:name="Schoolnaam_1"/>
      <w:r w:rsidRPr="000D7CE1">
        <w:rPr>
          <w:b/>
          <w:sz w:val="28"/>
          <w:szCs w:val="28"/>
        </w:rPr>
        <w:t>06YX Korf</w:t>
      </w:r>
      <w:bookmarkEnd w:id="0"/>
    </w:p>
    <w:p w14:paraId="1A2A974E" w14:textId="77777777" w:rsidR="00AD2767" w:rsidRDefault="00BB0CA5">
      <w:pPr>
        <w:spacing w:before="480"/>
        <w:rPr>
          <w:b/>
          <w:sz w:val="32"/>
        </w:rPr>
      </w:pPr>
      <w:r>
        <w:rPr>
          <w:b/>
          <w:sz w:val="32"/>
        </w:rPr>
        <w:br w:type="page"/>
      </w:r>
    </w:p>
    <w:p w14:paraId="253EC4BB" w14:textId="08539206" w:rsidR="00BB0CA5" w:rsidRPr="00044C11" w:rsidRDefault="00BB0CA5" w:rsidP="00044C11">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14:paraId="53F4D966" w14:textId="77777777" w:rsidR="00960F66" w:rsidRDefault="00960F66">
          <w:pPr>
            <w:pStyle w:val="Kopvaninhoudsopgave"/>
          </w:pPr>
          <w:r>
            <w:rPr>
              <w:lang w:val="nl-NL"/>
            </w:rPr>
            <w:t>Inhoud</w:t>
          </w:r>
        </w:p>
        <w:p w14:paraId="7344EFB9" w14:textId="4669597E"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lastRenderedPageBreak/>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044C11">
              <w:rPr>
                <w:webHidden/>
              </w:rPr>
              <w:t>5</w:t>
            </w:r>
            <w:r>
              <w:rPr>
                <w:webHidden/>
              </w:rPr>
              <w:fldChar w:fldCharType="end"/>
            </w:r>
          </w:hyperlink>
        </w:p>
        <w:p w14:paraId="36AD8BF6" w14:textId="21A56B09" w:rsidR="00960F66" w:rsidRDefault="00044C11">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Pr>
                <w:webHidden/>
              </w:rPr>
              <w:t>9</w:t>
            </w:r>
            <w:r w:rsidR="00960F66">
              <w:rPr>
                <w:webHidden/>
              </w:rPr>
              <w:fldChar w:fldCharType="end"/>
            </w:r>
          </w:hyperlink>
        </w:p>
        <w:p w14:paraId="3ADF2AAB" w14:textId="6A389304" w:rsidR="00960F66" w:rsidRDefault="00044C1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Pr>
                <w:webHidden/>
              </w:rPr>
              <w:t>10</w:t>
            </w:r>
            <w:r w:rsidR="00960F66">
              <w:rPr>
                <w:webHidden/>
              </w:rPr>
              <w:fldChar w:fldCharType="end"/>
            </w:r>
          </w:hyperlink>
        </w:p>
        <w:p w14:paraId="1E74B4D8" w14:textId="47A2EE09" w:rsidR="00960F66" w:rsidRDefault="00044C1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Pr>
                <w:webHidden/>
              </w:rPr>
              <w:t>11</w:t>
            </w:r>
            <w:r w:rsidR="00960F66">
              <w:rPr>
                <w:webHidden/>
              </w:rPr>
              <w:fldChar w:fldCharType="end"/>
            </w:r>
          </w:hyperlink>
        </w:p>
        <w:p w14:paraId="7E4A8A52" w14:textId="272ED4AC" w:rsidR="00960F66" w:rsidRDefault="00044C1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Pr>
                <w:webHidden/>
              </w:rPr>
              <w:t>12</w:t>
            </w:r>
            <w:r w:rsidR="00960F66">
              <w:rPr>
                <w:webHidden/>
              </w:rPr>
              <w:fldChar w:fldCharType="end"/>
            </w:r>
          </w:hyperlink>
        </w:p>
        <w:p w14:paraId="0CA9736A" w14:textId="31BD48C8" w:rsidR="00960F66" w:rsidRDefault="00044C1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Pr>
                <w:webHidden/>
              </w:rPr>
              <w:t>15</w:t>
            </w:r>
            <w:r w:rsidR="00960F66">
              <w:rPr>
                <w:webHidden/>
              </w:rPr>
              <w:fldChar w:fldCharType="end"/>
            </w:r>
          </w:hyperlink>
        </w:p>
        <w:p w14:paraId="5BBD544A" w14:textId="54ABD955" w:rsidR="00960F66" w:rsidRDefault="00044C1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Pr>
                <w:webHidden/>
              </w:rPr>
              <w:t>18</w:t>
            </w:r>
            <w:r w:rsidR="00960F66">
              <w:rPr>
                <w:webHidden/>
              </w:rPr>
              <w:fldChar w:fldCharType="end"/>
            </w:r>
          </w:hyperlink>
        </w:p>
        <w:p w14:paraId="09579039" w14:textId="7FB510B4" w:rsidR="00960F66" w:rsidRDefault="00044C1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Pr>
                <w:webHidden/>
              </w:rPr>
              <w:t>21</w:t>
            </w:r>
            <w:r w:rsidR="00960F66">
              <w:rPr>
                <w:webHidden/>
              </w:rPr>
              <w:fldChar w:fldCharType="end"/>
            </w:r>
          </w:hyperlink>
        </w:p>
        <w:p w14:paraId="7F449F6A" w14:textId="49482196" w:rsidR="00960F66" w:rsidRDefault="00044C1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Pr>
                <w:webHidden/>
              </w:rPr>
              <w:t>24</w:t>
            </w:r>
            <w:r w:rsidR="00960F66">
              <w:rPr>
                <w:webHidden/>
              </w:rPr>
              <w:fldChar w:fldCharType="end"/>
            </w:r>
          </w:hyperlink>
        </w:p>
        <w:p w14:paraId="06A49501" w14:textId="1F6B8FC9" w:rsidR="00960F66" w:rsidRDefault="00044C1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Pr>
                <w:webHidden/>
              </w:rPr>
              <w:t>27</w:t>
            </w:r>
            <w:r w:rsidR="00960F66">
              <w:rPr>
                <w:webHidden/>
              </w:rPr>
              <w:fldChar w:fldCharType="end"/>
            </w:r>
          </w:hyperlink>
        </w:p>
        <w:p w14:paraId="72F505A0" w14:textId="1B1C9C96" w:rsidR="00960F66" w:rsidRDefault="00044C1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Pr>
                <w:webHidden/>
              </w:rPr>
              <w:t>30</w:t>
            </w:r>
            <w:r w:rsidR="00960F66">
              <w:rPr>
                <w:webHidden/>
              </w:rPr>
              <w:fldChar w:fldCharType="end"/>
            </w:r>
          </w:hyperlink>
        </w:p>
        <w:p w14:paraId="3CE5C928" w14:textId="7D46C562" w:rsidR="00960F66" w:rsidRDefault="00044C11">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Pr>
                <w:webHidden/>
              </w:rPr>
              <w:t>33</w:t>
            </w:r>
            <w:r w:rsidR="00960F66">
              <w:rPr>
                <w:webHidden/>
              </w:rPr>
              <w:fldChar w:fldCharType="end"/>
            </w:r>
          </w:hyperlink>
        </w:p>
        <w:p w14:paraId="5662CB16" w14:textId="2489CF5D" w:rsidR="00960F66" w:rsidRDefault="00044C11">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Pr>
                <w:webHidden/>
              </w:rPr>
              <w:t>36</w:t>
            </w:r>
            <w:r w:rsidR="00960F66">
              <w:rPr>
                <w:webHidden/>
              </w:rPr>
              <w:fldChar w:fldCharType="end"/>
            </w:r>
          </w:hyperlink>
        </w:p>
        <w:p w14:paraId="2715F6BE" w14:textId="4B384941"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Pr>
                <w:webHidden/>
              </w:rPr>
              <w:t>38</w:t>
            </w:r>
            <w:r w:rsidR="00960F66">
              <w:rPr>
                <w:webHidden/>
              </w:rPr>
              <w:fldChar w:fldCharType="end"/>
            </w:r>
          </w:hyperlink>
        </w:p>
        <w:p w14:paraId="10A79225" w14:textId="63A4DF5A"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Pr>
                <w:webHidden/>
              </w:rPr>
              <w:t>41</w:t>
            </w:r>
            <w:r w:rsidR="00960F66">
              <w:rPr>
                <w:webHidden/>
              </w:rPr>
              <w:fldChar w:fldCharType="end"/>
            </w:r>
          </w:hyperlink>
        </w:p>
        <w:p w14:paraId="079E54FC" w14:textId="32B20CC3"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Pr>
                <w:webHidden/>
              </w:rPr>
              <w:t>44</w:t>
            </w:r>
            <w:r w:rsidR="00960F66">
              <w:rPr>
                <w:webHidden/>
              </w:rPr>
              <w:fldChar w:fldCharType="end"/>
            </w:r>
          </w:hyperlink>
        </w:p>
        <w:p w14:paraId="602EFC38" w14:textId="6A6A15E9"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Pr>
                <w:webHidden/>
              </w:rPr>
              <w:t>47</w:t>
            </w:r>
            <w:r w:rsidR="00960F66">
              <w:rPr>
                <w:webHidden/>
              </w:rPr>
              <w:fldChar w:fldCharType="end"/>
            </w:r>
          </w:hyperlink>
        </w:p>
        <w:p w14:paraId="058EE4C9" w14:textId="1EE6BA7E"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Pr>
                <w:webHidden/>
              </w:rPr>
              <w:t>50</w:t>
            </w:r>
            <w:r w:rsidR="00960F66">
              <w:rPr>
                <w:webHidden/>
              </w:rPr>
              <w:fldChar w:fldCharType="end"/>
            </w:r>
          </w:hyperlink>
        </w:p>
        <w:p w14:paraId="55EBB0D6" w14:textId="0A3DFBDB"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Pr>
                <w:webHidden/>
              </w:rPr>
              <w:t>51</w:t>
            </w:r>
            <w:r w:rsidR="00960F66">
              <w:rPr>
                <w:webHidden/>
              </w:rPr>
              <w:fldChar w:fldCharType="end"/>
            </w:r>
          </w:hyperlink>
        </w:p>
        <w:p w14:paraId="4DEBD5F6" w14:textId="4C4C0617"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Pr>
                <w:webHidden/>
              </w:rPr>
              <w:t>52</w:t>
            </w:r>
            <w:r w:rsidR="00960F66">
              <w:rPr>
                <w:webHidden/>
              </w:rPr>
              <w:fldChar w:fldCharType="end"/>
            </w:r>
          </w:hyperlink>
        </w:p>
        <w:p w14:paraId="6B7C1E7F" w14:textId="5EA5B37B" w:rsidR="00960F66" w:rsidRDefault="00044C11">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Pr>
                <w:webHidden/>
              </w:rPr>
              <w:t>54</w:t>
            </w:r>
            <w:r w:rsidR="00960F66">
              <w:rPr>
                <w:webHidden/>
              </w:rPr>
              <w:fldChar w:fldCharType="end"/>
            </w:r>
          </w:hyperlink>
        </w:p>
        <w:p w14:paraId="13AAF011" w14:textId="4CCD7515"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Pr>
                <w:webHidden/>
              </w:rPr>
              <w:t>55</w:t>
            </w:r>
            <w:r w:rsidR="00960F66">
              <w:rPr>
                <w:webHidden/>
              </w:rPr>
              <w:fldChar w:fldCharType="end"/>
            </w:r>
          </w:hyperlink>
        </w:p>
        <w:p w14:paraId="1FC86E74" w14:textId="1A06CFE9"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Pr>
                <w:webHidden/>
              </w:rPr>
              <w:t>58</w:t>
            </w:r>
            <w:r w:rsidR="00960F66">
              <w:rPr>
                <w:webHidden/>
              </w:rPr>
              <w:fldChar w:fldCharType="end"/>
            </w:r>
          </w:hyperlink>
        </w:p>
        <w:p w14:paraId="67422D68" w14:textId="7775A778"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Pr>
                <w:webHidden/>
              </w:rPr>
              <w:t>60</w:t>
            </w:r>
            <w:r w:rsidR="00960F66">
              <w:rPr>
                <w:webHidden/>
              </w:rPr>
              <w:fldChar w:fldCharType="end"/>
            </w:r>
          </w:hyperlink>
        </w:p>
        <w:p w14:paraId="70D4E3BE" w14:textId="505DD61D"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Pr>
                <w:webHidden/>
              </w:rPr>
              <w:t>61</w:t>
            </w:r>
            <w:r w:rsidR="00960F66">
              <w:rPr>
                <w:webHidden/>
              </w:rPr>
              <w:fldChar w:fldCharType="end"/>
            </w:r>
          </w:hyperlink>
        </w:p>
        <w:p w14:paraId="3231DE9E" w14:textId="0A824CC1"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Pr>
                <w:webHidden/>
              </w:rPr>
              <w:t>62</w:t>
            </w:r>
            <w:r w:rsidR="00960F66">
              <w:rPr>
                <w:webHidden/>
              </w:rPr>
              <w:fldChar w:fldCharType="end"/>
            </w:r>
          </w:hyperlink>
        </w:p>
        <w:p w14:paraId="3E363122" w14:textId="4E8D92C9"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Pr>
                <w:webHidden/>
              </w:rPr>
              <w:t>63</w:t>
            </w:r>
            <w:r w:rsidR="00960F66">
              <w:rPr>
                <w:webHidden/>
              </w:rPr>
              <w:fldChar w:fldCharType="end"/>
            </w:r>
          </w:hyperlink>
        </w:p>
        <w:p w14:paraId="4007C81B" w14:textId="791014A9"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Pr>
                <w:webHidden/>
              </w:rPr>
              <w:t>65</w:t>
            </w:r>
            <w:r w:rsidR="00960F66">
              <w:rPr>
                <w:webHidden/>
              </w:rPr>
              <w:fldChar w:fldCharType="end"/>
            </w:r>
          </w:hyperlink>
        </w:p>
        <w:p w14:paraId="05949D16" w14:textId="01BCCF36" w:rsidR="00960F66" w:rsidRDefault="00044C1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Pr>
                <w:webHidden/>
              </w:rPr>
              <w:t>67</w:t>
            </w:r>
            <w:r w:rsidR="00960F66">
              <w:rPr>
                <w:webHidden/>
              </w:rPr>
              <w:fldChar w:fldCharType="end"/>
            </w:r>
          </w:hyperlink>
        </w:p>
        <w:p w14:paraId="315B1056" w14:textId="3A6FF4CA" w:rsidR="00960F66" w:rsidRDefault="00044C11">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Pr>
                <w:webHidden/>
              </w:rPr>
              <w:t>68</w:t>
            </w:r>
            <w:r w:rsidR="00960F66">
              <w:rPr>
                <w:webHidden/>
              </w:rPr>
              <w:fldChar w:fldCharType="end"/>
            </w:r>
          </w:hyperlink>
        </w:p>
        <w:p w14:paraId="4F06D669" w14:textId="51E86C04" w:rsidR="00BB0CA5" w:rsidRPr="00044C11" w:rsidRDefault="00960F66" w:rsidP="00044C11">
          <w:r>
            <w:rPr>
              <w:b/>
              <w:bCs/>
            </w:rPr>
            <w:lastRenderedPageBreak/>
            <w:fldChar w:fldCharType="end"/>
          </w:r>
        </w:p>
      </w:sdtContent>
    </w:sdt>
    <w:p w14:paraId="545C5D46" w14:textId="77777777"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t>Toelichting</w:t>
      </w:r>
      <w:bookmarkEnd w:id="6"/>
      <w:bookmarkEnd w:id="7"/>
      <w:bookmarkEnd w:id="8"/>
      <w:bookmarkEnd w:id="9"/>
      <w:bookmarkEnd w:id="10"/>
      <w:bookmarkEnd w:id="11"/>
      <w:bookmarkEnd w:id="12"/>
      <w:bookmarkEnd w:id="13"/>
      <w:bookmarkEnd w:id="14"/>
      <w:bookmarkEnd w:id="15"/>
      <w:bookmarkEnd w:id="16"/>
    </w:p>
    <w:p w14:paraId="76732C2E" w14:textId="77777777" w:rsidR="00BB0CA5" w:rsidRPr="00CB5EF0" w:rsidRDefault="00BB0CA5" w:rsidP="00BB0CA5">
      <w:pPr>
        <w:autoSpaceDE w:val="0"/>
        <w:autoSpaceDN w:val="0"/>
        <w:adjustRightInd w:val="0"/>
        <w:rPr>
          <w:rFonts w:cs="Arial"/>
          <w:b/>
          <w:bCs/>
          <w:iCs/>
        </w:rPr>
      </w:pPr>
    </w:p>
    <w:p w14:paraId="3B72D42D" w14:textId="77777777"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14:paraId="3F4298BE" w14:textId="77777777" w:rsidR="00BB0CA5" w:rsidRPr="00CB5EF0" w:rsidRDefault="00BB0CA5" w:rsidP="00BB0CA5">
      <w:pPr>
        <w:autoSpaceDE w:val="0"/>
        <w:autoSpaceDN w:val="0"/>
        <w:adjustRightInd w:val="0"/>
        <w:rPr>
          <w:rFonts w:cs="Arial"/>
          <w:sz w:val="22"/>
        </w:rPr>
      </w:pPr>
    </w:p>
    <w:p w14:paraId="78EA750E" w14:textId="77777777" w:rsidR="00BB0CA5" w:rsidRPr="00A1731A" w:rsidRDefault="00BB0CA5" w:rsidP="00BB0CA5">
      <w:pPr>
        <w:autoSpaceDE w:val="0"/>
        <w:autoSpaceDN w:val="0"/>
        <w:adjustRightInd w:val="0"/>
        <w:rPr>
          <w:rFonts w:cs="Arial"/>
          <w:b/>
          <w:sz w:val="22"/>
        </w:rPr>
      </w:pPr>
    </w:p>
    <w:p w14:paraId="55999797" w14:textId="77777777" w:rsidR="00BB0CA5" w:rsidRPr="00A1731A" w:rsidRDefault="00BB0CA5" w:rsidP="00A1731A">
      <w:pPr>
        <w:rPr>
          <w:b/>
        </w:rPr>
      </w:pPr>
      <w:r w:rsidRPr="00A1731A">
        <w:rPr>
          <w:b/>
        </w:rPr>
        <w:t>DEEL I</w:t>
      </w:r>
      <w:r w:rsidRPr="00A1731A">
        <w:rPr>
          <w:b/>
        </w:rPr>
        <w:tab/>
      </w:r>
      <w:r w:rsidRPr="00A1731A">
        <w:rPr>
          <w:b/>
        </w:rPr>
        <w:tab/>
        <w:t>INVENTARISATIE</w:t>
      </w:r>
    </w:p>
    <w:p w14:paraId="00595F4A" w14:textId="77777777" w:rsidR="00BB0CA5" w:rsidRPr="00CB5EF0" w:rsidRDefault="00BB0CA5" w:rsidP="00BB0CA5">
      <w:pPr>
        <w:autoSpaceDE w:val="0"/>
        <w:autoSpaceDN w:val="0"/>
        <w:adjustRightInd w:val="0"/>
        <w:rPr>
          <w:rFonts w:cs="Arial"/>
          <w:sz w:val="22"/>
        </w:rPr>
      </w:pPr>
    </w:p>
    <w:p w14:paraId="7FA94EC7" w14:textId="77777777" w:rsidR="00BB0CA5" w:rsidRPr="00CB5EF0" w:rsidRDefault="00BB0CA5" w:rsidP="00BB0CA5">
      <w:r w:rsidRPr="00CB5EF0">
        <w:t>Het ondersteuningsprofiel bestaat uit de volgende onderdelen:</w:t>
      </w:r>
    </w:p>
    <w:p w14:paraId="1D4031A4" w14:textId="77777777" w:rsidR="00BB0CA5" w:rsidRPr="00CB5EF0" w:rsidRDefault="00BB0CA5" w:rsidP="00BB0CA5">
      <w:pPr>
        <w:pStyle w:val="Lijstalinea"/>
        <w:numPr>
          <w:ilvl w:val="0"/>
          <w:numId w:val="26"/>
        </w:numPr>
      </w:pPr>
      <w:r w:rsidRPr="00CB5EF0">
        <w:t>een korte typering van onze school</w:t>
      </w:r>
    </w:p>
    <w:p w14:paraId="42BD207E" w14:textId="77777777" w:rsidR="00BB0CA5" w:rsidRPr="00CB5EF0" w:rsidRDefault="00BB0CA5" w:rsidP="00BB0CA5">
      <w:pPr>
        <w:pStyle w:val="Lijstalinea"/>
        <w:numPr>
          <w:ilvl w:val="0"/>
          <w:numId w:val="26"/>
        </w:numPr>
      </w:pPr>
      <w:r w:rsidRPr="00CB5EF0">
        <w:t>de kwaliteit van onze basisondersteuning</w:t>
      </w:r>
    </w:p>
    <w:p w14:paraId="6C94594A" w14:textId="77777777" w:rsidR="00BB0CA5" w:rsidRPr="00CB5EF0" w:rsidRDefault="00BB0CA5" w:rsidP="00BB0CA5">
      <w:pPr>
        <w:pStyle w:val="Lijstalinea"/>
        <w:numPr>
          <w:ilvl w:val="0"/>
          <w:numId w:val="26"/>
        </w:numPr>
      </w:pPr>
      <w:r w:rsidRPr="00CB5EF0">
        <w:t xml:space="preserve">de deskundigheid voor extra ondersteuning waarover onze school beschikt </w:t>
      </w:r>
    </w:p>
    <w:p w14:paraId="12324BB8" w14:textId="77777777" w:rsidR="00BB0CA5" w:rsidRPr="00CB5EF0" w:rsidRDefault="00BB0CA5" w:rsidP="00BB0CA5">
      <w:pPr>
        <w:pStyle w:val="Lijstalinea"/>
        <w:numPr>
          <w:ilvl w:val="0"/>
          <w:numId w:val="26"/>
        </w:numPr>
      </w:pPr>
      <w:r w:rsidRPr="00CB5EF0">
        <w:t>de voorzieningen die onze school heeft om leerlingen extra ondersteuning te bieden</w:t>
      </w:r>
    </w:p>
    <w:p w14:paraId="2E8F919C" w14:textId="77777777" w:rsidR="00BB0CA5" w:rsidRPr="00CB5EF0" w:rsidRDefault="00BB0CA5" w:rsidP="00BB0CA5">
      <w:pPr>
        <w:pStyle w:val="Lijstalinea"/>
        <w:numPr>
          <w:ilvl w:val="0"/>
          <w:numId w:val="26"/>
        </w:numPr>
      </w:pPr>
      <w:r w:rsidRPr="00CB5EF0">
        <w:t xml:space="preserve">de voorzieningen in de fysieke omgeving </w:t>
      </w:r>
    </w:p>
    <w:p w14:paraId="54D1D740" w14:textId="77777777" w:rsidR="00BB0CA5" w:rsidRPr="00CB5EF0" w:rsidRDefault="00BB0CA5" w:rsidP="00BB0CA5">
      <w:pPr>
        <w:pStyle w:val="Lijstalinea"/>
        <w:numPr>
          <w:ilvl w:val="0"/>
          <w:numId w:val="26"/>
        </w:numPr>
      </w:pPr>
      <w:r w:rsidRPr="00CB5EF0">
        <w:t>de samenwerkende ketenpartners</w:t>
      </w:r>
    </w:p>
    <w:p w14:paraId="113B9A54" w14:textId="77777777" w:rsidR="00BB0CA5" w:rsidRPr="00CB5EF0" w:rsidRDefault="00BB0CA5" w:rsidP="00BB0CA5">
      <w:pPr>
        <w:pStyle w:val="Lijstalinea"/>
        <w:numPr>
          <w:ilvl w:val="0"/>
          <w:numId w:val="26"/>
        </w:numPr>
      </w:pPr>
      <w:r w:rsidRPr="00CB5EF0">
        <w:t>belangrijke kengetallen van onze school.</w:t>
      </w:r>
    </w:p>
    <w:p w14:paraId="369C4775" w14:textId="77777777" w:rsidR="00BB0CA5" w:rsidRPr="00CB5EF0" w:rsidRDefault="00BB0CA5" w:rsidP="00BB0CA5">
      <w:r w:rsidRPr="00CB5EF0">
        <w:t>De onderdelen wordt hieronder kort toegelicht.</w:t>
      </w:r>
    </w:p>
    <w:p w14:paraId="246E1D29" w14:textId="77777777" w:rsidR="00BB0CA5" w:rsidRPr="00CB5EF0" w:rsidRDefault="00BB0CA5" w:rsidP="00BB0CA5"/>
    <w:p w14:paraId="2F617694" w14:textId="77777777"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14:paraId="490EC696" w14:textId="77777777" w:rsidR="00BB0CA5" w:rsidRPr="00CB5EF0" w:rsidRDefault="00BB0CA5" w:rsidP="00BB0CA5"/>
    <w:p w14:paraId="56E53285" w14:textId="77777777"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14:paraId="31D003D7" w14:textId="77777777" w:rsidR="00BB0CA5" w:rsidRPr="00CB5EF0" w:rsidRDefault="00BB0CA5" w:rsidP="00BB0CA5">
      <w:pPr>
        <w:autoSpaceDE w:val="0"/>
        <w:autoSpaceDN w:val="0"/>
        <w:adjustRightInd w:val="0"/>
        <w:rPr>
          <w:rFonts w:cs="Arial"/>
          <w:sz w:val="22"/>
        </w:rPr>
      </w:pPr>
    </w:p>
    <w:p w14:paraId="14301BAF" w14:textId="77777777"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14:paraId="14A2D47B" w14:textId="77777777" w:rsidR="00BB0CA5" w:rsidRPr="00CB5EF0" w:rsidRDefault="00BB0CA5" w:rsidP="00BB0CA5"/>
    <w:p w14:paraId="45BE263C" w14:textId="77777777"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14:paraId="2ACDA470" w14:textId="357EB672" w:rsidR="00BB0CA5" w:rsidRDefault="00BB0CA5" w:rsidP="00BB0CA5"/>
    <w:p w14:paraId="592A0E00" w14:textId="77777777" w:rsidR="00044C11" w:rsidRPr="00CB5EF0" w:rsidRDefault="00044C11" w:rsidP="00BB0CA5">
      <w:bookmarkStart w:id="17" w:name="_GoBack"/>
      <w:bookmarkEnd w:id="17"/>
    </w:p>
    <w:p w14:paraId="2E2A31F5" w14:textId="77777777" w:rsidR="00BB0CA5" w:rsidRPr="00CB5EF0" w:rsidRDefault="00BB0CA5" w:rsidP="00BB0CA5">
      <w:pPr>
        <w:rPr>
          <w:i/>
        </w:rPr>
      </w:pPr>
      <w:r w:rsidRPr="00CB5EF0">
        <w:rPr>
          <w:i/>
        </w:rPr>
        <w:lastRenderedPageBreak/>
        <w:t>1</w:t>
      </w:r>
      <w:r w:rsidRPr="00CB5EF0">
        <w:rPr>
          <w:i/>
        </w:rPr>
        <w:tab/>
        <w:t>Onderwijs:</w:t>
      </w:r>
    </w:p>
    <w:p w14:paraId="23CB529B" w14:textId="77777777" w:rsidR="00BB0CA5" w:rsidRPr="00CB5EF0" w:rsidRDefault="00BB0CA5" w:rsidP="00BB0CA5">
      <w:pPr>
        <w:ind w:left="720"/>
      </w:pPr>
      <w:r w:rsidRPr="00CB5EF0">
        <w:t>a.</w:t>
      </w:r>
      <w:r w:rsidRPr="00CB5EF0">
        <w:tab/>
        <w:t>Leerlingen ontwikkelen zich in een veilige omgeving</w:t>
      </w:r>
    </w:p>
    <w:p w14:paraId="4A2CCC8A" w14:textId="77777777" w:rsidR="00BB0CA5" w:rsidRPr="00CB5EF0" w:rsidRDefault="00BB0CA5" w:rsidP="00BB0CA5">
      <w:pPr>
        <w:ind w:left="720"/>
      </w:pPr>
      <w:r w:rsidRPr="00CB5EF0">
        <w:t>b.</w:t>
      </w:r>
      <w:r w:rsidRPr="00CB5EF0">
        <w:tab/>
        <w:t>De school heeft continu zicht op de ontwikkelingen van leerlingen</w:t>
      </w:r>
    </w:p>
    <w:p w14:paraId="33AFA7DF" w14:textId="77777777" w:rsidR="00BB0CA5" w:rsidRPr="00CB5EF0" w:rsidRDefault="00BB0CA5" w:rsidP="00BB0CA5">
      <w:pPr>
        <w:ind w:left="720"/>
      </w:pPr>
      <w:r w:rsidRPr="00CB5EF0">
        <w:t>c.</w:t>
      </w:r>
      <w:r w:rsidRPr="00CB5EF0">
        <w:tab/>
        <w:t xml:space="preserve">Het personeel werkt opbrengst- en handelingsgericht aan het realiseren van de </w:t>
      </w:r>
    </w:p>
    <w:p w14:paraId="74C7D267" w14:textId="77777777" w:rsidR="00BB0CA5" w:rsidRPr="00CB5EF0" w:rsidRDefault="00BB0CA5" w:rsidP="00BB0CA5">
      <w:pPr>
        <w:ind w:left="720"/>
      </w:pPr>
      <w:r w:rsidRPr="00CB5EF0">
        <w:tab/>
        <w:t>ontwikkelingsperspectieven van leerlingen</w:t>
      </w:r>
    </w:p>
    <w:p w14:paraId="30DFA2B2" w14:textId="77777777" w:rsidR="00BB0CA5" w:rsidRPr="00CB5EF0" w:rsidRDefault="00BB0CA5" w:rsidP="00BB0CA5">
      <w:pPr>
        <w:ind w:left="720"/>
      </w:pPr>
      <w:r w:rsidRPr="00CB5EF0">
        <w:t>d.</w:t>
      </w:r>
      <w:r w:rsidRPr="00CB5EF0">
        <w:tab/>
        <w:t>Het personeel werkt met effectieve methoden en aanpakken</w:t>
      </w:r>
    </w:p>
    <w:p w14:paraId="0E714216" w14:textId="77777777" w:rsidR="00BB0CA5" w:rsidRPr="00CB5EF0" w:rsidRDefault="00BB0CA5" w:rsidP="00BB0CA5">
      <w:pPr>
        <w:ind w:left="720"/>
      </w:pPr>
      <w:r w:rsidRPr="00CB5EF0">
        <w:t>e.</w:t>
      </w:r>
      <w:r w:rsidRPr="00CB5EF0">
        <w:tab/>
        <w:t>Het personeel werkt continu aan hun handelingsbekwaamheid en competenties</w:t>
      </w:r>
    </w:p>
    <w:p w14:paraId="2A00FB0B" w14:textId="77777777" w:rsidR="00BB0CA5" w:rsidRPr="00CB5EF0" w:rsidRDefault="00BB0CA5" w:rsidP="00BB0CA5">
      <w:pPr>
        <w:rPr>
          <w:i/>
        </w:rPr>
      </w:pPr>
      <w:r w:rsidRPr="00CB5EF0">
        <w:rPr>
          <w:i/>
        </w:rPr>
        <w:t>2</w:t>
      </w:r>
      <w:r w:rsidRPr="00CB5EF0">
        <w:rPr>
          <w:i/>
        </w:rPr>
        <w:tab/>
        <w:t>Begeleiding:</w:t>
      </w:r>
    </w:p>
    <w:p w14:paraId="02AB9F8E" w14:textId="77777777" w:rsidR="00BB0CA5" w:rsidRPr="00CB5EF0" w:rsidRDefault="00BB0CA5" w:rsidP="00BB0CA5">
      <w:pPr>
        <w:ind w:left="720"/>
      </w:pPr>
      <w:r w:rsidRPr="00CB5EF0">
        <w:t>a.</w:t>
      </w:r>
      <w:r w:rsidRPr="00CB5EF0">
        <w:tab/>
        <w:t>Voor alle leerlingen is een ambitieus ontwikkelingsperspectief vastgesteld</w:t>
      </w:r>
    </w:p>
    <w:p w14:paraId="0D14B3CD" w14:textId="77777777" w:rsidR="00BB0CA5" w:rsidRPr="00CB5EF0" w:rsidRDefault="00BB0CA5" w:rsidP="00BB0CA5">
      <w:pPr>
        <w:ind w:left="720"/>
      </w:pPr>
      <w:r w:rsidRPr="00CB5EF0">
        <w:t>b.</w:t>
      </w:r>
      <w:r w:rsidRPr="00CB5EF0">
        <w:tab/>
        <w:t>De school draagt leerlingen zorgvuldig over</w:t>
      </w:r>
    </w:p>
    <w:p w14:paraId="6E426F34" w14:textId="77777777" w:rsidR="00BB0CA5" w:rsidRPr="00CB5EF0" w:rsidRDefault="00BB0CA5" w:rsidP="00BB0CA5">
      <w:pPr>
        <w:ind w:left="720"/>
      </w:pPr>
      <w:r w:rsidRPr="00CB5EF0">
        <w:t>c.</w:t>
      </w:r>
      <w:r w:rsidRPr="00CB5EF0">
        <w:tab/>
        <w:t xml:space="preserve">Ouders (en leerlingen) zijn nauw betrokken bij de school en de ondersteuning </w:t>
      </w:r>
    </w:p>
    <w:p w14:paraId="05B1036A" w14:textId="77777777"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14:paraId="72DCA27E" w14:textId="77777777" w:rsidR="00BB0CA5" w:rsidRPr="00CB5EF0" w:rsidRDefault="00BB0CA5" w:rsidP="00BB0CA5">
      <w:pPr>
        <w:ind w:left="720"/>
      </w:pPr>
      <w:r w:rsidRPr="00CB5EF0">
        <w:t>a.</w:t>
      </w:r>
      <w:r w:rsidRPr="00CB5EF0">
        <w:tab/>
        <w:t>De school voert een helder beleid op het terrein van de leerlingenzorg</w:t>
      </w:r>
    </w:p>
    <w:p w14:paraId="1552A354" w14:textId="77777777" w:rsidR="00BB0CA5" w:rsidRPr="00CB5EF0" w:rsidRDefault="00BB0CA5" w:rsidP="00BB0CA5">
      <w:pPr>
        <w:ind w:left="720"/>
      </w:pPr>
      <w:r w:rsidRPr="00CB5EF0">
        <w:t>b.</w:t>
      </w:r>
      <w:r w:rsidRPr="00CB5EF0">
        <w:tab/>
        <w:t>De school heeft haar onderwijszorgprofiel vastgesteld</w:t>
      </w:r>
    </w:p>
    <w:p w14:paraId="1E508231" w14:textId="77777777" w:rsidR="00BB0CA5" w:rsidRDefault="00BB0CA5" w:rsidP="00BB0CA5">
      <w:pPr>
        <w:ind w:left="720"/>
      </w:pPr>
      <w:r w:rsidRPr="00CB5EF0">
        <w:t>c.</w:t>
      </w:r>
      <w:r w:rsidRPr="00CB5EF0">
        <w:tab/>
        <w:t>De school bepaalt jaarlijks de effectiviteit van de leerlingenzorg en past het beleid zo nodig aan</w:t>
      </w:r>
    </w:p>
    <w:p w14:paraId="119F5FE1" w14:textId="77777777" w:rsidR="00BB0CA5" w:rsidRPr="00CB5EF0" w:rsidRDefault="00BB0CA5" w:rsidP="00BB0CA5">
      <w:pPr>
        <w:ind w:left="720"/>
      </w:pPr>
    </w:p>
    <w:p w14:paraId="2A2DF88E" w14:textId="77777777" w:rsidR="00BB0CA5" w:rsidRPr="00CB5EF0" w:rsidRDefault="00BB0CA5" w:rsidP="00BB0CA5">
      <w:pPr>
        <w:tabs>
          <w:tab w:val="left" w:pos="750"/>
        </w:tabs>
        <w:autoSpaceDE w:val="0"/>
        <w:autoSpaceDN w:val="0"/>
        <w:adjustRightInd w:val="0"/>
        <w:ind w:left="750" w:hanging="750"/>
        <w:rPr>
          <w:rFonts w:cs="Arial"/>
          <w:i/>
          <w:szCs w:val="20"/>
        </w:rPr>
      </w:pPr>
      <w:r w:rsidRPr="00CB5EF0">
        <w:rPr>
          <w:i/>
        </w:rPr>
        <w:t>4</w:t>
      </w:r>
      <w:r w:rsidRPr="00CB5EF0">
        <w:rPr>
          <w:i/>
        </w:rPr>
        <w:tab/>
        <w:t>Organisatie:</w:t>
      </w:r>
    </w:p>
    <w:p w14:paraId="40A533CE" w14:textId="77777777" w:rsidR="00BB0CA5" w:rsidRPr="00CB5EF0" w:rsidRDefault="00BB0CA5" w:rsidP="00BB0CA5">
      <w:pPr>
        <w:ind w:left="720"/>
      </w:pPr>
      <w:r w:rsidRPr="00CB5EF0">
        <w:t>a.</w:t>
      </w:r>
      <w:r w:rsidRPr="00CB5EF0">
        <w:tab/>
        <w:t>De school heeft een effectieve interne zorgstructuur</w:t>
      </w:r>
    </w:p>
    <w:p w14:paraId="1CC145F9" w14:textId="77777777" w:rsidR="00BB0CA5" w:rsidRPr="00CB5EF0" w:rsidRDefault="00BB0CA5" w:rsidP="00BB0CA5">
      <w:pPr>
        <w:ind w:left="720"/>
      </w:pPr>
      <w:r w:rsidRPr="00CB5EF0">
        <w:t>b.</w:t>
      </w:r>
      <w:r w:rsidRPr="00CB5EF0">
        <w:tab/>
        <w:t>De school heeft een effectief zorgteam</w:t>
      </w:r>
    </w:p>
    <w:p w14:paraId="3DA616A8" w14:textId="77777777" w:rsidR="00BB0CA5" w:rsidRPr="00CB5EF0" w:rsidRDefault="00BB0CA5" w:rsidP="00BB0CA5">
      <w:pPr>
        <w:rPr>
          <w:i/>
        </w:rPr>
      </w:pPr>
      <w:r w:rsidRPr="00CB5EF0">
        <w:rPr>
          <w:i/>
        </w:rPr>
        <w:t>5</w:t>
      </w:r>
      <w:r w:rsidRPr="00CB5EF0">
        <w:rPr>
          <w:i/>
        </w:rPr>
        <w:tab/>
        <w:t>Resultaten</w:t>
      </w:r>
    </w:p>
    <w:p w14:paraId="27C00386" w14:textId="77777777"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14:paraId="0C53F304" w14:textId="77777777" w:rsidR="00BB0CA5" w:rsidRPr="00CB5EF0" w:rsidRDefault="00BB0CA5" w:rsidP="00BB0CA5">
      <w:pPr>
        <w:rPr>
          <w:szCs w:val="20"/>
        </w:rPr>
      </w:pPr>
    </w:p>
    <w:p w14:paraId="0B9E90EF" w14:textId="77777777"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14:paraId="5D2AE84E" w14:textId="77777777" w:rsidR="00BB0CA5" w:rsidRPr="00CB5EF0" w:rsidRDefault="00BB0CA5" w:rsidP="00BB0CA5">
      <w:pPr>
        <w:rPr>
          <w:szCs w:val="20"/>
        </w:rPr>
      </w:pPr>
    </w:p>
    <w:p w14:paraId="521EDD1D" w14:textId="77777777"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14:paraId="05158724" w14:textId="77777777" w:rsidR="00BB0CA5" w:rsidRPr="00CB5EF0" w:rsidRDefault="00BB0CA5" w:rsidP="00BB0CA5">
      <w:pPr>
        <w:rPr>
          <w:szCs w:val="20"/>
        </w:rPr>
      </w:pPr>
    </w:p>
    <w:p w14:paraId="25EE2F3F" w14:textId="77777777"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14:paraId="3D973C15" w14:textId="77777777" w:rsidR="00BB0CA5" w:rsidRPr="00CB5EF0" w:rsidRDefault="00BB0CA5" w:rsidP="00BB0CA5">
      <w:pPr>
        <w:autoSpaceDE w:val="0"/>
        <w:autoSpaceDN w:val="0"/>
        <w:adjustRightInd w:val="0"/>
        <w:rPr>
          <w:rFonts w:cs="Arial"/>
          <w:szCs w:val="20"/>
        </w:rPr>
      </w:pPr>
    </w:p>
    <w:p w14:paraId="6DE8D44F" w14:textId="77777777"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14:paraId="1825BD02" w14:textId="77777777" w:rsidR="00BB0CA5" w:rsidRPr="00CB5EF0" w:rsidRDefault="00BB0CA5" w:rsidP="00BB0CA5">
      <w:pPr>
        <w:autoSpaceDE w:val="0"/>
        <w:autoSpaceDN w:val="0"/>
        <w:adjustRightInd w:val="0"/>
        <w:rPr>
          <w:rFonts w:cs="Arial"/>
          <w:szCs w:val="20"/>
        </w:rPr>
      </w:pPr>
    </w:p>
    <w:p w14:paraId="7AD0B530" w14:textId="77777777"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14:paraId="33C3ECDF" w14:textId="77777777" w:rsidR="00BB0CA5" w:rsidRPr="00CB5EF0" w:rsidRDefault="00BB0CA5" w:rsidP="00BB0CA5">
      <w:pPr>
        <w:spacing w:line="240" w:lineRule="atLeast"/>
        <w:rPr>
          <w:rFonts w:cs="Arial"/>
          <w:szCs w:val="20"/>
        </w:rPr>
      </w:pPr>
    </w:p>
    <w:p w14:paraId="7E62F95B" w14:textId="77777777"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14:paraId="360509CD" w14:textId="77777777" w:rsidR="00BB0CA5" w:rsidRPr="00CB5EF0" w:rsidRDefault="00BB0CA5" w:rsidP="00BB0CA5">
      <w:pPr>
        <w:autoSpaceDE w:val="0"/>
        <w:autoSpaceDN w:val="0"/>
        <w:adjustRightInd w:val="0"/>
        <w:rPr>
          <w:rFonts w:cs="Arial"/>
          <w:szCs w:val="20"/>
        </w:rPr>
      </w:pPr>
    </w:p>
    <w:p w14:paraId="7A55CD1E" w14:textId="77777777" w:rsidR="00BB0CA5" w:rsidRPr="00CB5EF0" w:rsidRDefault="00BB0CA5" w:rsidP="00BB0CA5">
      <w:pPr>
        <w:autoSpaceDE w:val="0"/>
        <w:autoSpaceDN w:val="0"/>
        <w:adjustRightInd w:val="0"/>
        <w:rPr>
          <w:rFonts w:cs="Arial"/>
          <w:b/>
          <w:szCs w:val="20"/>
        </w:rPr>
      </w:pPr>
      <w:r w:rsidRPr="00CB5EF0">
        <w:rPr>
          <w:rFonts w:cs="Arial"/>
          <w:b/>
          <w:szCs w:val="20"/>
        </w:rPr>
        <w:lastRenderedPageBreak/>
        <w:t>Samenwerkende ketenpartners</w:t>
      </w:r>
    </w:p>
    <w:p w14:paraId="48AAFB53" w14:textId="77777777" w:rsidR="00BB0CA5" w:rsidRPr="00CB5EF0" w:rsidRDefault="00BB0CA5" w:rsidP="00BB0CA5">
      <w:pPr>
        <w:spacing w:line="240" w:lineRule="atLeast"/>
        <w:rPr>
          <w:rFonts w:cs="Arial"/>
          <w:szCs w:val="20"/>
        </w:rPr>
      </w:pPr>
    </w:p>
    <w:p w14:paraId="627869B4" w14:textId="77777777"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14:paraId="407C1454" w14:textId="77777777" w:rsidR="00F705A8" w:rsidRDefault="00F705A8" w:rsidP="00BB0CA5">
      <w:pPr>
        <w:spacing w:line="240" w:lineRule="atLeast"/>
        <w:rPr>
          <w:rFonts w:cs="Arial"/>
          <w:szCs w:val="20"/>
        </w:rPr>
      </w:pPr>
    </w:p>
    <w:p w14:paraId="7324B09B" w14:textId="77777777" w:rsidR="00F705A8" w:rsidRPr="00CB5EF0" w:rsidRDefault="00F705A8" w:rsidP="00F705A8">
      <w:pPr>
        <w:autoSpaceDE w:val="0"/>
        <w:autoSpaceDN w:val="0"/>
        <w:adjustRightInd w:val="0"/>
        <w:rPr>
          <w:rFonts w:cs="Arial"/>
          <w:b/>
          <w:szCs w:val="20"/>
        </w:rPr>
      </w:pPr>
      <w:r>
        <w:rPr>
          <w:rFonts w:cs="Arial"/>
          <w:b/>
          <w:szCs w:val="20"/>
        </w:rPr>
        <w:t>Materialen in de klas</w:t>
      </w:r>
    </w:p>
    <w:p w14:paraId="61981F32" w14:textId="77777777" w:rsidR="00F705A8" w:rsidRPr="00CB5EF0" w:rsidRDefault="00F705A8" w:rsidP="00F705A8">
      <w:pPr>
        <w:spacing w:line="240" w:lineRule="atLeast"/>
        <w:rPr>
          <w:rFonts w:cs="Arial"/>
          <w:szCs w:val="20"/>
        </w:rPr>
      </w:pPr>
    </w:p>
    <w:p w14:paraId="23F1A8CB"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14:paraId="08E52F3E" w14:textId="77777777" w:rsidR="00F705A8" w:rsidRDefault="00F705A8" w:rsidP="00F705A8">
      <w:pPr>
        <w:spacing w:line="240" w:lineRule="atLeast"/>
        <w:rPr>
          <w:rFonts w:cs="Arial"/>
          <w:szCs w:val="20"/>
        </w:rPr>
      </w:pPr>
    </w:p>
    <w:p w14:paraId="5B52198A" w14:textId="77777777" w:rsidR="00F705A8" w:rsidRPr="00CB5EF0" w:rsidRDefault="00F705A8" w:rsidP="00F705A8">
      <w:pPr>
        <w:autoSpaceDE w:val="0"/>
        <w:autoSpaceDN w:val="0"/>
        <w:adjustRightInd w:val="0"/>
        <w:rPr>
          <w:rFonts w:cs="Arial"/>
          <w:b/>
          <w:szCs w:val="20"/>
        </w:rPr>
      </w:pPr>
      <w:r>
        <w:rPr>
          <w:rFonts w:cs="Arial"/>
          <w:b/>
          <w:szCs w:val="20"/>
        </w:rPr>
        <w:t>Grenzen van de zorg</w:t>
      </w:r>
    </w:p>
    <w:p w14:paraId="77AAAFED" w14:textId="77777777" w:rsidR="00F705A8" w:rsidRPr="00CB5EF0" w:rsidRDefault="00F705A8" w:rsidP="00F705A8">
      <w:pPr>
        <w:spacing w:line="240" w:lineRule="atLeast"/>
        <w:rPr>
          <w:rFonts w:cs="Arial"/>
          <w:szCs w:val="20"/>
        </w:rPr>
      </w:pPr>
    </w:p>
    <w:p w14:paraId="6A2C0D68"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14:paraId="370B47CB" w14:textId="77777777" w:rsidR="00A02236" w:rsidRDefault="00A02236" w:rsidP="00F705A8">
      <w:pPr>
        <w:spacing w:line="240" w:lineRule="atLeast"/>
        <w:rPr>
          <w:rFonts w:cs="Arial"/>
          <w:szCs w:val="20"/>
        </w:rPr>
      </w:pPr>
    </w:p>
    <w:p w14:paraId="46CDF7A2" w14:textId="77777777" w:rsidR="00A02236" w:rsidRPr="00CB5EF0" w:rsidRDefault="00A02236" w:rsidP="00A02236">
      <w:pPr>
        <w:autoSpaceDE w:val="0"/>
        <w:autoSpaceDN w:val="0"/>
        <w:adjustRightInd w:val="0"/>
        <w:rPr>
          <w:rFonts w:cs="Arial"/>
          <w:b/>
          <w:szCs w:val="20"/>
        </w:rPr>
      </w:pPr>
      <w:r>
        <w:rPr>
          <w:rFonts w:cs="Arial"/>
          <w:b/>
          <w:szCs w:val="20"/>
        </w:rPr>
        <w:t>Belangrijke kengetallen</w:t>
      </w:r>
    </w:p>
    <w:p w14:paraId="66A1E73A" w14:textId="77777777" w:rsidR="00A02236" w:rsidRPr="00CB5EF0" w:rsidRDefault="00A02236" w:rsidP="00A02236">
      <w:pPr>
        <w:spacing w:line="240" w:lineRule="atLeast"/>
        <w:rPr>
          <w:rFonts w:cs="Arial"/>
          <w:szCs w:val="20"/>
        </w:rPr>
      </w:pPr>
    </w:p>
    <w:p w14:paraId="6C30930E" w14:textId="77777777"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14:paraId="1E866B03" w14:textId="77777777" w:rsidR="00A02236" w:rsidRDefault="00A02236" w:rsidP="00F705A8">
      <w:pPr>
        <w:spacing w:line="240" w:lineRule="atLeast"/>
        <w:rPr>
          <w:rFonts w:cs="Arial"/>
          <w:szCs w:val="20"/>
        </w:rPr>
      </w:pPr>
    </w:p>
    <w:p w14:paraId="25C40D5C" w14:textId="77777777" w:rsidR="00F705A8" w:rsidRPr="00CB5EF0" w:rsidRDefault="00F705A8" w:rsidP="00BB0CA5">
      <w:pPr>
        <w:spacing w:line="240" w:lineRule="atLeast"/>
        <w:rPr>
          <w:rFonts w:cs="Arial"/>
          <w:szCs w:val="20"/>
        </w:rPr>
      </w:pPr>
    </w:p>
    <w:p w14:paraId="6D414FE5" w14:textId="77777777" w:rsidR="00BB0CA5" w:rsidRPr="00CB5EF0" w:rsidRDefault="00BB0CA5" w:rsidP="00BB0CA5">
      <w:pPr>
        <w:autoSpaceDE w:val="0"/>
        <w:autoSpaceDN w:val="0"/>
        <w:adjustRightInd w:val="0"/>
        <w:rPr>
          <w:rFonts w:cs="Arial"/>
          <w:szCs w:val="20"/>
        </w:rPr>
      </w:pPr>
    </w:p>
    <w:p w14:paraId="7DA2FD59" w14:textId="77777777" w:rsidR="00BB0CA5" w:rsidRPr="00CB5EF0" w:rsidRDefault="00BB0CA5" w:rsidP="00BB0CA5">
      <w:pPr>
        <w:rPr>
          <w:szCs w:val="20"/>
        </w:rPr>
      </w:pPr>
    </w:p>
    <w:p w14:paraId="70DE3498" w14:textId="77777777" w:rsidR="00BB0CA5" w:rsidRPr="00CB5EF0" w:rsidRDefault="00BB0CA5" w:rsidP="00BB0CA5">
      <w:pPr>
        <w:rPr>
          <w:szCs w:val="20"/>
        </w:rPr>
      </w:pPr>
    </w:p>
    <w:p w14:paraId="17948F67" w14:textId="77777777" w:rsidR="00C41F9E" w:rsidRDefault="00C41F9E">
      <w:pPr>
        <w:spacing w:before="480"/>
        <w:rPr>
          <w:b/>
          <w:szCs w:val="20"/>
        </w:rPr>
      </w:pPr>
      <w:r>
        <w:rPr>
          <w:b/>
          <w:szCs w:val="20"/>
        </w:rPr>
        <w:br w:type="page"/>
      </w:r>
    </w:p>
    <w:p w14:paraId="394E105A" w14:textId="77777777"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14:paraId="02D60D70" w14:textId="77777777" w:rsidR="00BB0CA5" w:rsidRPr="00CB5EF0" w:rsidRDefault="00BB0CA5" w:rsidP="00BB0CA5">
      <w:pPr>
        <w:rPr>
          <w:szCs w:val="20"/>
        </w:rPr>
      </w:pPr>
    </w:p>
    <w:p w14:paraId="68CE32C3" w14:textId="77777777" w:rsidR="00BB0CA5" w:rsidRPr="00CB5EF0" w:rsidRDefault="00BB0CA5" w:rsidP="00BB0CA5">
      <w:pPr>
        <w:rPr>
          <w:b/>
          <w:szCs w:val="20"/>
        </w:rPr>
      </w:pPr>
      <w:r w:rsidRPr="00CB5EF0">
        <w:rPr>
          <w:b/>
          <w:szCs w:val="20"/>
        </w:rPr>
        <w:t>Inhoud van de analyse</w:t>
      </w:r>
    </w:p>
    <w:p w14:paraId="497E6212" w14:textId="77777777" w:rsidR="00BB0CA5" w:rsidRPr="00CB5EF0" w:rsidRDefault="00BB0CA5" w:rsidP="00BB0CA5">
      <w:pPr>
        <w:rPr>
          <w:szCs w:val="20"/>
        </w:rPr>
      </w:pPr>
    </w:p>
    <w:p w14:paraId="1085275B" w14:textId="77777777"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14:paraId="5F43873A" w14:textId="77777777" w:rsidR="00BB0CA5" w:rsidRPr="00CB5EF0" w:rsidRDefault="00BB0CA5" w:rsidP="00BB0CA5"/>
    <w:p w14:paraId="3CA7AC9D" w14:textId="77777777"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14:paraId="0795D622" w14:textId="77777777" w:rsidR="00BB0CA5" w:rsidRPr="00CB5EF0" w:rsidRDefault="00BB0CA5" w:rsidP="00BB0CA5"/>
    <w:p w14:paraId="1A449AB0" w14:textId="77777777"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14:paraId="54EF1E97" w14:textId="77777777"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14:paraId="747559B9" w14:textId="77777777"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14:paraId="55000A5D" w14:textId="77777777" w:rsidR="00BB0CA5" w:rsidRPr="00CB5EF0" w:rsidRDefault="00BB0CA5" w:rsidP="00BB0CA5"/>
    <w:p w14:paraId="7D9A6ADF" w14:textId="77777777"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14:paraId="2802EC18" w14:textId="77777777" w:rsidR="00BB0CA5" w:rsidRPr="00CB5EF0" w:rsidRDefault="00BB0CA5" w:rsidP="00BB0CA5">
      <w:pPr>
        <w:autoSpaceDE w:val="0"/>
        <w:autoSpaceDN w:val="0"/>
        <w:adjustRightInd w:val="0"/>
        <w:rPr>
          <w:rFonts w:cs="Arial"/>
          <w:szCs w:val="20"/>
        </w:rPr>
      </w:pPr>
    </w:p>
    <w:p w14:paraId="13280A98" w14:textId="77777777"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14:paraId="022B33B4" w14:textId="77777777" w:rsidR="00BB0CA5" w:rsidRPr="00CB5EF0" w:rsidRDefault="00BB0CA5" w:rsidP="00BB0CA5">
      <w:pPr>
        <w:autoSpaceDE w:val="0"/>
        <w:autoSpaceDN w:val="0"/>
        <w:adjustRightInd w:val="0"/>
        <w:rPr>
          <w:rFonts w:cs="Arial"/>
          <w:szCs w:val="20"/>
        </w:rPr>
      </w:pPr>
    </w:p>
    <w:p w14:paraId="4E6B22A2" w14:textId="77777777"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14:paraId="7F1C7B10" w14:textId="77777777" w:rsidR="00BB0CA5" w:rsidRPr="00CB5EF0" w:rsidRDefault="00BB0CA5" w:rsidP="00BB0CA5">
      <w:pPr>
        <w:autoSpaceDE w:val="0"/>
        <w:autoSpaceDN w:val="0"/>
        <w:adjustRightInd w:val="0"/>
        <w:rPr>
          <w:rFonts w:cs="Arial"/>
          <w:szCs w:val="20"/>
        </w:rPr>
      </w:pPr>
    </w:p>
    <w:p w14:paraId="02AA2055" w14:textId="77777777" w:rsidR="00BB0CA5" w:rsidRPr="00CB5EF0" w:rsidRDefault="00BB0CA5" w:rsidP="00BB0CA5">
      <w:pPr>
        <w:autoSpaceDE w:val="0"/>
        <w:autoSpaceDN w:val="0"/>
        <w:adjustRightInd w:val="0"/>
      </w:pPr>
    </w:p>
    <w:p w14:paraId="53A718BF" w14:textId="77777777"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14:paraId="4C6D363F" w14:textId="77777777" w:rsidR="00BB0CA5" w:rsidRPr="00CB5EF0" w:rsidRDefault="00BB0CA5" w:rsidP="00BB0CA5">
      <w:pPr>
        <w:rPr>
          <w:b/>
          <w:szCs w:val="20"/>
        </w:rPr>
      </w:pPr>
    </w:p>
    <w:p w14:paraId="14C6FE15" w14:textId="77777777"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14:paraId="310E3463" w14:textId="77777777"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14:paraId="08FC7BC1" w14:textId="77777777" w:rsidR="00BB0CA5" w:rsidRDefault="00BB0CA5" w:rsidP="00BB0CA5"/>
    <w:p w14:paraId="59246105" w14:textId="77777777"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14:paraId="63AAE8B6" w14:textId="77777777" w:rsidR="00F622CB" w:rsidRDefault="00F622CB">
      <w:pPr>
        <w:spacing w:before="480"/>
        <w:rPr>
          <w:b/>
        </w:rPr>
      </w:pPr>
      <w:r>
        <w:rPr>
          <w:b/>
        </w:rPr>
        <w:br w:type="page"/>
      </w:r>
    </w:p>
    <w:p w14:paraId="2EAE7D89" w14:textId="77777777"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14:paraId="7712CE6D" w14:textId="77777777"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14:paraId="27862DC0" w14:textId="77777777" w:rsidR="00F622CB" w:rsidRDefault="00F622CB" w:rsidP="00F622CB">
      <w:pPr>
        <w:rPr>
          <w:highlight w:val="yellow"/>
          <w:u w:val="single"/>
        </w:rPr>
      </w:pPr>
    </w:p>
    <w:p w14:paraId="6195E5DB" w14:textId="77777777" w:rsidR="00F622CB" w:rsidRDefault="00F622CB" w:rsidP="00F622CB">
      <w:pPr>
        <w:rPr>
          <w:highlight w:val="yellow"/>
          <w:u w:val="single"/>
        </w:rPr>
      </w:pPr>
    </w:p>
    <w:p w14:paraId="4E9FEADC" w14:textId="77777777"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14:anchorId="41F3912F" wp14:editId="38159CA1">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14:paraId="6801CDC4" w14:textId="77777777" w:rsidR="00FA3AFE" w:rsidRDefault="00FA3AFE" w:rsidP="00F622CB">
      <w:pPr>
        <w:jc w:val="both"/>
        <w:rPr>
          <w:rFonts w:cs="Arial"/>
          <w:color w:val="000000"/>
          <w:sz w:val="18"/>
          <w:szCs w:val="18"/>
        </w:rPr>
      </w:pPr>
    </w:p>
    <w:p w14:paraId="283FBBDC" w14:textId="77777777" w:rsidR="00FA3AFE" w:rsidRDefault="00FA3AFE" w:rsidP="00FA3AFE">
      <w:pPr>
        <w:rPr>
          <w:highlight w:val="yellow"/>
          <w:u w:val="single"/>
        </w:rPr>
      </w:pPr>
    </w:p>
    <w:p w14:paraId="3016B0BA" w14:textId="77777777" w:rsidR="00F622CB" w:rsidRDefault="00F622CB" w:rsidP="00F622CB">
      <w:pPr>
        <w:jc w:val="both"/>
        <w:rPr>
          <w:rFonts w:cs="Arial"/>
          <w:color w:val="000000"/>
          <w:sz w:val="18"/>
          <w:szCs w:val="18"/>
        </w:rPr>
      </w:pPr>
    </w:p>
    <w:p w14:paraId="7186A62F" w14:textId="77777777" w:rsidR="00F622CB" w:rsidRDefault="00F622CB">
      <w:pPr>
        <w:spacing w:before="480"/>
        <w:rPr>
          <w:b/>
          <w:sz w:val="32"/>
        </w:rPr>
      </w:pPr>
      <w:r>
        <w:rPr>
          <w:b/>
          <w:sz w:val="32"/>
        </w:rPr>
        <w:br w:type="page"/>
      </w:r>
    </w:p>
    <w:p w14:paraId="55A25860" w14:textId="77777777"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14:paraId="50254C17" w14:textId="77777777"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14:paraId="41E4F9CE" w14:textId="77777777" w:rsidR="006F18F6" w:rsidRDefault="006F18F6" w:rsidP="008C5513">
          <w:pPr>
            <w:jc w:val="both"/>
            <w:rPr>
              <w:rFonts w:cs="Arial"/>
              <w:color w:val="000000"/>
              <w:sz w:val="18"/>
              <w:szCs w:val="18"/>
            </w:rPr>
          </w:pPr>
        </w:p>
        <w:p w14:paraId="08501973" w14:textId="77777777" w:rsidR="00884233" w:rsidRDefault="00044C11" w:rsidP="00A31E01">
          <w:pPr>
            <w:rPr>
              <w:highlight w:val="yellow"/>
              <w:u w:val="single"/>
            </w:rPr>
          </w:pPr>
        </w:p>
      </w:sdtContent>
    </w:sdt>
    <w:p w14:paraId="03ECFA71" w14:textId="77777777" w:rsidR="00985E8D" w:rsidRDefault="00985E8D" w:rsidP="00985E8D">
      <w:pPr>
        <w:jc w:val="both"/>
        <w:rPr>
          <w:rFonts w:cs="Arial"/>
          <w:color w:val="000000"/>
          <w:sz w:val="18"/>
          <w:szCs w:val="18"/>
        </w:rPr>
      </w:pPr>
      <w:bookmarkStart w:id="44" w:name="B2"/>
      <w:r w:rsidRPr="001F00D2">
        <w:rPr>
          <w:rFonts w:cs="Arial"/>
          <w:noProof/>
          <w:color w:val="000000"/>
          <w:sz w:val="18"/>
          <w:szCs w:val="18"/>
          <w:lang w:eastAsia="nl-NL"/>
        </w:rPr>
        <w:drawing>
          <wp:inline distT="0" distB="0" distL="0" distR="0" wp14:anchorId="30269D30" wp14:editId="546905F7">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14:paraId="3550743A" w14:textId="77777777" w:rsidR="008B4EB7" w:rsidRDefault="008B4EB7" w:rsidP="00985E8D">
      <w:pPr>
        <w:jc w:val="both"/>
        <w:rPr>
          <w:rFonts w:cs="Arial"/>
          <w:color w:val="000000"/>
          <w:sz w:val="18"/>
          <w:szCs w:val="18"/>
        </w:rPr>
      </w:pPr>
    </w:p>
    <w:p w14:paraId="6A87B13B" w14:textId="77777777" w:rsidR="008B4EB7" w:rsidRDefault="008B4EB7" w:rsidP="00985E8D">
      <w:pPr>
        <w:jc w:val="both"/>
        <w:rPr>
          <w:rFonts w:cs="Arial"/>
          <w:color w:val="000000"/>
          <w:sz w:val="18"/>
          <w:szCs w:val="18"/>
        </w:rPr>
      </w:pPr>
    </w:p>
    <w:p w14:paraId="72A70E4E" w14:textId="77777777"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14:paraId="0DDCB96E" w14:textId="77777777" w:rsidR="00AC6EC7" w:rsidRPr="00316658" w:rsidRDefault="00AC6EC7">
      <w:pPr>
        <w:spacing w:before="480"/>
      </w:pPr>
    </w:p>
    <w:p w14:paraId="67C2646F" w14:textId="77777777" w:rsidR="000025A5" w:rsidRDefault="000025A5">
      <w:pPr>
        <w:spacing w:before="480"/>
        <w:rPr>
          <w:rFonts w:cs="Arial"/>
          <w:color w:val="000000"/>
          <w:szCs w:val="20"/>
        </w:rPr>
      </w:pPr>
      <w:r>
        <w:rPr>
          <w:rFonts w:cs="Arial"/>
          <w:color w:val="000000"/>
          <w:szCs w:val="20"/>
        </w:rPr>
        <w:br w:type="page"/>
      </w:r>
    </w:p>
    <w:p w14:paraId="2793EE5C" w14:textId="77777777" w:rsidR="00AC6EC7" w:rsidRDefault="00AC6EC7">
      <w:pPr>
        <w:spacing w:before="480"/>
        <w:rPr>
          <w:rFonts w:cs="Arial"/>
          <w:color w:val="000000"/>
          <w:szCs w:val="20"/>
        </w:rPr>
      </w:pPr>
    </w:p>
    <w:p w14:paraId="712C18CF" w14:textId="77777777"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3C0B1CA" w14:textId="77777777" w:rsidR="00DB11D3" w:rsidRPr="00DB11D3" w:rsidRDefault="00DB11D3" w:rsidP="00DB11D3"/>
    <w:p w14:paraId="52715E22" w14:textId="77777777" w:rsidR="00DB11D3" w:rsidRDefault="00985E8D" w:rsidP="00DB11D3">
      <w:pPr>
        <w:jc w:val="both"/>
        <w:rPr>
          <w:rFonts w:cs="Arial"/>
          <w:color w:val="000000"/>
          <w:sz w:val="18"/>
          <w:szCs w:val="18"/>
        </w:rPr>
      </w:pPr>
      <w:bookmarkStart w:id="59" w:name="B3"/>
      <w:r w:rsidRPr="001F00D2">
        <w:rPr>
          <w:rFonts w:cs="Arial"/>
          <w:noProof/>
          <w:color w:val="000000"/>
          <w:sz w:val="18"/>
          <w:szCs w:val="18"/>
          <w:lang w:eastAsia="nl-NL"/>
        </w:rPr>
        <w:lastRenderedPageBreak/>
        <w:drawing>
          <wp:inline distT="0" distB="0" distL="0" distR="0" wp14:anchorId="5C16B22A" wp14:editId="6DBDE28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14:paraId="623530B1" w14:textId="77777777" w:rsidR="00DB11D3" w:rsidRDefault="00DB11D3" w:rsidP="00DB11D3">
      <w:pPr>
        <w:jc w:val="both"/>
        <w:rPr>
          <w:rFonts w:cs="Arial"/>
          <w:color w:val="000000"/>
          <w:sz w:val="18"/>
          <w:szCs w:val="18"/>
        </w:rPr>
      </w:pPr>
    </w:p>
    <w:p w14:paraId="2D99D72F" w14:textId="77777777" w:rsidR="00E41F7B" w:rsidRDefault="00E41F7B" w:rsidP="00DB11D3">
      <w:pPr>
        <w:jc w:val="both"/>
      </w:pPr>
      <w:r>
        <w:t>Deze figuur geeft de beoordelingen weer van de school op de indicatoren. In de rechterkolom staat het percentage scholen met een bepaalde beoordeling.</w:t>
      </w:r>
    </w:p>
    <w:p w14:paraId="01E0FA99" w14:textId="77777777"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14:paraId="2EFA6EDD" w14:textId="77777777"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14:paraId="587BDF5D" w14:textId="77777777" w:rsidR="00CB2502" w:rsidRDefault="00CB2502" w:rsidP="00CB2502"/>
    <w:p w14:paraId="2334E3C7" w14:textId="77777777" w:rsidR="00CB2502" w:rsidRDefault="00CB2502" w:rsidP="00CB2502">
      <w:pPr>
        <w:jc w:val="both"/>
        <w:rPr>
          <w:rFonts w:cs="Arial"/>
          <w:color w:val="000000"/>
          <w:sz w:val="18"/>
          <w:szCs w:val="18"/>
        </w:rPr>
      </w:pPr>
      <w:r w:rsidRPr="001F00D2">
        <w:rPr>
          <w:rFonts w:cs="Arial"/>
          <w:noProof/>
          <w:color w:val="000000"/>
          <w:sz w:val="18"/>
          <w:szCs w:val="18"/>
          <w:lang w:eastAsia="nl-NL"/>
        </w:rPr>
        <w:lastRenderedPageBreak/>
        <w:drawing>
          <wp:inline distT="0" distB="0" distL="0" distR="0" wp14:anchorId="28A74243" wp14:editId="33A5BE43">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14:paraId="3F131FD6" w14:textId="77777777" w:rsidR="00CB2502" w:rsidRDefault="00CB2502" w:rsidP="00CB2502">
      <w:pPr>
        <w:rPr>
          <w:rFonts w:cs="Arial"/>
          <w:color w:val="000000"/>
          <w:szCs w:val="20"/>
        </w:rPr>
      </w:pPr>
      <w:r>
        <w:rPr>
          <w:rFonts w:cs="Arial"/>
          <w:color w:val="000000"/>
          <w:szCs w:val="20"/>
        </w:rPr>
        <w:lastRenderedPageBreak/>
        <w:t>Deze figuur geeft de beoordelingen weer van de school op de indicatoren. In de rechterkolom staat het percentage scholen met een bepaalde beoordeling.</w:t>
      </w:r>
    </w:p>
    <w:p w14:paraId="5BB926B6" w14:textId="77777777"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14:paraId="690F0961" w14:textId="77777777"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0E7B259" w14:textId="77777777" w:rsidR="00632DD5" w:rsidRPr="001F00D2" w:rsidRDefault="00632DD5" w:rsidP="00632DD5">
      <w:pPr>
        <w:jc w:val="both"/>
        <w:rPr>
          <w:rFonts w:cs="Arial"/>
          <w:color w:val="000000"/>
          <w:sz w:val="18"/>
          <w:szCs w:val="18"/>
        </w:rPr>
      </w:pPr>
      <w:bookmarkStart w:id="77" w:name="B5"/>
    </w:p>
    <w:p w14:paraId="53B1A738" w14:textId="77777777" w:rsidR="00632DD5" w:rsidRDefault="00985E8D" w:rsidP="00632DD5">
      <w:pPr>
        <w:jc w:val="both"/>
        <w:rPr>
          <w:rFonts w:cs="Arial"/>
          <w:color w:val="000000"/>
          <w:sz w:val="18"/>
          <w:szCs w:val="18"/>
        </w:rPr>
      </w:pPr>
      <w:r w:rsidRPr="001F00D2">
        <w:rPr>
          <w:rFonts w:cs="Arial"/>
          <w:noProof/>
          <w:color w:val="000000"/>
          <w:sz w:val="18"/>
          <w:szCs w:val="18"/>
          <w:lang w:eastAsia="nl-NL"/>
        </w:rPr>
        <w:lastRenderedPageBreak/>
        <w:drawing>
          <wp:inline distT="0" distB="0" distL="0" distR="0" wp14:anchorId="7880D379" wp14:editId="013DBF93">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14:paraId="6168F399" w14:textId="77777777" w:rsidR="00632DD5" w:rsidRDefault="00632DD5" w:rsidP="00632DD5">
      <w:pPr>
        <w:jc w:val="both"/>
        <w:rPr>
          <w:rFonts w:cs="Arial"/>
          <w:color w:val="000000"/>
          <w:sz w:val="18"/>
          <w:szCs w:val="18"/>
        </w:rPr>
      </w:pPr>
    </w:p>
    <w:p w14:paraId="12561B3D" w14:textId="77777777" w:rsidR="00BA248B" w:rsidRDefault="00BA248B" w:rsidP="00632DD5">
      <w:pPr>
        <w:jc w:val="both"/>
        <w:rPr>
          <w:rFonts w:cs="Arial"/>
          <w:color w:val="000000"/>
          <w:sz w:val="16"/>
          <w:szCs w:val="16"/>
        </w:rPr>
      </w:pPr>
    </w:p>
    <w:p w14:paraId="0C5FA0CC" w14:textId="77777777"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14:paraId="4BA856F9" w14:textId="77777777" w:rsidR="00535615" w:rsidRPr="00113E63" w:rsidRDefault="00535615" w:rsidP="00535615">
      <w:pPr>
        <w:jc w:val="both"/>
        <w:rPr>
          <w:rFonts w:cs="Arial"/>
          <w:color w:val="000000"/>
          <w:szCs w:val="20"/>
        </w:rPr>
      </w:pPr>
    </w:p>
    <w:p w14:paraId="141D7663" w14:textId="77777777" w:rsidR="0022500B" w:rsidRDefault="0022500B">
      <w:pPr>
        <w:spacing w:before="480"/>
        <w:rPr>
          <w:highlight w:val="yellow"/>
        </w:rPr>
      </w:pPr>
      <w:r>
        <w:rPr>
          <w:highlight w:val="yellow"/>
        </w:rPr>
        <w:br w:type="page"/>
      </w:r>
    </w:p>
    <w:p w14:paraId="495364F8" w14:textId="77777777"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1F554FFE" w14:textId="77777777" w:rsidR="0022500B" w:rsidRDefault="0022500B" w:rsidP="0022500B">
      <w:pPr>
        <w:jc w:val="both"/>
      </w:pPr>
    </w:p>
    <w:p w14:paraId="26EA8B35" w14:textId="77777777" w:rsidR="00985E8D" w:rsidRDefault="00985E8D" w:rsidP="00985E8D">
      <w:pPr>
        <w:jc w:val="both"/>
        <w:rPr>
          <w:rFonts w:cs="Arial"/>
          <w:color w:val="000000"/>
          <w:sz w:val="18"/>
          <w:szCs w:val="18"/>
        </w:rPr>
      </w:pPr>
      <w:bookmarkStart w:id="92" w:name="B6"/>
      <w:r w:rsidRPr="001F00D2">
        <w:rPr>
          <w:rFonts w:cs="Arial"/>
          <w:noProof/>
          <w:color w:val="000000"/>
          <w:sz w:val="18"/>
          <w:szCs w:val="18"/>
          <w:lang w:eastAsia="nl-NL"/>
        </w:rPr>
        <w:lastRenderedPageBreak/>
        <w:drawing>
          <wp:inline distT="0" distB="0" distL="0" distR="0" wp14:anchorId="38EB0C32" wp14:editId="2C3FB0EF">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14:paraId="0EEB321F" w14:textId="77777777" w:rsidR="00BA248B" w:rsidRDefault="00BA248B" w:rsidP="00BA248B">
      <w:pPr>
        <w:jc w:val="both"/>
        <w:rPr>
          <w:rFonts w:cs="Arial"/>
          <w:sz w:val="16"/>
          <w:szCs w:val="16"/>
        </w:rPr>
      </w:pPr>
    </w:p>
    <w:p w14:paraId="6FEE75C6" w14:textId="77777777"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14:paraId="2A2914B5" w14:textId="77777777" w:rsidR="00C82B05" w:rsidRDefault="00C82B05">
      <w:pPr>
        <w:spacing w:before="480"/>
        <w:rPr>
          <w:rFonts w:cs="Arial"/>
          <w:szCs w:val="16"/>
          <w:highlight w:val="yellow"/>
        </w:rPr>
      </w:pPr>
      <w:r>
        <w:rPr>
          <w:rFonts w:cs="Arial"/>
          <w:szCs w:val="16"/>
          <w:highlight w:val="yellow"/>
        </w:rPr>
        <w:br w:type="page"/>
      </w:r>
    </w:p>
    <w:p w14:paraId="050C2D43" w14:textId="77777777"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3F311E16" w14:textId="77777777" w:rsidR="00985E8D" w:rsidRDefault="00985E8D" w:rsidP="00985E8D"/>
    <w:p w14:paraId="5A5BF50D" w14:textId="77777777" w:rsidR="00985E8D" w:rsidRDefault="00985E8D" w:rsidP="00985E8D">
      <w:pPr>
        <w:jc w:val="both"/>
        <w:rPr>
          <w:rFonts w:cs="Arial"/>
          <w:color w:val="000000"/>
          <w:sz w:val="18"/>
          <w:szCs w:val="18"/>
        </w:rPr>
      </w:pPr>
      <w:bookmarkStart w:id="107" w:name="B7"/>
      <w:r w:rsidRPr="001F00D2">
        <w:rPr>
          <w:rFonts w:cs="Arial"/>
          <w:noProof/>
          <w:color w:val="000000"/>
          <w:sz w:val="18"/>
          <w:szCs w:val="18"/>
          <w:lang w:eastAsia="nl-NL"/>
        </w:rPr>
        <w:lastRenderedPageBreak/>
        <w:drawing>
          <wp:inline distT="0" distB="0" distL="0" distR="0" wp14:anchorId="22738CCE" wp14:editId="45ED755B">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14:paraId="14D4E35E" w14:textId="77777777" w:rsidR="00BA248B" w:rsidRDefault="00BA248B" w:rsidP="00E748F1"/>
    <w:p w14:paraId="4623595A" w14:textId="77777777"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14:paraId="5527A11E" w14:textId="77777777" w:rsidR="00F14527" w:rsidRPr="00F14527" w:rsidRDefault="00F14527">
      <w:pPr>
        <w:spacing w:before="480"/>
        <w:rPr>
          <w:rFonts w:cs="Arial"/>
          <w:bCs/>
          <w:iCs/>
          <w:sz w:val="16"/>
          <w:szCs w:val="16"/>
        </w:rPr>
      </w:pPr>
      <w:r>
        <w:rPr>
          <w:rFonts w:cs="Arial"/>
          <w:bCs/>
          <w:iCs/>
          <w:sz w:val="36"/>
        </w:rPr>
        <w:br w:type="page"/>
      </w:r>
    </w:p>
    <w:p w14:paraId="6C5CEA6A" w14:textId="77777777"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399E1A3" w14:textId="77777777" w:rsidR="00985E8D" w:rsidRDefault="00985E8D" w:rsidP="00985E8D"/>
    <w:p w14:paraId="0172113F" w14:textId="77777777" w:rsidR="00985E8D" w:rsidRDefault="00985E8D" w:rsidP="00985E8D">
      <w:pPr>
        <w:jc w:val="both"/>
        <w:rPr>
          <w:rFonts w:cs="Arial"/>
          <w:color w:val="000000"/>
          <w:sz w:val="18"/>
          <w:szCs w:val="18"/>
        </w:rPr>
      </w:pPr>
      <w:bookmarkStart w:id="122" w:name="B8"/>
      <w:r w:rsidRPr="001F00D2">
        <w:rPr>
          <w:rFonts w:cs="Arial"/>
          <w:noProof/>
          <w:color w:val="000000"/>
          <w:sz w:val="18"/>
          <w:szCs w:val="18"/>
          <w:lang w:eastAsia="nl-NL"/>
        </w:rPr>
        <w:lastRenderedPageBreak/>
        <w:drawing>
          <wp:inline distT="0" distB="0" distL="0" distR="0" wp14:anchorId="41BBF894" wp14:editId="633C1B68">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14:paraId="100C4800" w14:textId="77777777" w:rsidR="00BA248B" w:rsidRDefault="00BA248B" w:rsidP="00E748F1"/>
    <w:p w14:paraId="4232DEA0" w14:textId="77777777" w:rsidR="00FA3AFE" w:rsidRPr="00113E63" w:rsidRDefault="00F14527" w:rsidP="00E748F1">
      <w:pPr>
        <w:rPr>
          <w:szCs w:val="20"/>
        </w:rPr>
      </w:pPr>
      <w:r w:rsidRPr="00113E63">
        <w:rPr>
          <w:szCs w:val="20"/>
        </w:rPr>
        <w:t>Deze figuur laat zien met welke partners wij samenwerken. Ook laat het overzicht zien hoe intensief de samenwerking is.</w:t>
      </w:r>
    </w:p>
    <w:p w14:paraId="34936F10" w14:textId="77777777" w:rsidR="00FA3AFE" w:rsidRDefault="00FA3AFE">
      <w:pPr>
        <w:spacing w:before="480"/>
      </w:pPr>
      <w:r>
        <w:br w:type="page"/>
      </w:r>
    </w:p>
    <w:p w14:paraId="17188D2F" w14:textId="77777777"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14:paraId="23ED0BC8" w14:textId="77777777" w:rsidR="00EF20FB" w:rsidRDefault="00EF20FB" w:rsidP="001321D1">
      <w:pPr>
        <w:jc w:val="both"/>
        <w:rPr>
          <w:rFonts w:cs="Arial"/>
          <w:color w:val="000000"/>
          <w:sz w:val="18"/>
          <w:szCs w:val="18"/>
          <w:highlight w:val="yellow"/>
        </w:rPr>
      </w:pPr>
    </w:p>
    <w:p w14:paraId="57E9CAFA"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lastRenderedPageBreak/>
        <w:drawing>
          <wp:inline distT="0" distB="0" distL="0" distR="0" wp14:anchorId="13F4563A" wp14:editId="1F9CA2B3">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14:paraId="3F1CB20F" w14:textId="77777777" w:rsidR="00BA248B" w:rsidRDefault="00BA248B" w:rsidP="008606E6"/>
    <w:p w14:paraId="4AE7D01A" w14:textId="77777777"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14:paraId="3A274971" w14:textId="77777777" w:rsidR="00FA3AFE" w:rsidRDefault="00FA3AFE">
      <w:pPr>
        <w:spacing w:before="480"/>
        <w:rPr>
          <w:highlight w:val="yellow"/>
        </w:rPr>
      </w:pPr>
      <w:r>
        <w:rPr>
          <w:highlight w:val="yellow"/>
        </w:rPr>
        <w:br w:type="page"/>
      </w:r>
    </w:p>
    <w:p w14:paraId="10393F48" w14:textId="77777777"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14:paraId="7F3D6EB7" w14:textId="77777777" w:rsidR="00EF20FB" w:rsidRPr="001F00D2" w:rsidRDefault="00EF20FB" w:rsidP="001321D1">
      <w:pPr>
        <w:jc w:val="both"/>
        <w:rPr>
          <w:rFonts w:cs="Arial"/>
          <w:color w:val="000000"/>
          <w:sz w:val="18"/>
          <w:szCs w:val="18"/>
        </w:rPr>
      </w:pPr>
    </w:p>
    <w:p w14:paraId="72CD6035"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lastRenderedPageBreak/>
        <w:drawing>
          <wp:inline distT="0" distB="0" distL="0" distR="0" wp14:anchorId="571A6645" wp14:editId="2AD25C94">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14:paraId="4BF0C9AA" w14:textId="77777777" w:rsidR="00BA248B" w:rsidRDefault="00BA248B" w:rsidP="008606E6"/>
    <w:p w14:paraId="6F7554B3" w14:textId="77777777" w:rsidR="008606E6" w:rsidRPr="00113E63" w:rsidRDefault="008606E6" w:rsidP="008606E6">
      <w:pPr>
        <w:rPr>
          <w:szCs w:val="20"/>
        </w:rPr>
      </w:pPr>
      <w:r w:rsidRPr="00113E63">
        <w:rPr>
          <w:szCs w:val="20"/>
        </w:rPr>
        <w:t xml:space="preserve">Deze figuur laat zien welke grenzen de school heeft. </w:t>
      </w:r>
    </w:p>
    <w:p w14:paraId="033F3DFC" w14:textId="77777777" w:rsidR="008606E6" w:rsidRDefault="008606E6" w:rsidP="008606E6">
      <w:pPr>
        <w:spacing w:before="480"/>
        <w:rPr>
          <w:highlight w:val="yellow"/>
        </w:rPr>
      </w:pPr>
      <w:r>
        <w:rPr>
          <w:highlight w:val="yellow"/>
        </w:rPr>
        <w:br w:type="page"/>
      </w:r>
    </w:p>
    <w:p w14:paraId="2C398FD7" w14:textId="77777777"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14:paraId="374FF3CA" w14:textId="77777777" w:rsidR="00B13346" w:rsidRDefault="00B13346" w:rsidP="00B13346"/>
    <w:p w14:paraId="11485E35" w14:textId="77777777"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14:anchorId="633668BD" wp14:editId="395D05BC">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14:paraId="2052D838" w14:textId="77777777" w:rsidR="0082612E" w:rsidRDefault="0082612E" w:rsidP="00B13346">
      <w:pPr>
        <w:jc w:val="both"/>
        <w:rPr>
          <w:rFonts w:cs="Arial"/>
          <w:color w:val="000000"/>
          <w:sz w:val="18"/>
          <w:szCs w:val="18"/>
        </w:rPr>
      </w:pPr>
    </w:p>
    <w:p w14:paraId="253DA254" w14:textId="77777777" w:rsidR="0082612E" w:rsidRDefault="0082612E" w:rsidP="00B13346">
      <w:pPr>
        <w:jc w:val="both"/>
        <w:rPr>
          <w:rFonts w:cs="Arial"/>
          <w:color w:val="000000"/>
          <w:sz w:val="18"/>
          <w:szCs w:val="18"/>
        </w:rPr>
      </w:pPr>
    </w:p>
    <w:p w14:paraId="48893D04" w14:textId="77777777" w:rsidR="0082612E" w:rsidRDefault="0082612E" w:rsidP="00B13346">
      <w:pPr>
        <w:jc w:val="both"/>
        <w:rPr>
          <w:rFonts w:cs="Arial"/>
          <w:color w:val="000000"/>
          <w:sz w:val="18"/>
          <w:szCs w:val="18"/>
        </w:rPr>
      </w:pPr>
    </w:p>
    <w:p w14:paraId="53F6ADC0" w14:textId="77777777" w:rsidR="00B13346" w:rsidRDefault="00B13346" w:rsidP="00B13346"/>
    <w:p w14:paraId="39747CC9" w14:textId="77777777" w:rsidR="00B13346" w:rsidRDefault="00E77730" w:rsidP="00B13346">
      <w:r>
        <w:rPr>
          <w:szCs w:val="20"/>
        </w:rPr>
        <w:t>Deze figuur laat de kengetallen van de school zien en vergelijkt ze met de deelname cijfers van het samenwerkingsverband.</w:t>
      </w:r>
      <w:r w:rsidR="00B13346">
        <w:br w:type="page"/>
      </w:r>
    </w:p>
    <w:p w14:paraId="44E40349" w14:textId="77777777" w:rsidR="00C93FA1" w:rsidRPr="00FD231E" w:rsidRDefault="00C93FA1" w:rsidP="00FD231E">
      <w:pPr>
        <w:jc w:val="both"/>
        <w:rPr>
          <w:rFonts w:cs="Arial"/>
          <w:color w:val="000000"/>
          <w:sz w:val="18"/>
          <w:szCs w:val="18"/>
        </w:rPr>
      </w:pPr>
      <w:r>
        <w:lastRenderedPageBreak/>
        <w:br w:type="page"/>
      </w:r>
    </w:p>
    <w:p w14:paraId="7A5EE04E" w14:textId="77777777"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14:paraId="24D019E8" w14:textId="77777777" w:rsidR="00985E8D" w:rsidRDefault="00985E8D" w:rsidP="00985E8D"/>
    <w:p w14:paraId="5E7E9FA3"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lastRenderedPageBreak/>
        <w:drawing>
          <wp:inline distT="0" distB="0" distL="0" distR="0" wp14:anchorId="40B1C66D" wp14:editId="7F162839">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14:paraId="3ABF1F8F" w14:textId="77777777" w:rsidR="00D01769" w:rsidRDefault="00D01769" w:rsidP="00D01769">
      <w:r>
        <w:lastRenderedPageBreak/>
        <w:br w:type="page"/>
      </w:r>
    </w:p>
    <w:p w14:paraId="512A87A4" w14:textId="77777777"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14:paraId="67A27E7C" w14:textId="77777777" w:rsidR="00985E8D" w:rsidRDefault="00985E8D" w:rsidP="00985E8D"/>
    <w:p w14:paraId="5FDB4811" w14:textId="77777777" w:rsidR="00985E8D" w:rsidRDefault="00985E8D" w:rsidP="00985E8D">
      <w:pPr>
        <w:jc w:val="both"/>
        <w:rPr>
          <w:rFonts w:cs="Arial"/>
          <w:color w:val="000000"/>
          <w:sz w:val="18"/>
          <w:szCs w:val="18"/>
        </w:rPr>
      </w:pPr>
      <w:r w:rsidRPr="001F00D2">
        <w:rPr>
          <w:rFonts w:cs="Arial"/>
          <w:noProof/>
          <w:color w:val="000000"/>
          <w:sz w:val="18"/>
          <w:szCs w:val="18"/>
          <w:lang w:eastAsia="nl-NL"/>
        </w:rPr>
        <w:lastRenderedPageBreak/>
        <w:drawing>
          <wp:inline distT="0" distB="0" distL="0" distR="0" wp14:anchorId="101210BD" wp14:editId="2018EA38">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14:paraId="7A689907" w14:textId="77777777" w:rsidR="00B66962" w:rsidRDefault="00B66962">
      <w:pPr>
        <w:spacing w:before="480"/>
        <w:rPr>
          <w:rFonts w:cs="Arial"/>
          <w:bCs/>
          <w:iCs/>
          <w:highlight w:val="yellow"/>
        </w:rPr>
      </w:pPr>
      <w:r>
        <w:rPr>
          <w:rFonts w:cs="Arial"/>
          <w:bCs/>
          <w:iCs/>
          <w:highlight w:val="yellow"/>
        </w:rPr>
        <w:lastRenderedPageBreak/>
        <w:br w:type="page"/>
      </w:r>
    </w:p>
    <w:p w14:paraId="19C38E1E" w14:textId="77777777"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14:paraId="7E2FD003" w14:textId="77777777" w:rsidR="00985E8D" w:rsidRDefault="00985E8D" w:rsidP="00985E8D"/>
    <w:p w14:paraId="0B4C0F5C" w14:textId="77777777" w:rsidR="00DC6292" w:rsidRDefault="00DC6292" w:rsidP="00DC6292"/>
    <w:p w14:paraId="7FF5F118" w14:textId="77777777" w:rsidR="00DC6292" w:rsidRDefault="00DC6292" w:rsidP="00DC6292">
      <w:pPr>
        <w:jc w:val="both"/>
        <w:rPr>
          <w:rFonts w:cs="Arial"/>
          <w:color w:val="000000"/>
          <w:sz w:val="18"/>
          <w:szCs w:val="18"/>
        </w:rPr>
      </w:pPr>
      <w:bookmarkStart w:id="175" w:name="B13"/>
      <w:r w:rsidRPr="001F00D2">
        <w:rPr>
          <w:rFonts w:cs="Arial"/>
          <w:noProof/>
          <w:color w:val="000000"/>
          <w:sz w:val="18"/>
          <w:szCs w:val="18"/>
          <w:lang w:eastAsia="nl-NL"/>
        </w:rPr>
        <w:lastRenderedPageBreak/>
        <w:drawing>
          <wp:inline distT="0" distB="0" distL="0" distR="0" wp14:anchorId="76DE2BB9" wp14:editId="4440600D">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14:paraId="192F1A29" w14:textId="77777777" w:rsidR="00DC6292" w:rsidRDefault="00DC6292" w:rsidP="00DC6292">
      <w:pPr>
        <w:jc w:val="both"/>
        <w:rPr>
          <w:rFonts w:cs="Arial"/>
          <w:color w:val="000000"/>
          <w:sz w:val="18"/>
          <w:szCs w:val="18"/>
        </w:rPr>
      </w:pPr>
    </w:p>
    <w:p w14:paraId="3F0B54DC" w14:textId="77777777" w:rsidR="00301C96" w:rsidRPr="00301C96" w:rsidRDefault="00301C96" w:rsidP="007917D5">
      <w:pPr>
        <w:jc w:val="both"/>
        <w:rPr>
          <w:rFonts w:cs="Arial"/>
          <w:color w:val="000000"/>
          <w:sz w:val="18"/>
          <w:szCs w:val="18"/>
          <w:highlight w:val="yellow"/>
        </w:rPr>
      </w:pPr>
    </w:p>
    <w:p w14:paraId="30C35E14" w14:textId="77777777" w:rsidR="00B66962" w:rsidRDefault="00B66962">
      <w:pPr>
        <w:spacing w:before="480"/>
        <w:rPr>
          <w:rFonts w:cs="Arial"/>
          <w:bCs/>
          <w:iCs/>
          <w:sz w:val="36"/>
        </w:rPr>
      </w:pPr>
      <w:r>
        <w:rPr>
          <w:rFonts w:cs="Arial"/>
          <w:bCs/>
          <w:iCs/>
          <w:sz w:val="36"/>
        </w:rPr>
        <w:br w:type="page"/>
      </w:r>
    </w:p>
    <w:p w14:paraId="51FCFD28" w14:textId="77777777"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14:paraId="7188C3D7" w14:textId="77777777" w:rsidR="00985E8D" w:rsidRDefault="00985E8D" w:rsidP="00985E8D"/>
    <w:p w14:paraId="26CE06EB" w14:textId="77777777" w:rsidR="00DC6292" w:rsidRDefault="00DC6292" w:rsidP="00DC6292"/>
    <w:p w14:paraId="48EC29EE" w14:textId="77777777" w:rsidR="00DC6292" w:rsidRDefault="00DC6292" w:rsidP="00DC6292">
      <w:pPr>
        <w:jc w:val="both"/>
        <w:rPr>
          <w:rFonts w:cs="Arial"/>
          <w:color w:val="000000"/>
          <w:sz w:val="18"/>
          <w:szCs w:val="18"/>
        </w:rPr>
      </w:pPr>
      <w:r w:rsidRPr="001F00D2">
        <w:rPr>
          <w:rFonts w:cs="Arial"/>
          <w:noProof/>
          <w:color w:val="000000"/>
          <w:sz w:val="18"/>
          <w:szCs w:val="18"/>
          <w:lang w:eastAsia="nl-NL"/>
        </w:rPr>
        <w:lastRenderedPageBreak/>
        <w:drawing>
          <wp:inline distT="0" distB="0" distL="0" distR="0" wp14:anchorId="74B1B8B2" wp14:editId="61078D08">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14:paraId="27117105" w14:textId="77777777" w:rsidR="00DC6292" w:rsidRDefault="00DC6292" w:rsidP="00DC6292">
      <w:pPr>
        <w:jc w:val="both"/>
        <w:rPr>
          <w:rFonts w:cs="Arial"/>
          <w:color w:val="000000"/>
          <w:sz w:val="18"/>
          <w:szCs w:val="18"/>
        </w:rPr>
      </w:pPr>
    </w:p>
    <w:p w14:paraId="63299352" w14:textId="77777777" w:rsidR="00301C96" w:rsidRDefault="00301C96" w:rsidP="007917D5">
      <w:pPr>
        <w:jc w:val="both"/>
        <w:rPr>
          <w:rFonts w:cs="Arial"/>
          <w:color w:val="000000"/>
          <w:sz w:val="18"/>
          <w:szCs w:val="18"/>
        </w:rPr>
      </w:pPr>
    </w:p>
    <w:p w14:paraId="4D05AE12" w14:textId="77777777" w:rsidR="00301C96" w:rsidRDefault="00301C96" w:rsidP="007917D5">
      <w:pPr>
        <w:jc w:val="both"/>
        <w:rPr>
          <w:rFonts w:cs="Arial"/>
          <w:color w:val="000000"/>
          <w:sz w:val="18"/>
          <w:szCs w:val="18"/>
        </w:rPr>
      </w:pPr>
    </w:p>
    <w:p w14:paraId="6DF3B6FD" w14:textId="77777777" w:rsidR="00C6282F" w:rsidRDefault="00C6282F" w:rsidP="00C6282F">
      <w:pPr>
        <w:spacing w:before="480"/>
        <w:rPr>
          <w:b/>
          <w:color w:val="FF0000"/>
          <w:szCs w:val="20"/>
        </w:rPr>
      </w:pPr>
      <w:r>
        <w:rPr>
          <w:b/>
          <w:color w:val="FF0000"/>
          <w:szCs w:val="20"/>
        </w:rPr>
        <w:br w:type="page"/>
      </w:r>
    </w:p>
    <w:p w14:paraId="39BFE892" w14:textId="77777777"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14:paraId="1249E8CE" w14:textId="77777777" w:rsidR="00DC7901" w:rsidRDefault="00DC7901" w:rsidP="00DC7901"/>
    <w:p w14:paraId="3874F06B" w14:textId="77777777" w:rsidR="00DC6292" w:rsidRDefault="00DC6292" w:rsidP="00DC6292"/>
    <w:p w14:paraId="7937FA94" w14:textId="77777777"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14:anchorId="79BA5C38" wp14:editId="7D70DB42">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14:paraId="73950B6E" w14:textId="77777777" w:rsidR="00DC6292" w:rsidRDefault="00DC6292" w:rsidP="00DC6292">
      <w:pPr>
        <w:jc w:val="both"/>
        <w:rPr>
          <w:rFonts w:cs="Arial"/>
          <w:color w:val="000000"/>
          <w:sz w:val="18"/>
          <w:szCs w:val="18"/>
        </w:rPr>
      </w:pPr>
    </w:p>
    <w:p w14:paraId="37E46AFB" w14:textId="77777777" w:rsidR="00301C96" w:rsidRDefault="00301C96" w:rsidP="007917D5">
      <w:pPr>
        <w:jc w:val="both"/>
        <w:rPr>
          <w:rFonts w:cs="Arial"/>
          <w:color w:val="000000"/>
          <w:sz w:val="18"/>
          <w:szCs w:val="18"/>
        </w:rPr>
      </w:pPr>
    </w:p>
    <w:p w14:paraId="50E8E7F0" w14:textId="77777777" w:rsidR="00DC7901" w:rsidRDefault="00DC7901" w:rsidP="00DC7901">
      <w:pPr>
        <w:spacing w:before="480"/>
        <w:rPr>
          <w:b/>
          <w:color w:val="FF0000"/>
          <w:sz w:val="28"/>
          <w:szCs w:val="28"/>
        </w:rPr>
      </w:pPr>
      <w:r>
        <w:rPr>
          <w:b/>
          <w:color w:val="FF0000"/>
          <w:sz w:val="28"/>
          <w:szCs w:val="28"/>
        </w:rPr>
        <w:br w:type="page"/>
      </w:r>
    </w:p>
    <w:p w14:paraId="1216CA57" w14:textId="77777777"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14:paraId="0F5D3184" w14:textId="77777777" w:rsidR="001321D1" w:rsidRPr="001F00D2" w:rsidRDefault="001321D1" w:rsidP="001321D1">
      <w:pPr>
        <w:jc w:val="both"/>
        <w:rPr>
          <w:rFonts w:cs="Arial"/>
          <w:color w:val="000000"/>
          <w:sz w:val="18"/>
          <w:szCs w:val="18"/>
        </w:rPr>
      </w:pPr>
    </w:p>
    <w:p w14:paraId="05415A7E"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14:anchorId="6D986A2F" wp14:editId="0B2E8CFB">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14:paraId="37393677" w14:textId="77777777" w:rsidR="00C6282F" w:rsidRDefault="00C6282F" w:rsidP="00C6282F">
      <w:pPr>
        <w:spacing w:before="480"/>
        <w:rPr>
          <w:b/>
          <w:color w:val="FF0000"/>
          <w:sz w:val="28"/>
          <w:szCs w:val="28"/>
        </w:rPr>
      </w:pPr>
    </w:p>
    <w:p w14:paraId="28EB50E4" w14:textId="77777777" w:rsidR="001321D1" w:rsidRDefault="001321D1">
      <w:pPr>
        <w:spacing w:before="480"/>
        <w:rPr>
          <w:b/>
          <w:color w:val="FF0000"/>
          <w:sz w:val="28"/>
          <w:szCs w:val="28"/>
        </w:rPr>
      </w:pPr>
      <w:r>
        <w:rPr>
          <w:b/>
          <w:color w:val="FF0000"/>
          <w:sz w:val="28"/>
          <w:szCs w:val="28"/>
        </w:rPr>
        <w:br w:type="page"/>
      </w:r>
    </w:p>
    <w:p w14:paraId="668B169D" w14:textId="77777777"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14:paraId="00EF726F" w14:textId="77777777" w:rsidR="001321D1" w:rsidRDefault="001321D1" w:rsidP="001321D1">
      <w:pPr>
        <w:jc w:val="both"/>
        <w:rPr>
          <w:rFonts w:cs="Arial"/>
          <w:color w:val="000000"/>
          <w:sz w:val="18"/>
          <w:szCs w:val="18"/>
          <w:highlight w:val="yellow"/>
        </w:rPr>
      </w:pPr>
    </w:p>
    <w:p w14:paraId="7D05C74A"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14:anchorId="13E32F0F" wp14:editId="0D911CEE">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14:paraId="61BB6036" w14:textId="77777777" w:rsidR="00C6282F" w:rsidRDefault="00C6282F" w:rsidP="00C6282F">
      <w:pPr>
        <w:spacing w:before="480"/>
        <w:rPr>
          <w:b/>
          <w:color w:val="FF0000"/>
          <w:sz w:val="28"/>
          <w:szCs w:val="28"/>
        </w:rPr>
      </w:pPr>
    </w:p>
    <w:p w14:paraId="6C66E66F" w14:textId="77777777" w:rsidR="00C6282F" w:rsidRDefault="00C6282F" w:rsidP="00C6282F">
      <w:pPr>
        <w:spacing w:before="480"/>
        <w:rPr>
          <w:b/>
          <w:color w:val="FF0000"/>
          <w:sz w:val="28"/>
          <w:szCs w:val="28"/>
        </w:rPr>
      </w:pPr>
    </w:p>
    <w:p w14:paraId="42A322F7" w14:textId="77777777" w:rsidR="00C6282F" w:rsidRDefault="00C6282F" w:rsidP="00C6282F">
      <w:pPr>
        <w:spacing w:before="480"/>
        <w:rPr>
          <w:b/>
          <w:color w:val="FF0000"/>
          <w:sz w:val="28"/>
          <w:szCs w:val="28"/>
        </w:rPr>
      </w:pPr>
    </w:p>
    <w:p w14:paraId="07813447" w14:textId="77777777"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lastRenderedPageBreak/>
        <w:br w:type="page"/>
      </w:r>
    </w:p>
    <w:p w14:paraId="02BF3368" w14:textId="77777777"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14:paraId="7C23C550" w14:textId="77777777" w:rsidR="003906C5" w:rsidRPr="003906C5" w:rsidRDefault="003906C5" w:rsidP="003906C5">
      <w:pPr>
        <w:spacing w:before="480"/>
        <w:rPr>
          <w:b/>
          <w:color w:val="FF0000"/>
          <w:sz w:val="28"/>
          <w:szCs w:val="28"/>
        </w:rPr>
      </w:pPr>
      <w:r w:rsidRPr="00E70C10">
        <w:rPr>
          <w:rFonts w:cs="Arial"/>
          <w:szCs w:val="20"/>
        </w:rPr>
        <w:br w:type="page"/>
      </w:r>
    </w:p>
    <w:p w14:paraId="03559889" w14:textId="77777777"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14:paraId="05C97DBD"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14:paraId="41CE277A" w14:textId="77777777" w:rsidTr="007A7233">
        <w:tc>
          <w:tcPr>
            <w:tcW w:w="1757" w:type="dxa"/>
            <w:shd w:val="clear" w:color="auto" w:fill="FFFFFF" w:themeFill="background1"/>
          </w:tcPr>
          <w:p w14:paraId="1DE97775" w14:textId="77777777" w:rsidR="003906C5" w:rsidRPr="00E70C10" w:rsidRDefault="003906C5" w:rsidP="00AF0DA5">
            <w:pPr>
              <w:spacing w:line="280" w:lineRule="atLeast"/>
              <w:rPr>
                <w:rFonts w:cs="Arial"/>
                <w:szCs w:val="20"/>
              </w:rPr>
            </w:pPr>
            <w:r w:rsidRPr="00E70C10">
              <w:rPr>
                <w:rFonts w:cs="Arial"/>
                <w:szCs w:val="20"/>
              </w:rPr>
              <w:t>Beeldvorming</w:t>
            </w:r>
          </w:p>
          <w:p w14:paraId="20987509"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13CE9039" w14:textId="77777777" w:rsidR="003906C5" w:rsidRPr="00654AC1" w:rsidRDefault="003906C5" w:rsidP="00CD4BE9">
            <w:pPr>
              <w:pStyle w:val="Lijstalinea"/>
              <w:spacing w:line="280" w:lineRule="atLeast"/>
              <w:ind w:left="360"/>
              <w:rPr>
                <w:rFonts w:cs="Arial"/>
                <w:szCs w:val="20"/>
              </w:rPr>
            </w:pPr>
          </w:p>
          <w:p w14:paraId="767F85CA" w14:textId="77777777" w:rsidR="00477777" w:rsidRDefault="00477777" w:rsidP="000D2F8D">
            <w:pPr>
              <w:pStyle w:val="Lijstalinea"/>
              <w:numPr>
                <w:ilvl w:val="0"/>
                <w:numId w:val="26"/>
              </w:numPr>
              <w:spacing w:line="280" w:lineRule="atLeast"/>
              <w:rPr>
                <w:rFonts w:cs="Arial"/>
                <w:szCs w:val="20"/>
              </w:rPr>
            </w:pPr>
            <w:r>
              <w:rPr>
                <w:rFonts w:cs="Arial"/>
                <w:szCs w:val="20"/>
              </w:rPr>
              <w:t>Kinderen worden gezien binnen de school. Wanneer</w:t>
            </w:r>
            <w:r w:rsidR="000D2F8D">
              <w:rPr>
                <w:rFonts w:cs="Arial"/>
                <w:szCs w:val="20"/>
              </w:rPr>
              <w:t xml:space="preserve"> er sprake is van veel wisselingen door ziekte of te grote stamgroepen met veel</w:t>
            </w:r>
            <w:r w:rsidR="00F67FD3">
              <w:rPr>
                <w:rFonts w:cs="Arial"/>
                <w:szCs w:val="20"/>
              </w:rPr>
              <w:t xml:space="preserve"> kinderen</w:t>
            </w:r>
            <w:r w:rsidR="00F928AB">
              <w:rPr>
                <w:rFonts w:cs="Arial"/>
                <w:szCs w:val="20"/>
              </w:rPr>
              <w:t xml:space="preserve"> met specifieke onderwijsbehoeften</w:t>
            </w:r>
            <w:r w:rsidR="000D2F8D">
              <w:rPr>
                <w:rFonts w:cs="Arial"/>
                <w:szCs w:val="20"/>
              </w:rPr>
              <w:t xml:space="preserve"> komt het zien van kinderen in gedrang.</w:t>
            </w:r>
            <w:r w:rsidR="00F928AB">
              <w:rPr>
                <w:rFonts w:cs="Arial"/>
                <w:szCs w:val="20"/>
              </w:rPr>
              <w:t xml:space="preserve"> Er zijn grenzen aan onze zorg. De groepsgrootte, samenstelling van de groep en de aard en hoeveelheid van de specifieke onderwijsbehoeften spelen hierbij altijd een rol.</w:t>
            </w:r>
          </w:p>
          <w:p w14:paraId="153C813C" w14:textId="77777777" w:rsidR="00D07589" w:rsidRDefault="00F928AB" w:rsidP="000D2F8D">
            <w:pPr>
              <w:pStyle w:val="Lijstalinea"/>
              <w:numPr>
                <w:ilvl w:val="0"/>
                <w:numId w:val="26"/>
              </w:numPr>
              <w:spacing w:line="280" w:lineRule="atLeast"/>
              <w:rPr>
                <w:rFonts w:cs="Arial"/>
                <w:szCs w:val="20"/>
              </w:rPr>
            </w:pPr>
            <w:r>
              <w:rPr>
                <w:rFonts w:cs="Arial"/>
                <w:szCs w:val="20"/>
              </w:rPr>
              <w:t>We hebben afspraken en regels afgestemd op ons Jenaplanonderwijs. In de uitvoering dienen we deze afspraken meer consequent uit te voeren.</w:t>
            </w:r>
            <w:r w:rsidR="00D07589">
              <w:rPr>
                <w:rFonts w:cs="Arial"/>
                <w:szCs w:val="20"/>
              </w:rPr>
              <w:t>.</w:t>
            </w:r>
          </w:p>
          <w:p w14:paraId="4D368F2C" w14:textId="77777777" w:rsidR="000D5B53" w:rsidRPr="000D2F8D" w:rsidRDefault="000D5B53" w:rsidP="000D2F8D">
            <w:pPr>
              <w:pStyle w:val="Lijstalinea"/>
              <w:numPr>
                <w:ilvl w:val="0"/>
                <w:numId w:val="26"/>
              </w:numPr>
              <w:spacing w:line="280" w:lineRule="atLeast"/>
              <w:rPr>
                <w:rFonts w:cs="Arial"/>
                <w:szCs w:val="20"/>
              </w:rPr>
            </w:pPr>
            <w:r>
              <w:rPr>
                <w:rFonts w:cs="Arial"/>
                <w:szCs w:val="20"/>
              </w:rPr>
              <w:t xml:space="preserve">Kinderen </w:t>
            </w:r>
            <w:r w:rsidR="00410A5A">
              <w:rPr>
                <w:rFonts w:cs="Arial"/>
                <w:szCs w:val="20"/>
              </w:rPr>
              <w:t>die moeite hebben met de cognitieve vakken omdat het leren uit boeken moeilijk is g</w:t>
            </w:r>
            <w:r>
              <w:rPr>
                <w:rFonts w:cs="Arial"/>
                <w:szCs w:val="20"/>
              </w:rPr>
              <w:t>aan</w:t>
            </w:r>
            <w:r w:rsidR="00410A5A">
              <w:rPr>
                <w:rFonts w:cs="Arial"/>
                <w:szCs w:val="20"/>
              </w:rPr>
              <w:t xml:space="preserve"> veelal</w:t>
            </w:r>
            <w:r>
              <w:rPr>
                <w:rFonts w:cs="Arial"/>
                <w:szCs w:val="20"/>
              </w:rPr>
              <w:t xml:space="preserve"> met plezier naar school wanneer we op maat de leerstof aanbieden. De manier van leren is nog veel gericht op schriftelijk werk.</w:t>
            </w:r>
          </w:p>
          <w:p w14:paraId="411F638D" w14:textId="77777777" w:rsidR="00477777" w:rsidRDefault="000D2F8D" w:rsidP="00C71E4C">
            <w:pPr>
              <w:pStyle w:val="Lijstalinea"/>
              <w:numPr>
                <w:ilvl w:val="0"/>
                <w:numId w:val="26"/>
              </w:numPr>
              <w:spacing w:line="280" w:lineRule="atLeast"/>
              <w:rPr>
                <w:rFonts w:cs="Arial"/>
                <w:szCs w:val="20"/>
              </w:rPr>
            </w:pPr>
            <w:r>
              <w:rPr>
                <w:rFonts w:cs="Arial"/>
                <w:szCs w:val="20"/>
              </w:rPr>
              <w:t xml:space="preserve">Passend onderwijs komt mooi tot zijn recht in </w:t>
            </w:r>
            <w:r w:rsidR="00655BC2">
              <w:rPr>
                <w:rFonts w:cs="Arial"/>
                <w:szCs w:val="20"/>
              </w:rPr>
              <w:t>heterogene</w:t>
            </w:r>
            <w:r>
              <w:rPr>
                <w:rFonts w:cs="Arial"/>
                <w:szCs w:val="20"/>
              </w:rPr>
              <w:t xml:space="preserve"> groepen omdat kinderen met meerdere </w:t>
            </w:r>
            <w:r w:rsidR="00655BC2">
              <w:rPr>
                <w:rFonts w:cs="Arial"/>
                <w:szCs w:val="20"/>
              </w:rPr>
              <w:t>niveaus</w:t>
            </w:r>
            <w:r>
              <w:rPr>
                <w:rFonts w:cs="Arial"/>
                <w:szCs w:val="20"/>
              </w:rPr>
              <w:t xml:space="preserve"> bij elkaar zitten. </w:t>
            </w:r>
          </w:p>
          <w:p w14:paraId="6C3AE685" w14:textId="77777777" w:rsidR="007D4F0C" w:rsidRDefault="00F928AB" w:rsidP="00654AC1">
            <w:pPr>
              <w:pStyle w:val="Lijstalinea"/>
              <w:numPr>
                <w:ilvl w:val="0"/>
                <w:numId w:val="26"/>
              </w:numPr>
              <w:spacing w:line="280" w:lineRule="atLeast"/>
              <w:rPr>
                <w:rFonts w:cs="Arial"/>
                <w:szCs w:val="20"/>
              </w:rPr>
            </w:pPr>
            <w:r>
              <w:rPr>
                <w:rFonts w:cs="Arial"/>
                <w:szCs w:val="20"/>
              </w:rPr>
              <w:t>Kinderen met dyslexie</w:t>
            </w:r>
            <w:r w:rsidR="00654AC1" w:rsidRPr="007D4F0C">
              <w:rPr>
                <w:rFonts w:cs="Arial"/>
                <w:szCs w:val="20"/>
              </w:rPr>
              <w:t xml:space="preserve"> </w:t>
            </w:r>
            <w:r w:rsidR="000D2F8D" w:rsidRPr="007D4F0C">
              <w:rPr>
                <w:rFonts w:cs="Arial"/>
                <w:szCs w:val="20"/>
              </w:rPr>
              <w:t>hebben</w:t>
            </w:r>
            <w:r w:rsidR="00654AC1" w:rsidRPr="007D4F0C">
              <w:rPr>
                <w:rFonts w:cs="Arial"/>
                <w:szCs w:val="20"/>
              </w:rPr>
              <w:t xml:space="preserve"> moeite</w:t>
            </w:r>
            <w:r w:rsidR="000D2F8D" w:rsidRPr="007D4F0C">
              <w:rPr>
                <w:rFonts w:cs="Arial"/>
                <w:szCs w:val="20"/>
              </w:rPr>
              <w:t xml:space="preserve"> </w:t>
            </w:r>
            <w:r w:rsidR="00654AC1" w:rsidRPr="007D4F0C">
              <w:rPr>
                <w:rFonts w:cs="Arial"/>
                <w:szCs w:val="20"/>
              </w:rPr>
              <w:t xml:space="preserve">met </w:t>
            </w:r>
            <w:r w:rsidR="000D2F8D" w:rsidRPr="007D4F0C">
              <w:rPr>
                <w:rFonts w:cs="Arial"/>
                <w:szCs w:val="20"/>
              </w:rPr>
              <w:t xml:space="preserve">lezen </w:t>
            </w:r>
            <w:r w:rsidR="00654AC1" w:rsidRPr="007D4F0C">
              <w:rPr>
                <w:rFonts w:cs="Arial"/>
                <w:szCs w:val="20"/>
              </w:rPr>
              <w:t>en</w:t>
            </w:r>
            <w:r w:rsidR="000D2F8D" w:rsidRPr="007D4F0C">
              <w:rPr>
                <w:rFonts w:cs="Arial"/>
                <w:szCs w:val="20"/>
              </w:rPr>
              <w:t xml:space="preserve"> s</w:t>
            </w:r>
            <w:r w:rsidR="00654AC1" w:rsidRPr="007D4F0C">
              <w:rPr>
                <w:rFonts w:cs="Arial"/>
                <w:szCs w:val="20"/>
              </w:rPr>
              <w:t>chrijven</w:t>
            </w:r>
            <w:r w:rsidR="007D4F0C">
              <w:rPr>
                <w:rFonts w:cs="Arial"/>
                <w:szCs w:val="20"/>
              </w:rPr>
              <w:t xml:space="preserve">. </w:t>
            </w:r>
            <w:r w:rsidR="00410A5A">
              <w:rPr>
                <w:rFonts w:cs="Arial"/>
                <w:szCs w:val="20"/>
              </w:rPr>
              <w:t>We trachten de kinderen op hun denkniveau goed in te schatten, ondanks de dyslexie.</w:t>
            </w:r>
          </w:p>
          <w:p w14:paraId="2AAA7567" w14:textId="77777777" w:rsidR="007D4F0C" w:rsidRDefault="007D4F0C" w:rsidP="00654AC1">
            <w:pPr>
              <w:pStyle w:val="Lijstalinea"/>
              <w:numPr>
                <w:ilvl w:val="0"/>
                <w:numId w:val="26"/>
              </w:numPr>
              <w:spacing w:line="280" w:lineRule="atLeast"/>
              <w:rPr>
                <w:rFonts w:cs="Arial"/>
                <w:szCs w:val="20"/>
              </w:rPr>
            </w:pPr>
            <w:r>
              <w:rPr>
                <w:rFonts w:cs="Arial"/>
                <w:szCs w:val="20"/>
              </w:rPr>
              <w:t>Cognitief sterke kinderen worden uitgedaagd in aanbod</w:t>
            </w:r>
            <w:r w:rsidR="00F928AB">
              <w:rPr>
                <w:rFonts w:cs="Arial"/>
                <w:szCs w:val="20"/>
              </w:rPr>
              <w:t xml:space="preserve"> </w:t>
            </w:r>
            <w:r w:rsidR="00F67FD3">
              <w:rPr>
                <w:rFonts w:cs="Arial"/>
                <w:szCs w:val="20"/>
              </w:rPr>
              <w:t xml:space="preserve">van moeilijkere vragen en leerstofaanbod </w:t>
            </w:r>
            <w:r w:rsidR="00F928AB">
              <w:rPr>
                <w:rFonts w:cs="Arial"/>
                <w:szCs w:val="20"/>
              </w:rPr>
              <w:t xml:space="preserve">binnen de </w:t>
            </w:r>
            <w:r w:rsidR="00410A5A">
              <w:rPr>
                <w:rFonts w:cs="Arial"/>
                <w:szCs w:val="20"/>
              </w:rPr>
              <w:t>stam</w:t>
            </w:r>
            <w:r w:rsidR="00F928AB">
              <w:rPr>
                <w:rFonts w:cs="Arial"/>
                <w:szCs w:val="20"/>
              </w:rPr>
              <w:t>groep</w:t>
            </w:r>
            <w:r w:rsidR="00410A5A">
              <w:rPr>
                <w:rFonts w:cs="Arial"/>
                <w:szCs w:val="20"/>
              </w:rPr>
              <w:t xml:space="preserve"> en niveaugroepen</w:t>
            </w:r>
            <w:r w:rsidR="00F928AB">
              <w:rPr>
                <w:rFonts w:cs="Arial"/>
                <w:szCs w:val="20"/>
              </w:rPr>
              <w:t xml:space="preserve"> en binnen de plusgroep</w:t>
            </w:r>
            <w:r>
              <w:rPr>
                <w:rFonts w:cs="Arial"/>
                <w:szCs w:val="20"/>
              </w:rPr>
              <w:t>.</w:t>
            </w:r>
            <w:r w:rsidR="00F67FD3">
              <w:rPr>
                <w:rFonts w:cs="Arial"/>
                <w:szCs w:val="20"/>
              </w:rPr>
              <w:t xml:space="preserve"> V</w:t>
            </w:r>
            <w:r w:rsidR="00410A5A">
              <w:rPr>
                <w:rFonts w:cs="Arial"/>
                <w:szCs w:val="20"/>
              </w:rPr>
              <w:t xml:space="preserve">oor de middenbouw en bovenbouw </w:t>
            </w:r>
            <w:r w:rsidR="00F67FD3">
              <w:rPr>
                <w:rFonts w:cs="Arial"/>
                <w:szCs w:val="20"/>
              </w:rPr>
              <w:t xml:space="preserve">is er </w:t>
            </w:r>
            <w:r w:rsidR="00410A5A">
              <w:rPr>
                <w:rFonts w:cs="Arial"/>
                <w:szCs w:val="20"/>
              </w:rPr>
              <w:t>een Plusgroep die om de week een hele middag samen komen. Dit is bestemd voor kinderen die meer uitdaging nodig hebben,</w:t>
            </w:r>
            <w:r w:rsidR="00F67FD3">
              <w:rPr>
                <w:rFonts w:cs="Arial"/>
                <w:szCs w:val="20"/>
              </w:rPr>
              <w:t xml:space="preserve"> </w:t>
            </w:r>
            <w:r w:rsidR="00410A5A">
              <w:rPr>
                <w:rFonts w:cs="Arial"/>
                <w:szCs w:val="20"/>
              </w:rPr>
              <w:t xml:space="preserve">Zij richten zich op leren </w:t>
            </w:r>
            <w:proofErr w:type="spellStart"/>
            <w:r w:rsidR="00410A5A">
              <w:rPr>
                <w:rFonts w:cs="Arial"/>
                <w:szCs w:val="20"/>
              </w:rPr>
              <w:t>leren</w:t>
            </w:r>
            <w:proofErr w:type="spellEnd"/>
            <w:r w:rsidR="00410A5A">
              <w:rPr>
                <w:rFonts w:cs="Arial"/>
                <w:szCs w:val="20"/>
              </w:rPr>
              <w:t>, doelgericht oefenen met de *</w:t>
            </w:r>
            <w:r w:rsidR="00F67FD3">
              <w:rPr>
                <w:rFonts w:cs="Arial"/>
                <w:szCs w:val="20"/>
              </w:rPr>
              <w:t>executieve</w:t>
            </w:r>
            <w:r w:rsidR="00410A5A">
              <w:rPr>
                <w:rFonts w:cs="Arial"/>
                <w:szCs w:val="20"/>
              </w:rPr>
              <w:t xml:space="preserve"> vaardigheden en eigen doelen.</w:t>
            </w:r>
          </w:p>
          <w:p w14:paraId="6866B846" w14:textId="77777777" w:rsidR="00655BC2" w:rsidRDefault="00D07589" w:rsidP="00654AC1">
            <w:pPr>
              <w:pStyle w:val="Lijstalinea"/>
              <w:numPr>
                <w:ilvl w:val="0"/>
                <w:numId w:val="26"/>
              </w:numPr>
              <w:spacing w:line="280" w:lineRule="atLeast"/>
              <w:rPr>
                <w:rFonts w:cs="Arial"/>
                <w:szCs w:val="20"/>
              </w:rPr>
            </w:pPr>
            <w:r>
              <w:rPr>
                <w:rFonts w:cs="Arial"/>
                <w:szCs w:val="20"/>
              </w:rPr>
              <w:t>Op een jenaplanschool hebben k</w:t>
            </w:r>
            <w:r w:rsidR="00655BC2">
              <w:rPr>
                <w:rFonts w:cs="Arial"/>
                <w:szCs w:val="20"/>
              </w:rPr>
              <w:t>inderen baat bij extra oefening gericht op de executieve vaardigheden.</w:t>
            </w:r>
            <w:r>
              <w:rPr>
                <w:rFonts w:cs="Arial"/>
                <w:szCs w:val="20"/>
              </w:rPr>
              <w:t xml:space="preserve"> Met deze vaardigheden zijn kinderen </w:t>
            </w:r>
            <w:r w:rsidR="00F67FD3">
              <w:rPr>
                <w:rFonts w:cs="Arial"/>
                <w:szCs w:val="20"/>
              </w:rPr>
              <w:t>o.a.</w:t>
            </w:r>
            <w:r>
              <w:rPr>
                <w:rFonts w:cs="Arial"/>
                <w:szCs w:val="20"/>
              </w:rPr>
              <w:t xml:space="preserve"> in staat om te plannen, te organiseren, om te gaan met verschillende gedachten gangen, om te gaan met een deadline. Vaardigheden waarin </w:t>
            </w:r>
            <w:r w:rsidR="00F928AB">
              <w:rPr>
                <w:rFonts w:cs="Arial"/>
                <w:szCs w:val="20"/>
              </w:rPr>
              <w:t xml:space="preserve">in </w:t>
            </w:r>
            <w:r>
              <w:rPr>
                <w:rFonts w:cs="Arial"/>
                <w:szCs w:val="20"/>
              </w:rPr>
              <w:t>het jenaplan</w:t>
            </w:r>
            <w:r w:rsidR="00F928AB">
              <w:rPr>
                <w:rFonts w:cs="Arial"/>
                <w:szCs w:val="20"/>
              </w:rPr>
              <w:t>onderwijs</w:t>
            </w:r>
            <w:r>
              <w:rPr>
                <w:rFonts w:cs="Arial"/>
                <w:szCs w:val="20"/>
              </w:rPr>
              <w:t xml:space="preserve"> een </w:t>
            </w:r>
            <w:r w:rsidR="00F928AB">
              <w:rPr>
                <w:rFonts w:cs="Arial"/>
                <w:szCs w:val="20"/>
              </w:rPr>
              <w:t xml:space="preserve">groot </w:t>
            </w:r>
            <w:r>
              <w:rPr>
                <w:rFonts w:cs="Arial"/>
                <w:szCs w:val="20"/>
              </w:rPr>
              <w:t>beroep</w:t>
            </w:r>
            <w:r w:rsidR="00F928AB">
              <w:rPr>
                <w:rFonts w:cs="Arial"/>
                <w:szCs w:val="20"/>
              </w:rPr>
              <w:t xml:space="preserve"> wordt gedaan</w:t>
            </w:r>
            <w:r>
              <w:rPr>
                <w:rFonts w:cs="Arial"/>
                <w:szCs w:val="20"/>
              </w:rPr>
              <w:t xml:space="preserve"> bij kinderen.</w:t>
            </w:r>
          </w:p>
          <w:p w14:paraId="47B836B0" w14:textId="77777777" w:rsidR="00655BC2" w:rsidRDefault="00655BC2" w:rsidP="00654AC1">
            <w:pPr>
              <w:pStyle w:val="Lijstalinea"/>
              <w:numPr>
                <w:ilvl w:val="0"/>
                <w:numId w:val="26"/>
              </w:numPr>
              <w:spacing w:line="280" w:lineRule="atLeast"/>
              <w:rPr>
                <w:rFonts w:cs="Arial"/>
                <w:szCs w:val="20"/>
              </w:rPr>
            </w:pPr>
            <w:r>
              <w:rPr>
                <w:rFonts w:cs="Arial"/>
                <w:szCs w:val="20"/>
              </w:rPr>
              <w:lastRenderedPageBreak/>
              <w:t xml:space="preserve">Werken met doelenkaarten geeft het kind meer inzicht. </w:t>
            </w:r>
          </w:p>
          <w:p w14:paraId="0116CEF0" w14:textId="77777777" w:rsidR="000D2F8D" w:rsidRDefault="00655BC2" w:rsidP="00654AC1">
            <w:pPr>
              <w:pStyle w:val="Lijstalinea"/>
              <w:numPr>
                <w:ilvl w:val="0"/>
                <w:numId w:val="26"/>
              </w:numPr>
              <w:spacing w:line="280" w:lineRule="atLeast"/>
              <w:rPr>
                <w:rFonts w:cs="Arial"/>
                <w:szCs w:val="20"/>
              </w:rPr>
            </w:pPr>
            <w:r>
              <w:rPr>
                <w:rFonts w:cs="Arial"/>
                <w:szCs w:val="20"/>
              </w:rPr>
              <w:t>Het handgesprek is een start van het portfolio, waardoor het kind meer eigenaar wordt van het leerproces.</w:t>
            </w:r>
          </w:p>
          <w:p w14:paraId="630D8E39" w14:textId="77777777" w:rsidR="00655BC2" w:rsidRDefault="00655BC2" w:rsidP="00654AC1">
            <w:pPr>
              <w:pStyle w:val="Lijstalinea"/>
              <w:numPr>
                <w:ilvl w:val="0"/>
                <w:numId w:val="26"/>
              </w:numPr>
              <w:spacing w:line="280" w:lineRule="atLeast"/>
              <w:rPr>
                <w:rFonts w:cs="Arial"/>
                <w:szCs w:val="20"/>
              </w:rPr>
            </w:pPr>
            <w:r>
              <w:rPr>
                <w:rFonts w:cs="Arial"/>
                <w:szCs w:val="20"/>
              </w:rPr>
              <w:t>Kinderen die moeite hebben met taakgericht gedrag en zelfstandig werken vragen extra ondersteuning naast het reguliere programma.</w:t>
            </w:r>
            <w:r w:rsidR="001078D4">
              <w:rPr>
                <w:rFonts w:cs="Arial"/>
                <w:szCs w:val="20"/>
              </w:rPr>
              <w:t xml:space="preserve"> We werken planmatig in de stamgroepen. Ook is er vanuit lichte interventie een gespecialiseerde persoon die hieraan met enkele kinderen werkt.</w:t>
            </w:r>
          </w:p>
          <w:p w14:paraId="1A161407" w14:textId="77777777" w:rsidR="00655BC2" w:rsidRDefault="00F928AB" w:rsidP="00655BC2">
            <w:pPr>
              <w:pStyle w:val="Lijstalinea"/>
              <w:numPr>
                <w:ilvl w:val="0"/>
                <w:numId w:val="26"/>
              </w:numPr>
              <w:spacing w:line="280" w:lineRule="atLeast"/>
              <w:rPr>
                <w:rFonts w:cs="Arial"/>
                <w:szCs w:val="20"/>
              </w:rPr>
            </w:pPr>
            <w:r>
              <w:rPr>
                <w:rFonts w:cs="Arial"/>
                <w:szCs w:val="20"/>
              </w:rPr>
              <w:t>Het werken met n</w:t>
            </w:r>
            <w:r w:rsidR="00655BC2">
              <w:rPr>
                <w:rFonts w:cs="Arial"/>
                <w:szCs w:val="20"/>
              </w:rPr>
              <w:t>iveaugroepen heeft voordelen en nadelen. Voordeel is dat de kinderen beter op maat hun niveau krijgen aangeboden. Nadeel is dat er sprake is van tijdverlies tijdens de wisselingen.</w:t>
            </w:r>
          </w:p>
          <w:p w14:paraId="5C0AFE06" w14:textId="77777777" w:rsidR="00655BC2" w:rsidRDefault="00655BC2" w:rsidP="00655BC2">
            <w:pPr>
              <w:pStyle w:val="Lijstalinea"/>
              <w:numPr>
                <w:ilvl w:val="0"/>
                <w:numId w:val="26"/>
              </w:numPr>
              <w:spacing w:line="280" w:lineRule="atLeast"/>
              <w:rPr>
                <w:rFonts w:cs="Arial"/>
                <w:szCs w:val="20"/>
              </w:rPr>
            </w:pPr>
            <w:r>
              <w:rPr>
                <w:rFonts w:cs="Arial"/>
                <w:szCs w:val="20"/>
              </w:rPr>
              <w:t xml:space="preserve">Kinderen in de Plusgroepen worden uitgedaagd op een manier waardoor ze </w:t>
            </w:r>
            <w:r w:rsidR="00C24E57">
              <w:rPr>
                <w:rFonts w:cs="Arial"/>
                <w:szCs w:val="20"/>
              </w:rPr>
              <w:t xml:space="preserve">tot besef komen wat leren </w:t>
            </w:r>
            <w:proofErr w:type="spellStart"/>
            <w:r w:rsidR="00C24E57">
              <w:rPr>
                <w:rFonts w:cs="Arial"/>
                <w:szCs w:val="20"/>
              </w:rPr>
              <w:t>leren</w:t>
            </w:r>
            <w:proofErr w:type="spellEnd"/>
            <w:r w:rsidR="00C24E57">
              <w:rPr>
                <w:rFonts w:cs="Arial"/>
                <w:szCs w:val="20"/>
              </w:rPr>
              <w:t xml:space="preserve"> inhoudt voor hen. </w:t>
            </w:r>
          </w:p>
          <w:p w14:paraId="2CC00FD6" w14:textId="77777777" w:rsidR="009846F8" w:rsidRPr="00655BC2" w:rsidRDefault="00F928AB" w:rsidP="00655BC2">
            <w:pPr>
              <w:pStyle w:val="Lijstalinea"/>
              <w:numPr>
                <w:ilvl w:val="0"/>
                <w:numId w:val="26"/>
              </w:numPr>
              <w:spacing w:line="280" w:lineRule="atLeast"/>
              <w:rPr>
                <w:rFonts w:cs="Arial"/>
                <w:szCs w:val="20"/>
              </w:rPr>
            </w:pPr>
            <w:r>
              <w:rPr>
                <w:rFonts w:cs="Arial"/>
                <w:szCs w:val="20"/>
              </w:rPr>
              <w:t xml:space="preserve">We voeren </w:t>
            </w:r>
            <w:r w:rsidR="001078D4">
              <w:rPr>
                <w:rFonts w:cs="Arial"/>
                <w:szCs w:val="20"/>
              </w:rPr>
              <w:t>kringgesprekken</w:t>
            </w:r>
            <w:r w:rsidR="009846F8">
              <w:rPr>
                <w:rFonts w:cs="Arial"/>
                <w:szCs w:val="20"/>
              </w:rPr>
              <w:t xml:space="preserve"> </w:t>
            </w:r>
            <w:r w:rsidR="00D07589">
              <w:rPr>
                <w:rFonts w:cs="Arial"/>
                <w:szCs w:val="20"/>
              </w:rPr>
              <w:t>tussen leerkracht en kind</w:t>
            </w:r>
            <w:r>
              <w:rPr>
                <w:rFonts w:cs="Arial"/>
                <w:szCs w:val="20"/>
              </w:rPr>
              <w:t xml:space="preserve"> met als doel het eigenaarschap bij kinderen te vergroten</w:t>
            </w:r>
            <w:r w:rsidR="009846F8">
              <w:rPr>
                <w:rFonts w:cs="Arial"/>
                <w:szCs w:val="20"/>
              </w:rPr>
              <w:t>.</w:t>
            </w:r>
          </w:p>
          <w:p w14:paraId="5F2C4E8C" w14:textId="77777777" w:rsidR="003906C5" w:rsidRPr="00E70C10" w:rsidRDefault="003906C5" w:rsidP="00AF0DA5">
            <w:pPr>
              <w:spacing w:line="280" w:lineRule="atLeast"/>
              <w:rPr>
                <w:rFonts w:cs="Arial"/>
                <w:szCs w:val="20"/>
              </w:rPr>
            </w:pPr>
          </w:p>
        </w:tc>
      </w:tr>
      <w:tr w:rsidR="003906C5" w:rsidRPr="00E70C10" w14:paraId="71E55C33" w14:textId="77777777" w:rsidTr="007A7233">
        <w:tc>
          <w:tcPr>
            <w:tcW w:w="1757" w:type="dxa"/>
            <w:shd w:val="clear" w:color="auto" w:fill="FFFFFF" w:themeFill="background1"/>
          </w:tcPr>
          <w:p w14:paraId="1CCD4C43" w14:textId="77777777" w:rsidR="003906C5" w:rsidRPr="00E70C10" w:rsidRDefault="003906C5" w:rsidP="00AF0DA5">
            <w:pPr>
              <w:spacing w:line="280" w:lineRule="atLeast"/>
              <w:rPr>
                <w:rFonts w:cs="Arial"/>
                <w:szCs w:val="20"/>
              </w:rPr>
            </w:pPr>
            <w:r w:rsidRPr="00E70C10">
              <w:rPr>
                <w:rFonts w:cs="Arial"/>
                <w:szCs w:val="20"/>
              </w:rPr>
              <w:lastRenderedPageBreak/>
              <w:t>Oordeelsvorming</w:t>
            </w:r>
          </w:p>
          <w:p w14:paraId="0AF3711F"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38477061" w14:textId="74A3EFEB" w:rsidR="00655BC2" w:rsidRDefault="00A3269E" w:rsidP="00C71E4C">
            <w:pPr>
              <w:pStyle w:val="Lijstalinea"/>
              <w:numPr>
                <w:ilvl w:val="0"/>
                <w:numId w:val="26"/>
              </w:numPr>
              <w:spacing w:line="280" w:lineRule="atLeast"/>
              <w:rPr>
                <w:rFonts w:cs="Arial"/>
                <w:szCs w:val="20"/>
              </w:rPr>
            </w:pPr>
            <w:r>
              <w:rPr>
                <w:rFonts w:cs="Arial"/>
                <w:szCs w:val="20"/>
              </w:rPr>
              <w:t>Taakgericht gedrag</w:t>
            </w:r>
            <w:r w:rsidR="00655BC2">
              <w:rPr>
                <w:rFonts w:cs="Arial"/>
                <w:szCs w:val="20"/>
              </w:rPr>
              <w:t xml:space="preserve"> en eigenaarschap voor alle kinderen een manier vinden, waarbij specifieke kinderen ook meer houvast hebben. Kinderen met specifieke onderwijsbehoeften hebben b</w:t>
            </w:r>
            <w:r w:rsidR="007D4F0C">
              <w:rPr>
                <w:rFonts w:cs="Arial"/>
                <w:szCs w:val="20"/>
              </w:rPr>
              <w:t>aat bij voorspelbaarheid en af</w:t>
            </w:r>
            <w:r w:rsidR="00655BC2">
              <w:rPr>
                <w:rFonts w:cs="Arial"/>
                <w:szCs w:val="20"/>
              </w:rPr>
              <w:t>stemming.</w:t>
            </w:r>
          </w:p>
          <w:p w14:paraId="27AF02F8" w14:textId="77777777" w:rsidR="00D07589" w:rsidRDefault="00D07589" w:rsidP="00C71E4C">
            <w:pPr>
              <w:pStyle w:val="Lijstalinea"/>
              <w:numPr>
                <w:ilvl w:val="0"/>
                <w:numId w:val="26"/>
              </w:numPr>
              <w:spacing w:line="280" w:lineRule="atLeast"/>
              <w:rPr>
                <w:rFonts w:cs="Arial"/>
                <w:szCs w:val="20"/>
              </w:rPr>
            </w:pPr>
            <w:r>
              <w:rPr>
                <w:rFonts w:cs="Arial"/>
                <w:szCs w:val="20"/>
              </w:rPr>
              <w:t>Het leren van deze tijd vraagt om aanpassing van ons onderwijsaanbod. De manier van uitvoering vraagt om aanpassing. Manier van instructie, feedback geven en de goede vragen stellen zal de leerkracht in staat stellen om met doelenkaarten te gaan werken.</w:t>
            </w:r>
          </w:p>
          <w:p w14:paraId="0011B3BF" w14:textId="77777777" w:rsidR="003906C5" w:rsidRDefault="00C71E4C" w:rsidP="00C71E4C">
            <w:pPr>
              <w:pStyle w:val="Lijstalinea"/>
              <w:numPr>
                <w:ilvl w:val="0"/>
                <w:numId w:val="26"/>
              </w:numPr>
              <w:spacing w:line="280" w:lineRule="atLeast"/>
              <w:rPr>
                <w:rFonts w:cs="Arial"/>
                <w:szCs w:val="20"/>
              </w:rPr>
            </w:pPr>
            <w:r>
              <w:rPr>
                <w:rFonts w:cs="Arial"/>
                <w:szCs w:val="20"/>
              </w:rPr>
              <w:t>Kinderen zijn minder betrokken bij hun werkzaamheden. We zien een groep kinderen die hun tijd effectiever mogen inzetten.</w:t>
            </w:r>
          </w:p>
          <w:p w14:paraId="42295D16" w14:textId="77777777" w:rsidR="00C71E4C" w:rsidRDefault="00F928AB" w:rsidP="00C71E4C">
            <w:pPr>
              <w:pStyle w:val="Lijstalinea"/>
              <w:numPr>
                <w:ilvl w:val="0"/>
                <w:numId w:val="26"/>
              </w:numPr>
              <w:spacing w:line="280" w:lineRule="atLeast"/>
              <w:rPr>
                <w:rFonts w:cs="Arial"/>
                <w:szCs w:val="20"/>
              </w:rPr>
            </w:pPr>
            <w:r>
              <w:rPr>
                <w:rFonts w:cs="Arial"/>
                <w:szCs w:val="20"/>
              </w:rPr>
              <w:t>K</w:t>
            </w:r>
            <w:r w:rsidR="00C71E4C">
              <w:rPr>
                <w:rFonts w:cs="Arial"/>
                <w:szCs w:val="20"/>
              </w:rPr>
              <w:t>inderen die uitdaging nodig</w:t>
            </w:r>
            <w:r>
              <w:rPr>
                <w:rFonts w:cs="Arial"/>
                <w:szCs w:val="20"/>
              </w:rPr>
              <w:t xml:space="preserve"> hebben</w:t>
            </w:r>
            <w:r w:rsidR="00C71E4C">
              <w:rPr>
                <w:rFonts w:cs="Arial"/>
                <w:szCs w:val="20"/>
              </w:rPr>
              <w:t xml:space="preserve"> </w:t>
            </w:r>
            <w:r w:rsidR="007D4F0C">
              <w:rPr>
                <w:rFonts w:cs="Arial"/>
                <w:szCs w:val="20"/>
              </w:rPr>
              <w:t>vragen om diepgaande vraagstellingen door alle stamgroepleerkrachten. Dit kan meer uitgediept worden in school.</w:t>
            </w:r>
          </w:p>
          <w:p w14:paraId="47E4DF66" w14:textId="77777777" w:rsidR="00C71E4C" w:rsidRDefault="00C71E4C" w:rsidP="00C71E4C">
            <w:pPr>
              <w:pStyle w:val="Lijstalinea"/>
              <w:numPr>
                <w:ilvl w:val="0"/>
                <w:numId w:val="26"/>
              </w:numPr>
              <w:spacing w:line="280" w:lineRule="atLeast"/>
              <w:rPr>
                <w:rFonts w:cs="Arial"/>
                <w:szCs w:val="20"/>
              </w:rPr>
            </w:pPr>
            <w:r>
              <w:rPr>
                <w:rFonts w:cs="Arial"/>
                <w:szCs w:val="20"/>
              </w:rPr>
              <w:t>Leerkrachten zijn zoekende om de eigenaarschap van het leren met het kind te kunnen bespreken.</w:t>
            </w:r>
          </w:p>
          <w:p w14:paraId="325B1B54" w14:textId="77777777" w:rsidR="007D4F0C" w:rsidRPr="007D4F0C" w:rsidRDefault="007D4F0C" w:rsidP="007D4F0C">
            <w:pPr>
              <w:pStyle w:val="Lijstalinea"/>
              <w:numPr>
                <w:ilvl w:val="0"/>
                <w:numId w:val="26"/>
              </w:numPr>
              <w:spacing w:line="280" w:lineRule="atLeast"/>
              <w:rPr>
                <w:rFonts w:cs="Arial"/>
                <w:szCs w:val="20"/>
              </w:rPr>
            </w:pPr>
            <w:r w:rsidRPr="007D4F0C">
              <w:rPr>
                <w:rFonts w:cs="Arial"/>
                <w:szCs w:val="20"/>
              </w:rPr>
              <w:t>Uitdaging voor cognitieve sterke kinderen mag nog verder worden uitgebreid</w:t>
            </w:r>
            <w:r>
              <w:rPr>
                <w:rFonts w:cs="Arial"/>
                <w:szCs w:val="20"/>
              </w:rPr>
              <w:t xml:space="preserve"> met het doelgericht oefenen van e</w:t>
            </w:r>
            <w:r w:rsidRPr="007D4F0C">
              <w:rPr>
                <w:rFonts w:cs="Arial"/>
                <w:szCs w:val="20"/>
              </w:rPr>
              <w:t>xecutieve vaardigheden</w:t>
            </w:r>
            <w:r>
              <w:rPr>
                <w:rFonts w:cs="Arial"/>
                <w:szCs w:val="20"/>
              </w:rPr>
              <w:t xml:space="preserve"> in de stamgroep.</w:t>
            </w:r>
          </w:p>
          <w:p w14:paraId="6C344619" w14:textId="77777777" w:rsidR="003906C5" w:rsidRDefault="00654AC1" w:rsidP="00654AC1">
            <w:pPr>
              <w:pStyle w:val="Lijstalinea"/>
              <w:numPr>
                <w:ilvl w:val="0"/>
                <w:numId w:val="26"/>
              </w:numPr>
              <w:spacing w:line="280" w:lineRule="atLeast"/>
              <w:rPr>
                <w:rFonts w:cs="Arial"/>
                <w:szCs w:val="20"/>
              </w:rPr>
            </w:pPr>
            <w:r w:rsidRPr="00654AC1">
              <w:rPr>
                <w:rFonts w:cs="Arial"/>
                <w:szCs w:val="20"/>
              </w:rPr>
              <w:lastRenderedPageBreak/>
              <w:t>Er mag meer heterogeen gewerkt worden.</w:t>
            </w:r>
          </w:p>
          <w:p w14:paraId="2C720C18" w14:textId="77777777" w:rsidR="00654AC1" w:rsidRDefault="001078D4" w:rsidP="00654AC1">
            <w:pPr>
              <w:pStyle w:val="Lijstalinea"/>
              <w:numPr>
                <w:ilvl w:val="0"/>
                <w:numId w:val="26"/>
              </w:numPr>
              <w:spacing w:line="280" w:lineRule="atLeast"/>
              <w:rPr>
                <w:rFonts w:cs="Arial"/>
                <w:szCs w:val="20"/>
              </w:rPr>
            </w:pPr>
            <w:r>
              <w:rPr>
                <w:rFonts w:cs="Arial"/>
                <w:szCs w:val="20"/>
              </w:rPr>
              <w:t>K</w:t>
            </w:r>
            <w:r w:rsidR="00654AC1">
              <w:rPr>
                <w:rFonts w:cs="Arial"/>
                <w:szCs w:val="20"/>
              </w:rPr>
              <w:t xml:space="preserve">inderen </w:t>
            </w:r>
            <w:r>
              <w:rPr>
                <w:rFonts w:cs="Arial"/>
                <w:szCs w:val="20"/>
              </w:rPr>
              <w:t xml:space="preserve">met dyslexie </w:t>
            </w:r>
            <w:r w:rsidR="00654AC1">
              <w:rPr>
                <w:rFonts w:cs="Arial"/>
                <w:szCs w:val="20"/>
              </w:rPr>
              <w:t xml:space="preserve">of kinderen die lichte dyslexie hebben </w:t>
            </w:r>
            <w:r w:rsidR="007D4F0C">
              <w:rPr>
                <w:rFonts w:cs="Arial"/>
                <w:szCs w:val="20"/>
              </w:rPr>
              <w:t xml:space="preserve">meer behoefte aan ondersteunende </w:t>
            </w:r>
            <w:r w:rsidR="00654AC1">
              <w:rPr>
                <w:rFonts w:cs="Arial"/>
                <w:szCs w:val="20"/>
              </w:rPr>
              <w:t>middelen.</w:t>
            </w:r>
          </w:p>
          <w:p w14:paraId="2E46B47C" w14:textId="7F52ACA0" w:rsidR="000D5B53" w:rsidRDefault="000D5B53" w:rsidP="00654AC1">
            <w:pPr>
              <w:pStyle w:val="Lijstalinea"/>
              <w:numPr>
                <w:ilvl w:val="0"/>
                <w:numId w:val="26"/>
              </w:numPr>
              <w:spacing w:line="280" w:lineRule="atLeast"/>
              <w:rPr>
                <w:rFonts w:cs="Arial"/>
                <w:szCs w:val="20"/>
              </w:rPr>
            </w:pPr>
            <w:r>
              <w:rPr>
                <w:rFonts w:cs="Arial"/>
                <w:szCs w:val="20"/>
              </w:rPr>
              <w:t>Tijdens blokuur tijd kan meer gericht spelend leren worden aangeboden vanuit praktijk</w:t>
            </w:r>
            <w:r w:rsidR="00A3269E">
              <w:rPr>
                <w:rFonts w:cs="Arial"/>
                <w:szCs w:val="20"/>
              </w:rPr>
              <w:t xml:space="preserve"> </w:t>
            </w:r>
            <w:r>
              <w:rPr>
                <w:rFonts w:cs="Arial"/>
                <w:szCs w:val="20"/>
              </w:rPr>
              <w:t>handelen om cognitieve vaardigheden eigen te maken.</w:t>
            </w:r>
          </w:p>
          <w:p w14:paraId="6986C2A0" w14:textId="77777777" w:rsidR="00654AC1" w:rsidRPr="00E70C10" w:rsidRDefault="00654AC1" w:rsidP="00654AC1">
            <w:pPr>
              <w:pStyle w:val="Lijstalinea"/>
              <w:spacing w:line="280" w:lineRule="atLeast"/>
              <w:ind w:left="360"/>
              <w:rPr>
                <w:rFonts w:cs="Arial"/>
                <w:szCs w:val="20"/>
              </w:rPr>
            </w:pPr>
          </w:p>
        </w:tc>
      </w:tr>
      <w:tr w:rsidR="003906C5" w:rsidRPr="00E70C10" w14:paraId="16EE191D" w14:textId="77777777" w:rsidTr="007A7233">
        <w:tc>
          <w:tcPr>
            <w:tcW w:w="1757" w:type="dxa"/>
            <w:shd w:val="clear" w:color="auto" w:fill="FFFFFF" w:themeFill="background1"/>
          </w:tcPr>
          <w:p w14:paraId="070EF5D6" w14:textId="77777777" w:rsidR="003906C5" w:rsidRPr="00E70C10" w:rsidRDefault="003906C5" w:rsidP="00AF0DA5">
            <w:pPr>
              <w:spacing w:line="280" w:lineRule="atLeast"/>
              <w:rPr>
                <w:rFonts w:cs="Arial"/>
                <w:szCs w:val="20"/>
              </w:rPr>
            </w:pPr>
            <w:r w:rsidRPr="00E70C10">
              <w:rPr>
                <w:rFonts w:cs="Arial"/>
                <w:szCs w:val="20"/>
              </w:rPr>
              <w:lastRenderedPageBreak/>
              <w:t>Besluitvorming</w:t>
            </w:r>
          </w:p>
          <w:p w14:paraId="63F9B608" w14:textId="77777777" w:rsidR="00F673BC" w:rsidRDefault="003906C5" w:rsidP="00AF0DA5">
            <w:pPr>
              <w:spacing w:line="280" w:lineRule="atLeast"/>
              <w:rPr>
                <w:rFonts w:cs="Arial"/>
                <w:szCs w:val="20"/>
              </w:rPr>
            </w:pPr>
            <w:r w:rsidRPr="00E70C10">
              <w:rPr>
                <w:rFonts w:cs="Arial"/>
                <w:szCs w:val="20"/>
              </w:rPr>
              <w:t xml:space="preserve">Wat gaan wij </w:t>
            </w:r>
          </w:p>
          <w:p w14:paraId="7DC93FF2" w14:textId="77777777" w:rsidR="003906C5" w:rsidRPr="00E70C10" w:rsidRDefault="003906C5" w:rsidP="00AF0DA5">
            <w:pPr>
              <w:spacing w:line="280" w:lineRule="atLeast"/>
              <w:rPr>
                <w:rFonts w:cs="Arial"/>
                <w:szCs w:val="20"/>
              </w:rPr>
            </w:pPr>
            <w:r w:rsidRPr="00E70C10">
              <w:rPr>
                <w:rFonts w:cs="Arial"/>
                <w:szCs w:val="20"/>
              </w:rPr>
              <w:t>doen?</w:t>
            </w:r>
          </w:p>
        </w:tc>
        <w:tc>
          <w:tcPr>
            <w:tcW w:w="7531" w:type="dxa"/>
            <w:shd w:val="clear" w:color="auto" w:fill="FFFFFF" w:themeFill="background1"/>
          </w:tcPr>
          <w:p w14:paraId="2CA72E76" w14:textId="77777777" w:rsidR="00C71E4C" w:rsidRPr="00A3269E" w:rsidRDefault="00655BC2" w:rsidP="00655BC2">
            <w:pPr>
              <w:pStyle w:val="Lijstalinea"/>
              <w:numPr>
                <w:ilvl w:val="0"/>
                <w:numId w:val="26"/>
              </w:numPr>
              <w:spacing w:line="280" w:lineRule="atLeast"/>
              <w:rPr>
                <w:rFonts w:cs="Arial"/>
                <w:szCs w:val="20"/>
              </w:rPr>
            </w:pPr>
            <w:r w:rsidRPr="00A3269E">
              <w:rPr>
                <w:rFonts w:cs="Arial"/>
                <w:szCs w:val="20"/>
              </w:rPr>
              <w:t xml:space="preserve">Executieve vaardigheden gericht oefenen bij alle kinderen. </w:t>
            </w:r>
          </w:p>
          <w:p w14:paraId="24AE2EF9" w14:textId="456656AC" w:rsidR="00C71E4C" w:rsidRPr="00913C06" w:rsidRDefault="00CD4BE9" w:rsidP="00913C06">
            <w:pPr>
              <w:pStyle w:val="Lijstalinea"/>
              <w:numPr>
                <w:ilvl w:val="0"/>
                <w:numId w:val="26"/>
              </w:numPr>
              <w:spacing w:before="480"/>
              <w:rPr>
                <w:rFonts w:cs="Arial"/>
                <w:szCs w:val="20"/>
              </w:rPr>
            </w:pPr>
            <w:r w:rsidRPr="00943C26">
              <w:rPr>
                <w:rFonts w:cs="Arial"/>
                <w:szCs w:val="20"/>
              </w:rPr>
              <w:t>Doelgericht inzetten en oefenen van executieve functies via I-</w:t>
            </w:r>
            <w:proofErr w:type="spellStart"/>
            <w:r w:rsidRPr="00943C26">
              <w:rPr>
                <w:rFonts w:cs="Arial"/>
                <w:szCs w:val="20"/>
              </w:rPr>
              <w:t>Self</w:t>
            </w:r>
            <w:proofErr w:type="spellEnd"/>
            <w:r w:rsidRPr="00943C26">
              <w:rPr>
                <w:rFonts w:cs="Arial"/>
                <w:szCs w:val="20"/>
              </w:rPr>
              <w:t xml:space="preserve"> bevordert</w:t>
            </w:r>
            <w:r w:rsidR="00654AC1" w:rsidRPr="00943C26">
              <w:rPr>
                <w:rFonts w:cs="Arial"/>
                <w:szCs w:val="20"/>
              </w:rPr>
              <w:t xml:space="preserve"> </w:t>
            </w:r>
            <w:r w:rsidRPr="00943C26">
              <w:rPr>
                <w:rFonts w:cs="Arial"/>
                <w:szCs w:val="20"/>
              </w:rPr>
              <w:t>de e</w:t>
            </w:r>
            <w:r w:rsidR="00654AC1" w:rsidRPr="00943C26">
              <w:rPr>
                <w:rFonts w:cs="Arial"/>
                <w:szCs w:val="20"/>
              </w:rPr>
              <w:t>igenaarschap van de kinderen.</w:t>
            </w:r>
            <w:r w:rsidR="00943C26">
              <w:rPr>
                <w:rFonts w:cs="Arial"/>
                <w:szCs w:val="20"/>
              </w:rPr>
              <w:t xml:space="preserve"> O.a. nadenken voor je iets doet, werkgeheugen, emotieregulatie, volhouden van aandacht, taakgerichtheid, planning, timemanagement, doelgericht aan de slag gaan, een stapje terugdoen o jezelf en de situatie te overzien, organisatie.</w:t>
            </w:r>
          </w:p>
          <w:p w14:paraId="23378CF3" w14:textId="4DC5B9D7" w:rsidR="00CD4BE9" w:rsidRPr="00A3269E" w:rsidRDefault="00CD4BE9" w:rsidP="00F928AB">
            <w:pPr>
              <w:pStyle w:val="Lijstalinea"/>
              <w:numPr>
                <w:ilvl w:val="0"/>
                <w:numId w:val="26"/>
              </w:numPr>
              <w:spacing w:line="280" w:lineRule="atLeast"/>
              <w:rPr>
                <w:rFonts w:cs="Arial"/>
                <w:szCs w:val="20"/>
              </w:rPr>
            </w:pPr>
            <w:r w:rsidRPr="00A3269E">
              <w:rPr>
                <w:rFonts w:cs="Arial"/>
                <w:szCs w:val="20"/>
              </w:rPr>
              <w:t xml:space="preserve">Gebruik van heterogeniteit </w:t>
            </w:r>
            <w:r w:rsidR="00A3269E" w:rsidRPr="00A3269E">
              <w:rPr>
                <w:rFonts w:cs="Arial"/>
                <w:szCs w:val="20"/>
              </w:rPr>
              <w:t>is gedurende</w:t>
            </w:r>
            <w:r w:rsidRPr="00A3269E">
              <w:rPr>
                <w:rFonts w:cs="Arial"/>
                <w:szCs w:val="20"/>
              </w:rPr>
              <w:t xml:space="preserve"> de dag zichtbaar.</w:t>
            </w:r>
          </w:p>
          <w:p w14:paraId="2527128E" w14:textId="77777777" w:rsidR="00C71E4C" w:rsidRPr="00943C26" w:rsidRDefault="00654AC1" w:rsidP="00C71E4C">
            <w:pPr>
              <w:pStyle w:val="Lijstalinea"/>
              <w:numPr>
                <w:ilvl w:val="0"/>
                <w:numId w:val="26"/>
              </w:numPr>
              <w:spacing w:line="280" w:lineRule="atLeast"/>
              <w:rPr>
                <w:rFonts w:cs="Arial"/>
                <w:szCs w:val="20"/>
              </w:rPr>
            </w:pPr>
            <w:r w:rsidRPr="00A3269E">
              <w:rPr>
                <w:rFonts w:cs="Arial"/>
                <w:szCs w:val="20"/>
              </w:rPr>
              <w:t>Vanuit de stamgroepleerkrachten wordt het kind gezet in</w:t>
            </w:r>
            <w:r w:rsidR="00C12E7B" w:rsidRPr="00A3269E">
              <w:rPr>
                <w:rFonts w:cs="Arial"/>
                <w:szCs w:val="20"/>
              </w:rPr>
              <w:t xml:space="preserve"> hun</w:t>
            </w:r>
            <w:r w:rsidRPr="00A3269E">
              <w:rPr>
                <w:rFonts w:cs="Arial"/>
                <w:szCs w:val="20"/>
              </w:rPr>
              <w:t xml:space="preserve"> eigenaarschap. Dit vraagt specifieke training voor het team.</w:t>
            </w:r>
          </w:p>
          <w:p w14:paraId="66FFA7FA" w14:textId="77777777" w:rsidR="003906C5" w:rsidRPr="00913C06" w:rsidRDefault="00654AC1" w:rsidP="00654AC1">
            <w:pPr>
              <w:pStyle w:val="Lijstalinea"/>
              <w:numPr>
                <w:ilvl w:val="0"/>
                <w:numId w:val="26"/>
              </w:numPr>
              <w:spacing w:line="280" w:lineRule="atLeast"/>
              <w:rPr>
                <w:rFonts w:cs="Arial"/>
                <w:szCs w:val="20"/>
              </w:rPr>
            </w:pPr>
            <w:r w:rsidRPr="00943C26">
              <w:rPr>
                <w:rFonts w:cs="Arial"/>
                <w:szCs w:val="20"/>
              </w:rPr>
              <w:t>Ondersteuningsmiddelen vanuit het VOG voor dyslexie-kinderen inzetten, daar waar het nodig is.</w:t>
            </w:r>
          </w:p>
          <w:p w14:paraId="78DC0C37" w14:textId="77777777" w:rsidR="003906C5" w:rsidRPr="00550200" w:rsidRDefault="00654AC1" w:rsidP="00654AC1">
            <w:pPr>
              <w:pStyle w:val="Lijstalinea"/>
              <w:numPr>
                <w:ilvl w:val="0"/>
                <w:numId w:val="26"/>
              </w:numPr>
              <w:spacing w:line="280" w:lineRule="atLeast"/>
              <w:rPr>
                <w:rFonts w:cs="Arial"/>
                <w:szCs w:val="20"/>
              </w:rPr>
            </w:pPr>
            <w:r w:rsidRPr="00550200">
              <w:rPr>
                <w:rFonts w:cs="Arial"/>
                <w:szCs w:val="20"/>
              </w:rPr>
              <w:t xml:space="preserve">Taakgericht werken met doelenkaarten en </w:t>
            </w:r>
            <w:r w:rsidR="00CD4BE9" w:rsidRPr="00550200">
              <w:rPr>
                <w:rFonts w:cs="Arial"/>
                <w:szCs w:val="20"/>
              </w:rPr>
              <w:t>portfolio</w:t>
            </w:r>
            <w:r w:rsidRPr="00550200">
              <w:rPr>
                <w:rFonts w:cs="Arial"/>
                <w:szCs w:val="20"/>
              </w:rPr>
              <w:t xml:space="preserve"> zal de betrokkenheid vergroten.</w:t>
            </w:r>
          </w:p>
          <w:p w14:paraId="2CCD977D" w14:textId="77777777" w:rsidR="003906C5" w:rsidRPr="00550200" w:rsidRDefault="00655BC2" w:rsidP="00655BC2">
            <w:pPr>
              <w:pStyle w:val="Lijstalinea"/>
              <w:numPr>
                <w:ilvl w:val="0"/>
                <w:numId w:val="26"/>
              </w:numPr>
              <w:spacing w:line="280" w:lineRule="atLeast"/>
              <w:rPr>
                <w:rFonts w:cs="Arial"/>
                <w:szCs w:val="20"/>
              </w:rPr>
            </w:pPr>
            <w:r w:rsidRPr="00550200">
              <w:rPr>
                <w:rFonts w:cs="Arial"/>
                <w:szCs w:val="20"/>
              </w:rPr>
              <w:t xml:space="preserve">Vragen en opdrachten op een hoger niveau zetten bij intelligente kinderen, waardoor ze keer op keer worden uitgedaagd en in hun eigen leerproces worden gezet. </w:t>
            </w:r>
          </w:p>
          <w:p w14:paraId="6639537A" w14:textId="3E1CCB0D" w:rsidR="00655BC2" w:rsidRPr="00943C26" w:rsidRDefault="009846F8" w:rsidP="00655BC2">
            <w:pPr>
              <w:pStyle w:val="Lijstalinea"/>
              <w:numPr>
                <w:ilvl w:val="0"/>
                <w:numId w:val="26"/>
              </w:numPr>
              <w:spacing w:line="280" w:lineRule="atLeast"/>
              <w:rPr>
                <w:rFonts w:cs="Arial"/>
                <w:szCs w:val="20"/>
              </w:rPr>
            </w:pPr>
            <w:r w:rsidRPr="00A3269E">
              <w:rPr>
                <w:rFonts w:cs="Arial"/>
                <w:szCs w:val="20"/>
              </w:rPr>
              <w:t xml:space="preserve">Training : goede feedback en </w:t>
            </w:r>
            <w:r w:rsidR="00A3269E" w:rsidRPr="00A3269E">
              <w:rPr>
                <w:rFonts w:cs="Arial"/>
                <w:szCs w:val="20"/>
              </w:rPr>
              <w:t>kind gesprekken</w:t>
            </w:r>
            <w:r w:rsidRPr="00943C26">
              <w:rPr>
                <w:rFonts w:cs="Arial"/>
                <w:szCs w:val="20"/>
              </w:rPr>
              <w:t>.</w:t>
            </w:r>
          </w:p>
          <w:p w14:paraId="40444A95" w14:textId="77777777" w:rsidR="003906C5" w:rsidRPr="00550200" w:rsidRDefault="000D5B53" w:rsidP="00C12E7B">
            <w:pPr>
              <w:pStyle w:val="Lijstalinea"/>
              <w:numPr>
                <w:ilvl w:val="0"/>
                <w:numId w:val="26"/>
              </w:numPr>
              <w:spacing w:line="280" w:lineRule="atLeast"/>
              <w:rPr>
                <w:rFonts w:cs="Arial"/>
                <w:szCs w:val="20"/>
              </w:rPr>
            </w:pPr>
            <w:r w:rsidRPr="00943C26">
              <w:rPr>
                <w:rFonts w:cs="Arial"/>
                <w:szCs w:val="20"/>
              </w:rPr>
              <w:t xml:space="preserve">De kinderen </w:t>
            </w:r>
            <w:r w:rsidR="00C12E7B" w:rsidRPr="00943C26">
              <w:rPr>
                <w:rFonts w:cs="Arial"/>
                <w:szCs w:val="20"/>
              </w:rPr>
              <w:t>die onderwijsbehoeften hebben op het gebied van  praktische opdrachten en ervaringshoeken</w:t>
            </w:r>
            <w:r w:rsidRPr="00913C06">
              <w:rPr>
                <w:rFonts w:cs="Arial"/>
                <w:szCs w:val="20"/>
              </w:rPr>
              <w:t xml:space="preserve"> is een uitdaging. Onze heterogene stamgroepen en flexibele</w:t>
            </w:r>
            <w:r w:rsidR="007D4F0C" w:rsidRPr="00913C06">
              <w:rPr>
                <w:rFonts w:cs="Arial"/>
                <w:szCs w:val="20"/>
              </w:rPr>
              <w:t xml:space="preserve"> organisatie om mogelijk kinderen als groep dit aan te bieden biedt kansen om te optimaliseren.</w:t>
            </w:r>
          </w:p>
        </w:tc>
      </w:tr>
    </w:tbl>
    <w:p w14:paraId="47461EFD" w14:textId="77777777"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14:paraId="681FA540"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14:paraId="461A4AE7" w14:textId="77777777" w:rsidTr="007A7233">
        <w:tc>
          <w:tcPr>
            <w:tcW w:w="1757" w:type="dxa"/>
            <w:shd w:val="clear" w:color="auto" w:fill="FFFFFF" w:themeFill="background1"/>
          </w:tcPr>
          <w:p w14:paraId="2113842F" w14:textId="77777777" w:rsidR="003906C5" w:rsidRPr="00E70C10" w:rsidRDefault="003906C5" w:rsidP="00AF0DA5">
            <w:pPr>
              <w:spacing w:line="280" w:lineRule="atLeast"/>
              <w:rPr>
                <w:rFonts w:cs="Arial"/>
                <w:szCs w:val="20"/>
              </w:rPr>
            </w:pPr>
            <w:r w:rsidRPr="00E70C10">
              <w:rPr>
                <w:rFonts w:cs="Arial"/>
                <w:szCs w:val="20"/>
              </w:rPr>
              <w:t>Beeldvorming</w:t>
            </w:r>
          </w:p>
          <w:p w14:paraId="04C2C330"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EC6C02F" w14:textId="77777777" w:rsidR="003906C5" w:rsidRDefault="00C24E57" w:rsidP="00D1117A">
            <w:pPr>
              <w:pStyle w:val="Lijstalinea"/>
              <w:numPr>
                <w:ilvl w:val="0"/>
                <w:numId w:val="26"/>
              </w:numPr>
              <w:spacing w:line="280" w:lineRule="atLeast"/>
              <w:rPr>
                <w:rFonts w:cs="Arial"/>
                <w:szCs w:val="20"/>
              </w:rPr>
            </w:pPr>
            <w:r w:rsidRPr="00D1117A">
              <w:rPr>
                <w:rFonts w:cs="Arial"/>
                <w:szCs w:val="20"/>
              </w:rPr>
              <w:t xml:space="preserve">Binnen de school zien wij </w:t>
            </w:r>
            <w:r w:rsidR="00C12E7B">
              <w:rPr>
                <w:rFonts w:cs="Arial"/>
                <w:szCs w:val="20"/>
              </w:rPr>
              <w:t xml:space="preserve">grote verschillen tussen de onderwijsbehoeften. </w:t>
            </w:r>
            <w:r w:rsidR="00104ECF">
              <w:rPr>
                <w:rFonts w:cs="Arial"/>
                <w:szCs w:val="20"/>
              </w:rPr>
              <w:t xml:space="preserve">We begeleiden de meeste kinderen binnen de stamgroepen en kunnen door de heterogeniteit van de stamgroep en de school begeleiden. </w:t>
            </w:r>
            <w:r w:rsidRPr="00D1117A">
              <w:rPr>
                <w:rFonts w:cs="Arial"/>
                <w:szCs w:val="20"/>
              </w:rPr>
              <w:t xml:space="preserve">Daar waar meer behoefte is aan ondersteuning wordt eerst gekeken </w:t>
            </w:r>
            <w:r w:rsidR="00D1117A" w:rsidRPr="00D1117A">
              <w:rPr>
                <w:rFonts w:cs="Arial"/>
                <w:szCs w:val="20"/>
              </w:rPr>
              <w:t>binnen de organisatie. De overgang van besturen zal verandering te weeg brengen in de inzet van lichte interventie.</w:t>
            </w:r>
          </w:p>
          <w:p w14:paraId="69C7AA4E" w14:textId="77777777" w:rsidR="003906C5" w:rsidRDefault="00D1117A" w:rsidP="00D1117A">
            <w:pPr>
              <w:pStyle w:val="Lijstalinea"/>
              <w:numPr>
                <w:ilvl w:val="0"/>
                <w:numId w:val="26"/>
              </w:numPr>
              <w:spacing w:line="280" w:lineRule="atLeast"/>
              <w:rPr>
                <w:rFonts w:cs="Arial"/>
                <w:szCs w:val="20"/>
              </w:rPr>
            </w:pPr>
            <w:r w:rsidRPr="00D1117A">
              <w:rPr>
                <w:rFonts w:cs="Arial"/>
                <w:szCs w:val="20"/>
              </w:rPr>
              <w:t>Kind dat op de tenen loopt of te weinig uitdaging krijgt vraagt om aanpassing binnen het basisaanbod. Personele bezetting wordt ingezet in de stamgroepen, dus alle aanbod moet via de stamgroepleerkracht gebeuren of door personeel in opleiding</w:t>
            </w:r>
            <w:r w:rsidR="00104ECF">
              <w:rPr>
                <w:rFonts w:cs="Arial"/>
                <w:szCs w:val="20"/>
              </w:rPr>
              <w:t>.</w:t>
            </w:r>
          </w:p>
          <w:p w14:paraId="2BDD6D5F" w14:textId="77777777" w:rsidR="00D1117A" w:rsidRDefault="00D1117A" w:rsidP="00D1117A">
            <w:pPr>
              <w:pStyle w:val="Lijstalinea"/>
              <w:numPr>
                <w:ilvl w:val="0"/>
                <w:numId w:val="26"/>
              </w:numPr>
              <w:spacing w:line="280" w:lineRule="atLeast"/>
              <w:rPr>
                <w:rFonts w:cs="Arial"/>
                <w:szCs w:val="20"/>
              </w:rPr>
            </w:pPr>
            <w:r>
              <w:rPr>
                <w:rFonts w:cs="Arial"/>
                <w:szCs w:val="20"/>
              </w:rPr>
              <w:t xml:space="preserve">EO+ wordt uitgevoerd door onderwijsassistentes. De kinderen die EO+ krijgen aangeboden hebben meer deskundigheid nodig in de begeleiding. </w:t>
            </w:r>
          </w:p>
          <w:p w14:paraId="68B992BA" w14:textId="77777777" w:rsidR="00D1117A" w:rsidRDefault="007D0810" w:rsidP="00D1117A">
            <w:pPr>
              <w:pStyle w:val="Lijstalinea"/>
              <w:numPr>
                <w:ilvl w:val="0"/>
                <w:numId w:val="26"/>
              </w:numPr>
              <w:spacing w:line="280" w:lineRule="atLeast"/>
              <w:rPr>
                <w:rFonts w:cs="Arial"/>
                <w:szCs w:val="20"/>
              </w:rPr>
            </w:pPr>
            <w:r>
              <w:rPr>
                <w:rFonts w:cs="Arial"/>
                <w:szCs w:val="20"/>
              </w:rPr>
              <w:t xml:space="preserve">Ambulante begeleiders zijn kundige mensen. </w:t>
            </w:r>
            <w:r w:rsidR="00D1117A">
              <w:rPr>
                <w:rFonts w:cs="Arial"/>
                <w:szCs w:val="20"/>
              </w:rPr>
              <w:t>De stamgroepleerkrachten hebben niet het idee dat ze ontlast worden bij de ambulante begeleiding, maar extra werk verkrijgen omdat zij alsnog moeten uitvoeren.</w:t>
            </w:r>
          </w:p>
          <w:p w14:paraId="323ED2C5" w14:textId="77777777" w:rsidR="007D0810" w:rsidRPr="00D1117A" w:rsidRDefault="007D0810" w:rsidP="00D1117A">
            <w:pPr>
              <w:pStyle w:val="Lijstalinea"/>
              <w:numPr>
                <w:ilvl w:val="0"/>
                <w:numId w:val="26"/>
              </w:numPr>
              <w:spacing w:line="280" w:lineRule="atLeast"/>
              <w:rPr>
                <w:rFonts w:cs="Arial"/>
                <w:szCs w:val="20"/>
              </w:rPr>
            </w:pPr>
            <w:r>
              <w:rPr>
                <w:rFonts w:cs="Arial"/>
                <w:szCs w:val="20"/>
              </w:rPr>
              <w:t xml:space="preserve">Lichte interventie is door de school zelf ingezet bij kinderen die het nodig hebben. </w:t>
            </w:r>
          </w:p>
          <w:p w14:paraId="2F28AA4E" w14:textId="77777777" w:rsidR="003906C5" w:rsidRPr="00E70C10" w:rsidRDefault="003906C5" w:rsidP="00AF0DA5">
            <w:pPr>
              <w:spacing w:line="280" w:lineRule="atLeast"/>
              <w:rPr>
                <w:rFonts w:cs="Arial"/>
                <w:szCs w:val="20"/>
              </w:rPr>
            </w:pPr>
          </w:p>
        </w:tc>
      </w:tr>
      <w:tr w:rsidR="003906C5" w:rsidRPr="00E70C10" w14:paraId="0BF2C250" w14:textId="77777777" w:rsidTr="007A7233">
        <w:tc>
          <w:tcPr>
            <w:tcW w:w="1757" w:type="dxa"/>
            <w:shd w:val="clear" w:color="auto" w:fill="FFFFFF" w:themeFill="background1"/>
          </w:tcPr>
          <w:p w14:paraId="79B84E37" w14:textId="77777777" w:rsidR="003906C5" w:rsidRPr="00E70C10" w:rsidRDefault="003906C5" w:rsidP="00AF0DA5">
            <w:pPr>
              <w:spacing w:line="280" w:lineRule="atLeast"/>
              <w:rPr>
                <w:rFonts w:cs="Arial"/>
                <w:szCs w:val="20"/>
              </w:rPr>
            </w:pPr>
            <w:r w:rsidRPr="00E70C10">
              <w:rPr>
                <w:rFonts w:cs="Arial"/>
                <w:szCs w:val="20"/>
              </w:rPr>
              <w:t>Oordeelsvorming</w:t>
            </w:r>
          </w:p>
          <w:p w14:paraId="2E9D8D11"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6D398D08" w14:textId="77777777" w:rsidR="003906C5" w:rsidRDefault="007D0810" w:rsidP="00D1117A">
            <w:pPr>
              <w:pStyle w:val="Lijstalinea"/>
              <w:numPr>
                <w:ilvl w:val="0"/>
                <w:numId w:val="26"/>
              </w:numPr>
              <w:spacing w:line="280" w:lineRule="atLeast"/>
              <w:rPr>
                <w:rFonts w:cs="Arial"/>
                <w:szCs w:val="20"/>
              </w:rPr>
            </w:pPr>
            <w:r>
              <w:rPr>
                <w:rFonts w:cs="Arial"/>
                <w:szCs w:val="20"/>
              </w:rPr>
              <w:t xml:space="preserve">EO+ </w:t>
            </w:r>
            <w:r w:rsidR="00D1117A">
              <w:rPr>
                <w:rFonts w:cs="Arial"/>
                <w:szCs w:val="20"/>
              </w:rPr>
              <w:t>vraagt deskundige hulp</w:t>
            </w:r>
            <w:r>
              <w:rPr>
                <w:rFonts w:cs="Arial"/>
                <w:szCs w:val="20"/>
              </w:rPr>
              <w:t xml:space="preserve"> naast de onderwijsassistent</w:t>
            </w:r>
          </w:p>
          <w:p w14:paraId="53E44D2A" w14:textId="77777777" w:rsidR="007D0810" w:rsidRDefault="007D0810" w:rsidP="00D1117A">
            <w:pPr>
              <w:pStyle w:val="Lijstalinea"/>
              <w:numPr>
                <w:ilvl w:val="0"/>
                <w:numId w:val="26"/>
              </w:numPr>
              <w:spacing w:line="280" w:lineRule="atLeast"/>
              <w:rPr>
                <w:rFonts w:cs="Arial"/>
                <w:szCs w:val="20"/>
              </w:rPr>
            </w:pPr>
            <w:r>
              <w:rPr>
                <w:rFonts w:cs="Arial"/>
                <w:szCs w:val="20"/>
              </w:rPr>
              <w:t xml:space="preserve">Ambulante zorg kan zich richten op werk uit handen nemen van de stamgroepleerkracht en coaching on </w:t>
            </w:r>
            <w:proofErr w:type="spellStart"/>
            <w:r>
              <w:rPr>
                <w:rFonts w:cs="Arial"/>
                <w:szCs w:val="20"/>
              </w:rPr>
              <w:t>the</w:t>
            </w:r>
            <w:proofErr w:type="spellEnd"/>
            <w:r>
              <w:rPr>
                <w:rFonts w:cs="Arial"/>
                <w:szCs w:val="20"/>
              </w:rPr>
              <w:t xml:space="preserve"> job.</w:t>
            </w:r>
          </w:p>
          <w:p w14:paraId="78711567" w14:textId="77777777" w:rsidR="003906C5" w:rsidRDefault="007D0810" w:rsidP="007D0810">
            <w:pPr>
              <w:pStyle w:val="Lijstalinea"/>
              <w:numPr>
                <w:ilvl w:val="0"/>
                <w:numId w:val="26"/>
              </w:numPr>
              <w:spacing w:line="280" w:lineRule="atLeast"/>
              <w:rPr>
                <w:rFonts w:cs="Arial"/>
                <w:szCs w:val="20"/>
              </w:rPr>
            </w:pPr>
            <w:r w:rsidRPr="007D0810">
              <w:rPr>
                <w:rFonts w:cs="Arial"/>
                <w:szCs w:val="20"/>
              </w:rPr>
              <w:t>Gedrag specialist is wens</w:t>
            </w:r>
            <w:r>
              <w:rPr>
                <w:rFonts w:cs="Arial"/>
                <w:szCs w:val="20"/>
              </w:rPr>
              <w:t>elijk binnen de school met uren vanuit lichte interventie.</w:t>
            </w:r>
          </w:p>
          <w:p w14:paraId="254F05C2" w14:textId="77777777" w:rsidR="003906C5" w:rsidRDefault="00C67F17" w:rsidP="009C3BCE">
            <w:pPr>
              <w:pStyle w:val="Lijstalinea"/>
              <w:numPr>
                <w:ilvl w:val="0"/>
                <w:numId w:val="26"/>
              </w:numPr>
              <w:spacing w:line="280" w:lineRule="atLeast"/>
              <w:rPr>
                <w:rFonts w:cs="Arial"/>
                <w:szCs w:val="20"/>
              </w:rPr>
            </w:pPr>
            <w:r>
              <w:rPr>
                <w:rFonts w:cs="Arial"/>
                <w:szCs w:val="20"/>
              </w:rPr>
              <w:t>Een</w:t>
            </w:r>
            <w:r w:rsidR="009C3BCE">
              <w:rPr>
                <w:rFonts w:cs="Arial"/>
                <w:szCs w:val="20"/>
              </w:rPr>
              <w:t xml:space="preserve"> voortrekker</w:t>
            </w:r>
            <w:r>
              <w:rPr>
                <w:rFonts w:cs="Arial"/>
                <w:szCs w:val="20"/>
              </w:rPr>
              <w:t xml:space="preserve"> binnen school voor rekenen is wenselijk.</w:t>
            </w:r>
          </w:p>
          <w:p w14:paraId="639CA855" w14:textId="77777777" w:rsidR="00104ECF" w:rsidRPr="00E70C10" w:rsidRDefault="00104ECF" w:rsidP="009C3BCE">
            <w:pPr>
              <w:pStyle w:val="Lijstalinea"/>
              <w:numPr>
                <w:ilvl w:val="0"/>
                <w:numId w:val="26"/>
              </w:numPr>
              <w:spacing w:line="280" w:lineRule="atLeast"/>
              <w:rPr>
                <w:rFonts w:cs="Arial"/>
                <w:szCs w:val="20"/>
              </w:rPr>
            </w:pPr>
            <w:r>
              <w:rPr>
                <w:rFonts w:cs="Arial"/>
                <w:szCs w:val="20"/>
              </w:rPr>
              <w:t>Als school aangeven welke ondersteuningsbehoefte nodig is en deze ook ontvangen zonder te veel bureaucratie.</w:t>
            </w:r>
          </w:p>
        </w:tc>
      </w:tr>
      <w:tr w:rsidR="003906C5" w:rsidRPr="00E70C10" w14:paraId="5AD8FB79" w14:textId="77777777" w:rsidTr="007A7233">
        <w:tc>
          <w:tcPr>
            <w:tcW w:w="1757" w:type="dxa"/>
            <w:shd w:val="clear" w:color="auto" w:fill="FFFFFF" w:themeFill="background1"/>
          </w:tcPr>
          <w:p w14:paraId="7B152D15" w14:textId="77777777" w:rsidR="003906C5" w:rsidRPr="00E70C10" w:rsidRDefault="003906C5" w:rsidP="00AF0DA5">
            <w:pPr>
              <w:spacing w:line="280" w:lineRule="atLeast"/>
              <w:rPr>
                <w:rFonts w:cs="Arial"/>
                <w:szCs w:val="20"/>
              </w:rPr>
            </w:pPr>
            <w:r w:rsidRPr="00E70C10">
              <w:rPr>
                <w:rFonts w:cs="Arial"/>
                <w:szCs w:val="20"/>
              </w:rPr>
              <w:t>Besluitvorming</w:t>
            </w:r>
          </w:p>
          <w:p w14:paraId="766F7D68" w14:textId="77777777" w:rsidR="003906C5" w:rsidRPr="00E70C10" w:rsidRDefault="003906C5" w:rsidP="00AF0DA5">
            <w:pPr>
              <w:spacing w:line="280" w:lineRule="atLeast"/>
              <w:rPr>
                <w:rFonts w:cs="Arial"/>
                <w:szCs w:val="20"/>
              </w:rPr>
            </w:pPr>
            <w:r w:rsidRPr="00E70C10">
              <w:rPr>
                <w:rFonts w:cs="Arial"/>
                <w:szCs w:val="20"/>
              </w:rPr>
              <w:lastRenderedPageBreak/>
              <w:t>Wat gaan wij doen?</w:t>
            </w:r>
          </w:p>
        </w:tc>
        <w:tc>
          <w:tcPr>
            <w:tcW w:w="7531" w:type="dxa"/>
            <w:shd w:val="clear" w:color="auto" w:fill="FFFFFF" w:themeFill="background1"/>
          </w:tcPr>
          <w:p w14:paraId="2E2AE582" w14:textId="77777777" w:rsidR="007D0810" w:rsidRDefault="007D0810" w:rsidP="00D1117A">
            <w:pPr>
              <w:pStyle w:val="Lijstalinea"/>
              <w:numPr>
                <w:ilvl w:val="0"/>
                <w:numId w:val="26"/>
              </w:numPr>
              <w:spacing w:line="280" w:lineRule="atLeast"/>
              <w:rPr>
                <w:rFonts w:cs="Arial"/>
                <w:szCs w:val="20"/>
              </w:rPr>
            </w:pPr>
            <w:r>
              <w:rPr>
                <w:rFonts w:cs="Arial"/>
                <w:szCs w:val="20"/>
              </w:rPr>
              <w:lastRenderedPageBreak/>
              <w:t>Gedragsspecialist binnen de school.</w:t>
            </w:r>
          </w:p>
          <w:p w14:paraId="3EB38744" w14:textId="77777777" w:rsidR="003906C5" w:rsidRDefault="007D0810" w:rsidP="00D1117A">
            <w:pPr>
              <w:pStyle w:val="Lijstalinea"/>
              <w:numPr>
                <w:ilvl w:val="0"/>
                <w:numId w:val="26"/>
              </w:numPr>
              <w:spacing w:line="280" w:lineRule="atLeast"/>
              <w:rPr>
                <w:rFonts w:cs="Arial"/>
                <w:szCs w:val="20"/>
              </w:rPr>
            </w:pPr>
            <w:r>
              <w:rPr>
                <w:rFonts w:cs="Arial"/>
                <w:szCs w:val="20"/>
              </w:rPr>
              <w:lastRenderedPageBreak/>
              <w:t>EO+ aanvragen met extra handen binnen de klas in combinatie met deskundige.</w:t>
            </w:r>
          </w:p>
          <w:p w14:paraId="085909C8" w14:textId="77777777" w:rsidR="003906C5" w:rsidRPr="00E70C10" w:rsidRDefault="007D0810" w:rsidP="007D0810">
            <w:pPr>
              <w:pStyle w:val="Lijstalinea"/>
              <w:numPr>
                <w:ilvl w:val="0"/>
                <w:numId w:val="26"/>
              </w:numPr>
              <w:spacing w:line="280" w:lineRule="atLeast"/>
              <w:rPr>
                <w:rFonts w:cs="Arial"/>
                <w:szCs w:val="20"/>
              </w:rPr>
            </w:pPr>
            <w:r w:rsidRPr="007D0810">
              <w:rPr>
                <w:rFonts w:cs="Arial"/>
                <w:szCs w:val="20"/>
              </w:rPr>
              <w:t>Lichte interventiegelden via VOG inzetten daar waar het nodig voor groepjes en individuele kinderen</w:t>
            </w:r>
            <w:r w:rsidR="00A55C88">
              <w:rPr>
                <w:rFonts w:cs="Arial"/>
                <w:szCs w:val="20"/>
              </w:rPr>
              <w:t xml:space="preserve"> met als doel aansluiting bij onderwijsbehoeften en leerkrachtvaardigheden optimaliseren</w:t>
            </w:r>
            <w:r w:rsidRPr="007D0810">
              <w:rPr>
                <w:rFonts w:cs="Arial"/>
                <w:szCs w:val="20"/>
              </w:rPr>
              <w:t>.</w:t>
            </w:r>
          </w:p>
        </w:tc>
      </w:tr>
    </w:tbl>
    <w:p w14:paraId="5134252D" w14:textId="77777777" w:rsidR="003906C5" w:rsidRPr="00E70C10" w:rsidRDefault="003906C5" w:rsidP="007D0810">
      <w:r w:rsidRPr="00E70C10">
        <w:rPr>
          <w:rFonts w:cs="Arial"/>
          <w:b/>
          <w:szCs w:val="20"/>
        </w:rPr>
        <w:lastRenderedPageBreak/>
        <w:br w:type="page"/>
      </w: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rsidR="002F5509">
        <w:lastRenderedPageBreak/>
        <w:t>3.</w:t>
      </w:r>
      <w:r w:rsidRPr="00E70C10">
        <w:t xml:space="preserve"> </w:t>
      </w:r>
      <w:r>
        <w:t>Ondersteunings</w:t>
      </w:r>
      <w:r w:rsidRPr="00E70C10">
        <w:t>voorzieningen</w:t>
      </w:r>
      <w:bookmarkEnd w:id="224"/>
      <w:bookmarkEnd w:id="225"/>
      <w:bookmarkEnd w:id="226"/>
      <w:bookmarkEnd w:id="227"/>
      <w:bookmarkEnd w:id="228"/>
      <w:bookmarkEnd w:id="229"/>
      <w:bookmarkEnd w:id="230"/>
    </w:p>
    <w:p w14:paraId="58830F7B"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14:paraId="3DE0CFFB" w14:textId="77777777" w:rsidTr="007A7233">
        <w:tc>
          <w:tcPr>
            <w:tcW w:w="1757" w:type="dxa"/>
            <w:shd w:val="clear" w:color="auto" w:fill="FFFFFF" w:themeFill="background1"/>
          </w:tcPr>
          <w:p w14:paraId="36F5BD3F" w14:textId="77777777" w:rsidR="003906C5" w:rsidRPr="00E70C10" w:rsidRDefault="003906C5" w:rsidP="00AF0DA5">
            <w:pPr>
              <w:spacing w:line="280" w:lineRule="atLeast"/>
              <w:rPr>
                <w:rFonts w:cs="Arial"/>
                <w:szCs w:val="20"/>
              </w:rPr>
            </w:pPr>
            <w:r w:rsidRPr="00E70C10">
              <w:rPr>
                <w:rFonts w:cs="Arial"/>
                <w:szCs w:val="20"/>
              </w:rPr>
              <w:t>Beeldvorming</w:t>
            </w:r>
          </w:p>
          <w:p w14:paraId="0C69F261"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57843A92" w14:textId="77777777" w:rsidR="003906C5" w:rsidRDefault="004C36D7" w:rsidP="004C36D7">
            <w:pPr>
              <w:pStyle w:val="Lijstalinea"/>
              <w:numPr>
                <w:ilvl w:val="0"/>
                <w:numId w:val="26"/>
              </w:numPr>
              <w:spacing w:line="280" w:lineRule="atLeast"/>
              <w:rPr>
                <w:rFonts w:cs="Arial"/>
                <w:szCs w:val="20"/>
              </w:rPr>
            </w:pPr>
            <w:r w:rsidRPr="004C36D7">
              <w:rPr>
                <w:rFonts w:cs="Arial"/>
                <w:szCs w:val="20"/>
              </w:rPr>
              <w:t>ICT neemt een steeds belangrijker factor in beslag met onderwijs. Het geeft mogelijkheden, maar teven technische afhankelijkheid.</w:t>
            </w:r>
            <w:r w:rsidR="00C67F17">
              <w:rPr>
                <w:rFonts w:cs="Arial"/>
                <w:szCs w:val="20"/>
              </w:rPr>
              <w:t xml:space="preserve"> ICT-materialen en manier van werken vraagt om aanpassing.</w:t>
            </w:r>
          </w:p>
          <w:p w14:paraId="285F72A2" w14:textId="011E5DAD" w:rsidR="003906C5" w:rsidRPr="00A3269E" w:rsidRDefault="004C36D7" w:rsidP="00A3269E">
            <w:pPr>
              <w:pStyle w:val="Lijstalinea"/>
              <w:numPr>
                <w:ilvl w:val="0"/>
                <w:numId w:val="26"/>
              </w:numPr>
              <w:spacing w:line="280" w:lineRule="atLeast"/>
              <w:rPr>
                <w:rFonts w:cs="Arial"/>
                <w:szCs w:val="20"/>
              </w:rPr>
            </w:pPr>
            <w:r w:rsidRPr="00A3269E">
              <w:rPr>
                <w:rFonts w:cs="Arial"/>
                <w:szCs w:val="20"/>
              </w:rPr>
              <w:t xml:space="preserve">Schrijven </w:t>
            </w:r>
            <w:r w:rsidR="00C67F17" w:rsidRPr="00A3269E">
              <w:rPr>
                <w:rFonts w:cs="Arial"/>
                <w:szCs w:val="20"/>
              </w:rPr>
              <w:t>blijft. De motoriek is voor het kind een belangrijke basis in de ontwikkeling. Een balans tussen de manier van verwerken met schrijven en creativiteit en computer wordt in de gaten gehouden.</w:t>
            </w:r>
          </w:p>
          <w:p w14:paraId="70BD691F" w14:textId="77777777" w:rsidR="003906C5" w:rsidRPr="00E70C10" w:rsidRDefault="003906C5" w:rsidP="00AF0DA5">
            <w:pPr>
              <w:spacing w:line="280" w:lineRule="atLeast"/>
              <w:rPr>
                <w:rFonts w:cs="Arial"/>
                <w:szCs w:val="20"/>
              </w:rPr>
            </w:pPr>
          </w:p>
          <w:p w14:paraId="2D76B3E9" w14:textId="77777777" w:rsidR="003906C5" w:rsidRPr="00E70C10" w:rsidRDefault="003906C5" w:rsidP="00AF0DA5">
            <w:pPr>
              <w:spacing w:line="280" w:lineRule="atLeast"/>
              <w:rPr>
                <w:rFonts w:cs="Arial"/>
                <w:szCs w:val="20"/>
              </w:rPr>
            </w:pPr>
          </w:p>
        </w:tc>
      </w:tr>
      <w:tr w:rsidR="003906C5" w:rsidRPr="00E70C10" w14:paraId="7839D144" w14:textId="77777777" w:rsidTr="007A7233">
        <w:tc>
          <w:tcPr>
            <w:tcW w:w="1757" w:type="dxa"/>
            <w:shd w:val="clear" w:color="auto" w:fill="FFFFFF" w:themeFill="background1"/>
          </w:tcPr>
          <w:p w14:paraId="74979DF5" w14:textId="77777777" w:rsidR="003906C5" w:rsidRPr="00E70C10" w:rsidRDefault="003906C5" w:rsidP="00AF0DA5">
            <w:pPr>
              <w:spacing w:line="280" w:lineRule="atLeast"/>
              <w:rPr>
                <w:rFonts w:cs="Arial"/>
                <w:szCs w:val="20"/>
              </w:rPr>
            </w:pPr>
            <w:r w:rsidRPr="00E70C10">
              <w:rPr>
                <w:rFonts w:cs="Arial"/>
                <w:szCs w:val="20"/>
              </w:rPr>
              <w:t>Oordeelsvorming</w:t>
            </w:r>
          </w:p>
          <w:p w14:paraId="7793AEAC"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7A0E143" w14:textId="77777777" w:rsidR="003906C5" w:rsidRDefault="004C36D7" w:rsidP="004C36D7">
            <w:pPr>
              <w:pStyle w:val="Lijstalinea"/>
              <w:numPr>
                <w:ilvl w:val="0"/>
                <w:numId w:val="26"/>
              </w:numPr>
              <w:spacing w:line="280" w:lineRule="atLeast"/>
              <w:rPr>
                <w:rFonts w:cs="Arial"/>
                <w:szCs w:val="20"/>
              </w:rPr>
            </w:pPr>
            <w:r w:rsidRPr="004C36D7">
              <w:rPr>
                <w:rFonts w:cs="Arial"/>
                <w:szCs w:val="20"/>
              </w:rPr>
              <w:t>Kinderen werken gericht aan hun taak daar waar zij zich betrokken bij voelen. Projectonderwijs sluit goed aan bij de belangstelling. De uitdaging zit hem in de verschillende manieren van aanbod om differentiatie op een hoger peil te brengen.</w:t>
            </w:r>
          </w:p>
          <w:p w14:paraId="71EEAD04" w14:textId="77777777" w:rsidR="004C36D7" w:rsidRDefault="004C36D7" w:rsidP="004C36D7">
            <w:pPr>
              <w:pStyle w:val="Lijstalinea"/>
              <w:numPr>
                <w:ilvl w:val="0"/>
                <w:numId w:val="26"/>
              </w:numPr>
              <w:spacing w:line="280" w:lineRule="atLeast"/>
              <w:rPr>
                <w:rFonts w:cs="Arial"/>
                <w:szCs w:val="20"/>
              </w:rPr>
            </w:pPr>
            <w:r>
              <w:rPr>
                <w:rFonts w:cs="Arial"/>
                <w:szCs w:val="20"/>
              </w:rPr>
              <w:t>ICT kan meer toekomstgericht ingezet worden.</w:t>
            </w:r>
          </w:p>
          <w:p w14:paraId="6C705F06" w14:textId="77777777" w:rsidR="00C67F17" w:rsidRDefault="00C67F17" w:rsidP="004C36D7">
            <w:pPr>
              <w:pStyle w:val="Lijstalinea"/>
              <w:numPr>
                <w:ilvl w:val="0"/>
                <w:numId w:val="26"/>
              </w:numPr>
              <w:spacing w:line="280" w:lineRule="atLeast"/>
              <w:rPr>
                <w:rFonts w:cs="Arial"/>
                <w:szCs w:val="20"/>
              </w:rPr>
            </w:pPr>
            <w:r>
              <w:rPr>
                <w:rFonts w:cs="Arial"/>
                <w:szCs w:val="20"/>
              </w:rPr>
              <w:t>Different</w:t>
            </w:r>
            <w:r w:rsidR="007832C3">
              <w:rPr>
                <w:rFonts w:cs="Arial"/>
                <w:szCs w:val="20"/>
              </w:rPr>
              <w:t>i</w:t>
            </w:r>
            <w:r>
              <w:rPr>
                <w:rFonts w:cs="Arial"/>
                <w:szCs w:val="20"/>
              </w:rPr>
              <w:t>atie met de computer geeft mogelijkheden om meer op maat het onderwijs aan te bieden.</w:t>
            </w:r>
          </w:p>
          <w:p w14:paraId="2DFA4AAA" w14:textId="77777777" w:rsidR="003906C5" w:rsidRPr="00E70C10" w:rsidRDefault="003906C5" w:rsidP="00AF0DA5">
            <w:pPr>
              <w:spacing w:line="280" w:lineRule="atLeast"/>
              <w:rPr>
                <w:rFonts w:cs="Arial"/>
                <w:szCs w:val="20"/>
              </w:rPr>
            </w:pPr>
          </w:p>
          <w:p w14:paraId="760F1B5E" w14:textId="77777777" w:rsidR="003906C5" w:rsidRPr="00E70C10" w:rsidRDefault="003906C5" w:rsidP="00AF0DA5">
            <w:pPr>
              <w:spacing w:line="280" w:lineRule="atLeast"/>
              <w:rPr>
                <w:rFonts w:cs="Arial"/>
                <w:szCs w:val="20"/>
              </w:rPr>
            </w:pPr>
          </w:p>
          <w:p w14:paraId="3C99ED85" w14:textId="77777777" w:rsidR="003906C5" w:rsidRPr="00E70C10" w:rsidRDefault="003906C5" w:rsidP="00AF0DA5">
            <w:pPr>
              <w:spacing w:line="280" w:lineRule="atLeast"/>
              <w:rPr>
                <w:rFonts w:cs="Arial"/>
                <w:szCs w:val="20"/>
              </w:rPr>
            </w:pPr>
          </w:p>
        </w:tc>
      </w:tr>
      <w:tr w:rsidR="003906C5" w:rsidRPr="00E70C10" w14:paraId="4891319F" w14:textId="77777777" w:rsidTr="007A7233">
        <w:tc>
          <w:tcPr>
            <w:tcW w:w="1757" w:type="dxa"/>
            <w:shd w:val="clear" w:color="auto" w:fill="FFFFFF" w:themeFill="background1"/>
          </w:tcPr>
          <w:p w14:paraId="5D1E289E" w14:textId="77777777" w:rsidR="003906C5" w:rsidRPr="00E70C10" w:rsidRDefault="003906C5" w:rsidP="00AF0DA5">
            <w:pPr>
              <w:spacing w:line="280" w:lineRule="atLeast"/>
              <w:rPr>
                <w:rFonts w:cs="Arial"/>
                <w:szCs w:val="20"/>
              </w:rPr>
            </w:pPr>
            <w:r w:rsidRPr="00E70C10">
              <w:rPr>
                <w:rFonts w:cs="Arial"/>
                <w:szCs w:val="20"/>
              </w:rPr>
              <w:t>Besluitvorming</w:t>
            </w:r>
          </w:p>
          <w:p w14:paraId="69092C9B"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20013623" w14:textId="77777777" w:rsidR="004C36D7" w:rsidRDefault="004C36D7" w:rsidP="004C36D7">
            <w:pPr>
              <w:pStyle w:val="Lijstalinea"/>
              <w:numPr>
                <w:ilvl w:val="0"/>
                <w:numId w:val="26"/>
              </w:numPr>
              <w:spacing w:line="280" w:lineRule="atLeast"/>
              <w:rPr>
                <w:rFonts w:cs="Arial"/>
                <w:szCs w:val="20"/>
              </w:rPr>
            </w:pPr>
            <w:r>
              <w:rPr>
                <w:rFonts w:cs="Arial"/>
                <w:szCs w:val="20"/>
              </w:rPr>
              <w:t>Hoger peil van de manier van differentiatie tijdens projecten.</w:t>
            </w:r>
          </w:p>
          <w:p w14:paraId="6986B1E8" w14:textId="77777777" w:rsidR="003906C5" w:rsidRPr="00C67F17" w:rsidRDefault="00C67F17" w:rsidP="00AF0DA5">
            <w:pPr>
              <w:pStyle w:val="Lijstalinea"/>
              <w:numPr>
                <w:ilvl w:val="0"/>
                <w:numId w:val="26"/>
              </w:numPr>
              <w:spacing w:line="280" w:lineRule="atLeast"/>
              <w:rPr>
                <w:rFonts w:cs="Arial"/>
                <w:szCs w:val="20"/>
              </w:rPr>
            </w:pPr>
            <w:r w:rsidRPr="00C67F17">
              <w:rPr>
                <w:rFonts w:cs="Arial"/>
                <w:szCs w:val="20"/>
              </w:rPr>
              <w:t>ICT uitbreiding in de middenbouw en bovenbouw.</w:t>
            </w:r>
          </w:p>
          <w:p w14:paraId="6F63FF46" w14:textId="77777777" w:rsidR="003906C5" w:rsidRPr="00E70C10" w:rsidRDefault="003906C5" w:rsidP="00AF0DA5">
            <w:pPr>
              <w:spacing w:line="280" w:lineRule="atLeast"/>
              <w:rPr>
                <w:rFonts w:cs="Arial"/>
                <w:szCs w:val="20"/>
              </w:rPr>
            </w:pPr>
          </w:p>
          <w:p w14:paraId="6A451325" w14:textId="77777777" w:rsidR="003906C5" w:rsidRPr="00E70C10" w:rsidRDefault="003906C5" w:rsidP="00AF0DA5">
            <w:pPr>
              <w:spacing w:line="280" w:lineRule="atLeast"/>
              <w:rPr>
                <w:rFonts w:cs="Arial"/>
                <w:szCs w:val="20"/>
              </w:rPr>
            </w:pPr>
          </w:p>
          <w:p w14:paraId="76FC4FE0" w14:textId="77777777" w:rsidR="003906C5" w:rsidRPr="00E70C10" w:rsidRDefault="003906C5" w:rsidP="00AF0DA5">
            <w:pPr>
              <w:spacing w:line="280" w:lineRule="atLeast"/>
              <w:rPr>
                <w:rFonts w:cs="Arial"/>
                <w:szCs w:val="20"/>
              </w:rPr>
            </w:pPr>
          </w:p>
        </w:tc>
      </w:tr>
    </w:tbl>
    <w:p w14:paraId="05297450" w14:textId="77777777" w:rsidR="003906C5" w:rsidRDefault="003906C5">
      <w:pPr>
        <w:spacing w:before="480"/>
        <w:rPr>
          <w:rFonts w:eastAsia="SimSun" w:cs="Arial"/>
          <w:b/>
          <w:sz w:val="22"/>
          <w:lang w:eastAsia="zh-CN"/>
        </w:rPr>
      </w:pPr>
      <w:r>
        <w:rPr>
          <w:b/>
          <w:sz w:val="22"/>
        </w:rPr>
        <w:br w:type="page"/>
      </w:r>
    </w:p>
    <w:p w14:paraId="225FC27C" w14:textId="77777777"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14:paraId="4EB4C2F9"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14:paraId="6E3BD565" w14:textId="77777777" w:rsidTr="007A7233">
        <w:tc>
          <w:tcPr>
            <w:tcW w:w="1757" w:type="dxa"/>
            <w:shd w:val="clear" w:color="auto" w:fill="FFFFFF" w:themeFill="background1"/>
          </w:tcPr>
          <w:p w14:paraId="07A89F94" w14:textId="77777777" w:rsidR="003906C5" w:rsidRPr="00E70C10" w:rsidRDefault="003906C5" w:rsidP="00AF0DA5">
            <w:pPr>
              <w:spacing w:line="280" w:lineRule="atLeast"/>
              <w:rPr>
                <w:rFonts w:cs="Arial"/>
                <w:szCs w:val="20"/>
              </w:rPr>
            </w:pPr>
            <w:r w:rsidRPr="00E70C10">
              <w:rPr>
                <w:rFonts w:cs="Arial"/>
                <w:szCs w:val="20"/>
              </w:rPr>
              <w:t>Beeldvorming</w:t>
            </w:r>
          </w:p>
          <w:p w14:paraId="6AFEB16D"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47E9996F" w14:textId="77777777" w:rsidR="003906C5" w:rsidRDefault="007D0810" w:rsidP="00AF0DA5">
            <w:pPr>
              <w:spacing w:line="280" w:lineRule="atLeast"/>
              <w:rPr>
                <w:rFonts w:cs="Arial"/>
                <w:szCs w:val="20"/>
              </w:rPr>
            </w:pPr>
            <w:r>
              <w:rPr>
                <w:rFonts w:cs="Arial"/>
                <w:szCs w:val="20"/>
              </w:rPr>
              <w:t xml:space="preserve">In iedere stamgroep zien we </w:t>
            </w:r>
            <w:r w:rsidR="00183B42">
              <w:rPr>
                <w:rFonts w:cs="Arial"/>
                <w:szCs w:val="20"/>
              </w:rPr>
              <w:t xml:space="preserve">een vide. Ook hebben we een kleine trap naar beneden naar de aula. Voor rolstoelkinderen is </w:t>
            </w:r>
            <w:r w:rsidR="00C67F17">
              <w:rPr>
                <w:rFonts w:cs="Arial"/>
                <w:szCs w:val="20"/>
              </w:rPr>
              <w:t xml:space="preserve">dat </w:t>
            </w:r>
            <w:r w:rsidR="00183B42">
              <w:rPr>
                <w:rFonts w:cs="Arial"/>
                <w:szCs w:val="20"/>
              </w:rPr>
              <w:t>een probleem. Wel hebben we een rolstoelvriendelijke toilet.</w:t>
            </w:r>
          </w:p>
          <w:p w14:paraId="67B01475" w14:textId="77777777" w:rsidR="004C36D7" w:rsidRDefault="004C36D7" w:rsidP="00AF0DA5">
            <w:pPr>
              <w:spacing w:line="280" w:lineRule="atLeast"/>
              <w:rPr>
                <w:rFonts w:cs="Arial"/>
                <w:szCs w:val="20"/>
              </w:rPr>
            </w:pPr>
          </w:p>
          <w:p w14:paraId="690DC43D" w14:textId="77777777" w:rsidR="004C36D7" w:rsidRDefault="004C36D7" w:rsidP="00AF0DA5">
            <w:pPr>
              <w:spacing w:line="280" w:lineRule="atLeast"/>
              <w:rPr>
                <w:rFonts w:cs="Arial"/>
                <w:szCs w:val="20"/>
              </w:rPr>
            </w:pPr>
            <w:r>
              <w:rPr>
                <w:rFonts w:cs="Arial"/>
                <w:szCs w:val="20"/>
              </w:rPr>
              <w:t xml:space="preserve">Kinderen werken op verschillende plekken binnen de school. Daar waar </w:t>
            </w:r>
            <w:r w:rsidR="00C67F17">
              <w:rPr>
                <w:rFonts w:cs="Arial"/>
                <w:szCs w:val="20"/>
              </w:rPr>
              <w:t xml:space="preserve">buiten de stamgroep </w:t>
            </w:r>
            <w:r>
              <w:rPr>
                <w:rFonts w:cs="Arial"/>
                <w:szCs w:val="20"/>
              </w:rPr>
              <w:t>gewerkt wordt zien we vaak kinderen samenwerken of juist individueel gewerkt worden.</w:t>
            </w:r>
          </w:p>
          <w:p w14:paraId="502E3C0A" w14:textId="77777777" w:rsidR="00183B42" w:rsidRDefault="00183B42" w:rsidP="00AF0DA5">
            <w:pPr>
              <w:spacing w:line="280" w:lineRule="atLeast"/>
              <w:rPr>
                <w:rFonts w:cs="Arial"/>
                <w:szCs w:val="20"/>
              </w:rPr>
            </w:pPr>
            <w:r>
              <w:rPr>
                <w:rFonts w:cs="Arial"/>
                <w:szCs w:val="20"/>
              </w:rPr>
              <w:t xml:space="preserve">Elke stamgroep heeft voor alle kinderen tafels op dezelfde hoogte. De stoelen variëren in hoogte voor het kind. </w:t>
            </w:r>
          </w:p>
          <w:p w14:paraId="18C22A58" w14:textId="77777777" w:rsidR="004C36D7" w:rsidRPr="00E70C10" w:rsidRDefault="004C36D7" w:rsidP="00AF0DA5">
            <w:pPr>
              <w:spacing w:line="280" w:lineRule="atLeast"/>
              <w:rPr>
                <w:rFonts w:cs="Arial"/>
                <w:szCs w:val="20"/>
              </w:rPr>
            </w:pPr>
            <w:r>
              <w:rPr>
                <w:rFonts w:cs="Arial"/>
                <w:szCs w:val="20"/>
              </w:rPr>
              <w:t xml:space="preserve">Bovenbouwkinderen zijn lijfelijk groot. Bij groepen </w:t>
            </w:r>
            <w:r w:rsidR="00183B42">
              <w:rPr>
                <w:rFonts w:cs="Arial"/>
                <w:szCs w:val="20"/>
              </w:rPr>
              <w:t xml:space="preserve">van </w:t>
            </w:r>
            <w:r>
              <w:rPr>
                <w:rFonts w:cs="Arial"/>
                <w:szCs w:val="20"/>
              </w:rPr>
              <w:t>over de 30</w:t>
            </w:r>
            <w:r w:rsidR="00183B42">
              <w:rPr>
                <w:rFonts w:cs="Arial"/>
                <w:szCs w:val="20"/>
              </w:rPr>
              <w:t xml:space="preserve"> kinderen</w:t>
            </w:r>
            <w:r>
              <w:rPr>
                <w:rFonts w:cs="Arial"/>
                <w:szCs w:val="20"/>
              </w:rPr>
              <w:t xml:space="preserve"> oogt het lokaal vol. Meubilair</w:t>
            </w:r>
            <w:r w:rsidR="00183B42">
              <w:rPr>
                <w:rFonts w:cs="Arial"/>
                <w:szCs w:val="20"/>
              </w:rPr>
              <w:t xml:space="preserve"> is dan te groot.</w:t>
            </w:r>
          </w:p>
          <w:p w14:paraId="6BDF3C38" w14:textId="77777777" w:rsidR="003906C5" w:rsidRDefault="003906C5" w:rsidP="00AF0DA5">
            <w:pPr>
              <w:spacing w:line="280" w:lineRule="atLeast"/>
              <w:rPr>
                <w:rFonts w:cs="Arial"/>
                <w:szCs w:val="20"/>
              </w:rPr>
            </w:pPr>
          </w:p>
          <w:p w14:paraId="6E1630C5" w14:textId="77777777" w:rsidR="00183B42" w:rsidRDefault="00183B42" w:rsidP="00AF0DA5">
            <w:pPr>
              <w:spacing w:line="280" w:lineRule="atLeast"/>
              <w:rPr>
                <w:rFonts w:cs="Arial"/>
                <w:szCs w:val="20"/>
              </w:rPr>
            </w:pPr>
            <w:r>
              <w:rPr>
                <w:rFonts w:cs="Arial"/>
                <w:szCs w:val="20"/>
              </w:rPr>
              <w:t xml:space="preserve">Enkele kinderen hebben behoefte aan een time-outplekje. Deze plek wordt altijd in overleg met </w:t>
            </w:r>
            <w:r w:rsidR="00C67F17">
              <w:rPr>
                <w:rFonts w:cs="Arial"/>
                <w:szCs w:val="20"/>
              </w:rPr>
              <w:t xml:space="preserve">het </w:t>
            </w:r>
            <w:r>
              <w:rPr>
                <w:rFonts w:cs="Arial"/>
                <w:szCs w:val="20"/>
              </w:rPr>
              <w:t>kind uitgezocht.</w:t>
            </w:r>
          </w:p>
          <w:p w14:paraId="6459DC4B" w14:textId="77777777" w:rsidR="00183B42" w:rsidRDefault="00183B42" w:rsidP="00AF0DA5">
            <w:pPr>
              <w:spacing w:line="280" w:lineRule="atLeast"/>
              <w:rPr>
                <w:rFonts w:cs="Arial"/>
                <w:szCs w:val="20"/>
              </w:rPr>
            </w:pPr>
          </w:p>
          <w:p w14:paraId="66650448" w14:textId="77777777" w:rsidR="00183B42" w:rsidRDefault="00183B42" w:rsidP="00AF0DA5">
            <w:pPr>
              <w:spacing w:line="280" w:lineRule="atLeast"/>
              <w:rPr>
                <w:rFonts w:cs="Arial"/>
                <w:szCs w:val="20"/>
              </w:rPr>
            </w:pPr>
            <w:r>
              <w:rPr>
                <w:rFonts w:cs="Arial"/>
                <w:szCs w:val="20"/>
              </w:rPr>
              <w:t>Kinderen lopen naar hun niveaugroepen. Dat kost tijd, maar geeft wel even een moment van beweging. Andere kinderen hebben moeite om na het lopen zich opnieuw te focussen.</w:t>
            </w:r>
          </w:p>
          <w:p w14:paraId="4C623298" w14:textId="77777777" w:rsidR="003906C5" w:rsidRPr="00E70C10" w:rsidRDefault="003906C5" w:rsidP="00AF0DA5">
            <w:pPr>
              <w:spacing w:line="280" w:lineRule="atLeast"/>
              <w:rPr>
                <w:rFonts w:cs="Arial"/>
                <w:szCs w:val="20"/>
              </w:rPr>
            </w:pPr>
          </w:p>
        </w:tc>
      </w:tr>
      <w:tr w:rsidR="003906C5" w:rsidRPr="00E70C10" w14:paraId="50A0A206" w14:textId="77777777" w:rsidTr="007A7233">
        <w:tc>
          <w:tcPr>
            <w:tcW w:w="1757" w:type="dxa"/>
            <w:shd w:val="clear" w:color="auto" w:fill="FFFFFF" w:themeFill="background1"/>
          </w:tcPr>
          <w:p w14:paraId="08767E47" w14:textId="77777777" w:rsidR="003906C5" w:rsidRPr="00E70C10" w:rsidRDefault="003906C5" w:rsidP="00AF0DA5">
            <w:pPr>
              <w:spacing w:line="280" w:lineRule="atLeast"/>
              <w:rPr>
                <w:rFonts w:cs="Arial"/>
                <w:szCs w:val="20"/>
              </w:rPr>
            </w:pPr>
            <w:r w:rsidRPr="00E70C10">
              <w:rPr>
                <w:rFonts w:cs="Arial"/>
                <w:szCs w:val="20"/>
              </w:rPr>
              <w:t>Oordeelsvorming</w:t>
            </w:r>
          </w:p>
          <w:p w14:paraId="44D72390"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0C7C26E1" w14:textId="77777777" w:rsidR="003906C5" w:rsidRPr="00E70C10" w:rsidRDefault="004C36D7" w:rsidP="00AF0DA5">
            <w:pPr>
              <w:spacing w:line="280" w:lineRule="atLeast"/>
              <w:rPr>
                <w:rFonts w:cs="Arial"/>
                <w:szCs w:val="20"/>
              </w:rPr>
            </w:pPr>
            <w:r>
              <w:rPr>
                <w:rFonts w:cs="Arial"/>
                <w:szCs w:val="20"/>
              </w:rPr>
              <w:t>Meubilair en de behoefte aan gezonde fysieke omgeving vraagt om aanpassing.</w:t>
            </w:r>
          </w:p>
          <w:p w14:paraId="11EC37DE" w14:textId="77777777" w:rsidR="003906C5" w:rsidRPr="00E70C10" w:rsidRDefault="005F2912" w:rsidP="00AF0DA5">
            <w:pPr>
              <w:spacing w:line="280" w:lineRule="atLeast"/>
              <w:rPr>
                <w:rFonts w:cs="Arial"/>
                <w:szCs w:val="20"/>
              </w:rPr>
            </w:pPr>
            <w:r>
              <w:rPr>
                <w:rFonts w:cs="Arial"/>
                <w:szCs w:val="20"/>
              </w:rPr>
              <w:t>Bovenbouwkinderen vragen om meer bewegingsruimte.</w:t>
            </w:r>
          </w:p>
          <w:p w14:paraId="2E2806FB" w14:textId="77777777" w:rsidR="003906C5" w:rsidRPr="00E70C10" w:rsidRDefault="003906C5" w:rsidP="00AF0DA5">
            <w:pPr>
              <w:spacing w:line="280" w:lineRule="atLeast"/>
              <w:rPr>
                <w:rFonts w:cs="Arial"/>
                <w:szCs w:val="20"/>
              </w:rPr>
            </w:pPr>
          </w:p>
        </w:tc>
      </w:tr>
      <w:tr w:rsidR="003906C5" w:rsidRPr="00E70C10" w14:paraId="78E1B548" w14:textId="77777777" w:rsidTr="007A7233">
        <w:tc>
          <w:tcPr>
            <w:tcW w:w="1757" w:type="dxa"/>
            <w:shd w:val="clear" w:color="auto" w:fill="FFFFFF" w:themeFill="background1"/>
          </w:tcPr>
          <w:p w14:paraId="3D74AE06" w14:textId="77777777" w:rsidR="003906C5" w:rsidRPr="00E70C10" w:rsidRDefault="003906C5" w:rsidP="00AF0DA5">
            <w:pPr>
              <w:spacing w:line="280" w:lineRule="atLeast"/>
              <w:rPr>
                <w:rFonts w:cs="Arial"/>
                <w:szCs w:val="20"/>
              </w:rPr>
            </w:pPr>
            <w:r w:rsidRPr="00E70C10">
              <w:rPr>
                <w:rFonts w:cs="Arial"/>
                <w:szCs w:val="20"/>
              </w:rPr>
              <w:t>Besluitvorming</w:t>
            </w:r>
          </w:p>
          <w:p w14:paraId="404500F5"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32429C9C" w14:textId="77777777" w:rsidR="003906C5" w:rsidRDefault="007D0810" w:rsidP="007D0810">
            <w:pPr>
              <w:pStyle w:val="Lijstalinea"/>
              <w:numPr>
                <w:ilvl w:val="0"/>
                <w:numId w:val="26"/>
              </w:numPr>
              <w:spacing w:line="280" w:lineRule="atLeast"/>
              <w:rPr>
                <w:rFonts w:cs="Arial"/>
                <w:szCs w:val="20"/>
              </w:rPr>
            </w:pPr>
            <w:r>
              <w:rPr>
                <w:rFonts w:cs="Arial"/>
                <w:szCs w:val="20"/>
              </w:rPr>
              <w:t xml:space="preserve">Kinderen zien de doelenkaarten en </w:t>
            </w:r>
            <w:r w:rsidR="00A55C88">
              <w:rPr>
                <w:rFonts w:cs="Arial"/>
                <w:szCs w:val="20"/>
              </w:rPr>
              <w:t>weten</w:t>
            </w:r>
            <w:r>
              <w:rPr>
                <w:rFonts w:cs="Arial"/>
                <w:szCs w:val="20"/>
              </w:rPr>
              <w:t xml:space="preserve"> wat hun doelen zijn.</w:t>
            </w:r>
          </w:p>
          <w:p w14:paraId="407ECBD6" w14:textId="5E7C7757" w:rsidR="007D0810" w:rsidRDefault="00A3269E" w:rsidP="007D0810">
            <w:pPr>
              <w:pStyle w:val="Lijstalinea"/>
              <w:numPr>
                <w:ilvl w:val="0"/>
                <w:numId w:val="26"/>
              </w:numPr>
              <w:spacing w:line="280" w:lineRule="atLeast"/>
              <w:rPr>
                <w:rFonts w:cs="Arial"/>
                <w:szCs w:val="20"/>
              </w:rPr>
            </w:pPr>
            <w:r>
              <w:rPr>
                <w:rFonts w:cs="Arial"/>
                <w:szCs w:val="20"/>
              </w:rPr>
              <w:t xml:space="preserve">Opnieuw kijken hoe de </w:t>
            </w:r>
            <w:proofErr w:type="spellStart"/>
            <w:r>
              <w:rPr>
                <w:rFonts w:cs="Arial"/>
                <w:szCs w:val="20"/>
              </w:rPr>
              <w:t>schoolwoonkkamers</w:t>
            </w:r>
            <w:proofErr w:type="spellEnd"/>
            <w:r>
              <w:rPr>
                <w:rFonts w:cs="Arial"/>
                <w:szCs w:val="20"/>
              </w:rPr>
              <w:t xml:space="preserve"> zijn ingericht. Wat we gaan doen: w</w:t>
            </w:r>
            <w:r w:rsidR="00A55C88">
              <w:rPr>
                <w:rFonts w:cs="Arial"/>
                <w:szCs w:val="20"/>
              </w:rPr>
              <w:t xml:space="preserve">isseling van lokalen middenbouw en bovenbouw, kritisch kijken wat we gaan ophangen, vervanging van verouderde materialen, flexibel meubilair waardoor het </w:t>
            </w:r>
            <w:proofErr w:type="spellStart"/>
            <w:r w:rsidR="00A55C88">
              <w:rPr>
                <w:rFonts w:cs="Arial"/>
                <w:szCs w:val="20"/>
              </w:rPr>
              <w:t>stamgroepwerk</w:t>
            </w:r>
            <w:proofErr w:type="spellEnd"/>
            <w:r w:rsidR="00A55C88">
              <w:rPr>
                <w:rFonts w:cs="Arial"/>
                <w:szCs w:val="20"/>
              </w:rPr>
              <w:t xml:space="preserve"> wordt bevorderd en de lokalen </w:t>
            </w:r>
            <w:r w:rsidR="00DE73D2">
              <w:rPr>
                <w:rFonts w:cs="Arial"/>
                <w:szCs w:val="20"/>
              </w:rPr>
              <w:t>leerrijk en geordend eruit zien.</w:t>
            </w:r>
          </w:p>
          <w:p w14:paraId="48978BF9" w14:textId="64C2AE46" w:rsidR="003906C5" w:rsidRPr="00A3269E" w:rsidRDefault="00183B42" w:rsidP="00A3269E">
            <w:pPr>
              <w:pStyle w:val="Lijstalinea"/>
              <w:numPr>
                <w:ilvl w:val="0"/>
                <w:numId w:val="26"/>
              </w:numPr>
              <w:spacing w:line="280" w:lineRule="atLeast"/>
              <w:rPr>
                <w:rFonts w:cs="Arial"/>
                <w:szCs w:val="20"/>
              </w:rPr>
            </w:pPr>
            <w:r w:rsidRPr="00A3269E">
              <w:rPr>
                <w:rFonts w:cs="Arial"/>
                <w:szCs w:val="20"/>
              </w:rPr>
              <w:lastRenderedPageBreak/>
              <w:t>Uitdaging aangaan om meer in de stamgroepen te doen en minder te wisselen vanwege niveaugroepen.</w:t>
            </w:r>
          </w:p>
        </w:tc>
      </w:tr>
    </w:tbl>
    <w:p w14:paraId="05F48598" w14:textId="77777777" w:rsidR="003906C5" w:rsidRPr="00E70C10" w:rsidRDefault="003906C5" w:rsidP="007A7233">
      <w:pPr>
        <w:pStyle w:val="Kop2Arial"/>
      </w:pPr>
      <w:bookmarkStart w:id="238" w:name="_Toc353190481"/>
      <w:bookmarkStart w:id="239" w:name="_Toc353190635"/>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14:paraId="10B5C434"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14:paraId="1A737D2F" w14:textId="77777777" w:rsidTr="007A7233">
        <w:tc>
          <w:tcPr>
            <w:tcW w:w="1757" w:type="dxa"/>
            <w:shd w:val="clear" w:color="auto" w:fill="FFFFFF" w:themeFill="background1"/>
          </w:tcPr>
          <w:p w14:paraId="2834CA45" w14:textId="77777777" w:rsidR="003906C5" w:rsidRPr="00E70C10" w:rsidRDefault="003906C5" w:rsidP="00AF0DA5">
            <w:pPr>
              <w:spacing w:line="280" w:lineRule="atLeast"/>
              <w:rPr>
                <w:rFonts w:cs="Arial"/>
                <w:szCs w:val="20"/>
              </w:rPr>
            </w:pPr>
            <w:r w:rsidRPr="00E70C10">
              <w:rPr>
                <w:rFonts w:cs="Arial"/>
                <w:szCs w:val="20"/>
              </w:rPr>
              <w:t>Beeldvorming</w:t>
            </w:r>
          </w:p>
          <w:p w14:paraId="0C408892"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22C3F1CD" w14:textId="77777777" w:rsidR="003906C5" w:rsidRDefault="00183B42" w:rsidP="00AF0DA5">
            <w:pPr>
              <w:spacing w:line="280" w:lineRule="atLeast"/>
              <w:rPr>
                <w:rFonts w:cs="Arial"/>
                <w:szCs w:val="20"/>
              </w:rPr>
            </w:pPr>
            <w:r>
              <w:rPr>
                <w:rFonts w:cs="Arial"/>
                <w:szCs w:val="20"/>
              </w:rPr>
              <w:t xml:space="preserve">We </w:t>
            </w:r>
            <w:r w:rsidR="00842DE5">
              <w:rPr>
                <w:rFonts w:cs="Arial"/>
                <w:szCs w:val="20"/>
              </w:rPr>
              <w:t>werken samen met het SWV en CJG en verschillende externe partners.</w:t>
            </w:r>
            <w:r>
              <w:rPr>
                <w:rFonts w:cs="Arial"/>
                <w:szCs w:val="20"/>
              </w:rPr>
              <w:t xml:space="preserve"> Daar waar kinderen extern worden geholpen wordt nauw contact gelegd om goed te blijven kijken wie met welke doelen aan de slag gaat. Partnerschap is hieri</w:t>
            </w:r>
            <w:r w:rsidR="00AC49A2">
              <w:rPr>
                <w:rFonts w:cs="Arial"/>
                <w:szCs w:val="20"/>
              </w:rPr>
              <w:t xml:space="preserve">n erg belangrijk. </w:t>
            </w:r>
          </w:p>
          <w:p w14:paraId="5220181E" w14:textId="4F3B24BA" w:rsidR="003906C5" w:rsidRPr="00E70C10" w:rsidRDefault="00AC49A2" w:rsidP="00AF0DA5">
            <w:pPr>
              <w:spacing w:line="280" w:lineRule="atLeast"/>
              <w:rPr>
                <w:rFonts w:cs="Arial"/>
                <w:szCs w:val="20"/>
              </w:rPr>
            </w:pPr>
            <w:r>
              <w:rPr>
                <w:rFonts w:cs="Arial"/>
                <w:szCs w:val="20"/>
              </w:rPr>
              <w:t xml:space="preserve">Tijdens schooltijd wordt vaak therapie aangeboden. </w:t>
            </w:r>
            <w:r w:rsidR="00943C26">
              <w:rPr>
                <w:rFonts w:cs="Arial"/>
                <w:szCs w:val="20"/>
              </w:rPr>
              <w:t>I.v.m.</w:t>
            </w:r>
            <w:r>
              <w:rPr>
                <w:rFonts w:cs="Arial"/>
                <w:szCs w:val="20"/>
              </w:rPr>
              <w:t xml:space="preserve"> wachttijden zijn mensen vaak al blij als de kinderen aan de beurt zijn.</w:t>
            </w:r>
          </w:p>
          <w:p w14:paraId="344A1E27" w14:textId="77777777" w:rsidR="003906C5" w:rsidRPr="00E70C10" w:rsidRDefault="003906C5" w:rsidP="00AF0DA5">
            <w:pPr>
              <w:spacing w:line="280" w:lineRule="atLeast"/>
              <w:rPr>
                <w:rFonts w:cs="Arial"/>
                <w:szCs w:val="20"/>
              </w:rPr>
            </w:pPr>
          </w:p>
        </w:tc>
      </w:tr>
      <w:tr w:rsidR="003906C5" w:rsidRPr="00E70C10" w14:paraId="1EA6A905" w14:textId="77777777" w:rsidTr="007A7233">
        <w:tc>
          <w:tcPr>
            <w:tcW w:w="1757" w:type="dxa"/>
            <w:shd w:val="clear" w:color="auto" w:fill="FFFFFF" w:themeFill="background1"/>
          </w:tcPr>
          <w:p w14:paraId="5B9644B2" w14:textId="77777777" w:rsidR="003906C5" w:rsidRPr="00E70C10" w:rsidRDefault="003906C5" w:rsidP="00AF0DA5">
            <w:pPr>
              <w:spacing w:line="280" w:lineRule="atLeast"/>
              <w:rPr>
                <w:rFonts w:cs="Arial"/>
                <w:szCs w:val="20"/>
              </w:rPr>
            </w:pPr>
            <w:r w:rsidRPr="00E70C10">
              <w:rPr>
                <w:rFonts w:cs="Arial"/>
                <w:szCs w:val="20"/>
              </w:rPr>
              <w:t>Oordeelsvorming</w:t>
            </w:r>
          </w:p>
          <w:p w14:paraId="2ED64B97"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6E1E9B0C" w14:textId="77777777" w:rsidR="003906C5" w:rsidRPr="00E70C10" w:rsidRDefault="003906C5" w:rsidP="00AF0DA5">
            <w:pPr>
              <w:spacing w:line="280" w:lineRule="atLeast"/>
              <w:rPr>
                <w:rFonts w:cs="Arial"/>
                <w:szCs w:val="20"/>
              </w:rPr>
            </w:pPr>
          </w:p>
          <w:p w14:paraId="272F083B" w14:textId="77777777" w:rsidR="003906C5" w:rsidRPr="00E70C10" w:rsidRDefault="00AC49A2" w:rsidP="00AF0DA5">
            <w:pPr>
              <w:spacing w:line="280" w:lineRule="atLeast"/>
              <w:rPr>
                <w:rFonts w:cs="Arial"/>
                <w:szCs w:val="20"/>
              </w:rPr>
            </w:pPr>
            <w:r>
              <w:rPr>
                <w:rFonts w:cs="Arial"/>
                <w:szCs w:val="20"/>
              </w:rPr>
              <w:t>Therapie tijdens schooltijd is per kind en situatie verschillend in uitwerking. Alertheid om onderwijsuren goed in de gaten te houden e</w:t>
            </w:r>
            <w:r w:rsidR="00842DE5">
              <w:rPr>
                <w:rFonts w:cs="Arial"/>
                <w:szCs w:val="20"/>
              </w:rPr>
              <w:t xml:space="preserve">n balans te houden </w:t>
            </w:r>
            <w:r>
              <w:rPr>
                <w:rFonts w:cs="Arial"/>
                <w:szCs w:val="20"/>
              </w:rPr>
              <w:t>tussen de doelen van therapie en school.</w:t>
            </w:r>
          </w:p>
          <w:p w14:paraId="525B966D" w14:textId="77777777" w:rsidR="003906C5" w:rsidRPr="00E70C10" w:rsidRDefault="003906C5" w:rsidP="00AF0DA5">
            <w:pPr>
              <w:spacing w:line="280" w:lineRule="atLeast"/>
              <w:rPr>
                <w:rFonts w:cs="Arial"/>
                <w:szCs w:val="20"/>
              </w:rPr>
            </w:pPr>
          </w:p>
        </w:tc>
      </w:tr>
      <w:tr w:rsidR="003906C5" w:rsidRPr="00E70C10" w14:paraId="35C6CBDF" w14:textId="77777777" w:rsidTr="007A7233">
        <w:tc>
          <w:tcPr>
            <w:tcW w:w="1757" w:type="dxa"/>
            <w:shd w:val="clear" w:color="auto" w:fill="FFFFFF" w:themeFill="background1"/>
          </w:tcPr>
          <w:p w14:paraId="7AAEDAFC" w14:textId="77777777" w:rsidR="003906C5" w:rsidRPr="00E70C10" w:rsidRDefault="003906C5" w:rsidP="00AF0DA5">
            <w:pPr>
              <w:spacing w:line="280" w:lineRule="atLeast"/>
              <w:rPr>
                <w:rFonts w:cs="Arial"/>
                <w:szCs w:val="20"/>
              </w:rPr>
            </w:pPr>
            <w:r w:rsidRPr="00E70C10">
              <w:rPr>
                <w:rFonts w:cs="Arial"/>
                <w:szCs w:val="20"/>
              </w:rPr>
              <w:t>Besluitvorming</w:t>
            </w:r>
          </w:p>
          <w:p w14:paraId="21140244"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7A7A2FA" w14:textId="77777777" w:rsidR="003906C5" w:rsidRDefault="003906C5" w:rsidP="00AF0DA5">
            <w:pPr>
              <w:spacing w:line="280" w:lineRule="atLeast"/>
              <w:rPr>
                <w:rFonts w:cs="Arial"/>
                <w:szCs w:val="20"/>
              </w:rPr>
            </w:pPr>
          </w:p>
          <w:p w14:paraId="1524141C" w14:textId="77777777" w:rsidR="003906C5" w:rsidRPr="00E70C10" w:rsidRDefault="00AC49A2" w:rsidP="00AF0DA5">
            <w:pPr>
              <w:spacing w:line="280" w:lineRule="atLeast"/>
              <w:rPr>
                <w:rFonts w:cs="Arial"/>
                <w:szCs w:val="20"/>
              </w:rPr>
            </w:pPr>
            <w:r>
              <w:rPr>
                <w:rFonts w:cs="Arial"/>
                <w:szCs w:val="20"/>
              </w:rPr>
              <w:t xml:space="preserve">Tijdens de intake aangeven wanneer de therapie kan plaatsvinden. </w:t>
            </w:r>
          </w:p>
          <w:p w14:paraId="24242DFF" w14:textId="77777777" w:rsidR="003906C5" w:rsidRPr="00E70C10" w:rsidRDefault="003906C5" w:rsidP="00AF0DA5">
            <w:pPr>
              <w:spacing w:line="280" w:lineRule="atLeast"/>
              <w:rPr>
                <w:rFonts w:cs="Arial"/>
                <w:szCs w:val="20"/>
              </w:rPr>
            </w:pPr>
          </w:p>
          <w:p w14:paraId="1B054F7A" w14:textId="77777777" w:rsidR="003906C5" w:rsidRPr="00E70C10" w:rsidRDefault="003906C5" w:rsidP="00AF0DA5">
            <w:pPr>
              <w:spacing w:line="280" w:lineRule="atLeast"/>
              <w:rPr>
                <w:rFonts w:cs="Arial"/>
                <w:szCs w:val="20"/>
              </w:rPr>
            </w:pPr>
          </w:p>
        </w:tc>
      </w:tr>
    </w:tbl>
    <w:p w14:paraId="2687E79B" w14:textId="77777777" w:rsidR="003906C5" w:rsidRPr="00E70C10" w:rsidRDefault="003906C5" w:rsidP="003906C5">
      <w:pPr>
        <w:spacing w:line="280" w:lineRule="atLeast"/>
        <w:rPr>
          <w:rFonts w:cs="Arial"/>
          <w:b/>
          <w:szCs w:val="20"/>
        </w:rPr>
      </w:pPr>
    </w:p>
    <w:p w14:paraId="46CCE49F" w14:textId="77777777" w:rsidR="00786362" w:rsidRDefault="003906C5" w:rsidP="00282BAD">
      <w:pPr>
        <w:pStyle w:val="Kopvaninhoudsopgave"/>
        <w:rPr>
          <w:szCs w:val="20"/>
          <w:lang w:val="nl-NL"/>
        </w:rPr>
      </w:pPr>
      <w:r w:rsidRPr="00985E8D">
        <w:rPr>
          <w:szCs w:val="20"/>
          <w:lang w:val="nl-NL"/>
        </w:rPr>
        <w:t xml:space="preserve"> </w:t>
      </w:r>
    </w:p>
    <w:p w14:paraId="3D6B9442" w14:textId="77777777" w:rsidR="00786362" w:rsidRDefault="00786362">
      <w:pPr>
        <w:spacing w:before="480"/>
        <w:rPr>
          <w:rFonts w:eastAsiaTheme="majorEastAsia" w:cstheme="majorBidi"/>
          <w:bCs/>
          <w:color w:val="000000" w:themeColor="text1"/>
          <w:sz w:val="28"/>
          <w:szCs w:val="20"/>
        </w:rPr>
      </w:pPr>
      <w:r>
        <w:rPr>
          <w:szCs w:val="20"/>
        </w:rPr>
        <w:br w:type="page"/>
      </w:r>
    </w:p>
    <w:p w14:paraId="6323826A" w14:textId="77777777"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14:paraId="644EFF90"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14:paraId="6F1FB4C1" w14:textId="77777777" w:rsidTr="001A786E">
        <w:tc>
          <w:tcPr>
            <w:tcW w:w="1757" w:type="dxa"/>
            <w:shd w:val="clear" w:color="auto" w:fill="FFFFFF" w:themeFill="background1"/>
          </w:tcPr>
          <w:p w14:paraId="45AF1619" w14:textId="77777777" w:rsidR="00786362" w:rsidRPr="00E70C10" w:rsidRDefault="00786362" w:rsidP="001A786E">
            <w:pPr>
              <w:spacing w:line="280" w:lineRule="atLeast"/>
              <w:rPr>
                <w:rFonts w:cs="Arial"/>
                <w:szCs w:val="20"/>
              </w:rPr>
            </w:pPr>
            <w:r w:rsidRPr="00E70C10">
              <w:rPr>
                <w:rFonts w:cs="Arial"/>
                <w:szCs w:val="20"/>
              </w:rPr>
              <w:t>Beeldvorming</w:t>
            </w:r>
          </w:p>
          <w:p w14:paraId="68EF8E4D" w14:textId="77777777" w:rsidR="00786362" w:rsidRPr="00E70C10" w:rsidRDefault="00786362" w:rsidP="001A786E">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49331C47" w14:textId="77777777" w:rsidR="00786362" w:rsidRPr="00E70C10" w:rsidRDefault="00786362" w:rsidP="001A786E">
            <w:pPr>
              <w:spacing w:line="280" w:lineRule="atLeast"/>
              <w:rPr>
                <w:rFonts w:cs="Arial"/>
                <w:szCs w:val="20"/>
              </w:rPr>
            </w:pPr>
          </w:p>
          <w:p w14:paraId="48D0B6BF" w14:textId="77777777" w:rsidR="00786362" w:rsidRDefault="0057159D" w:rsidP="0057159D">
            <w:pPr>
              <w:pStyle w:val="Lijstalinea"/>
              <w:numPr>
                <w:ilvl w:val="0"/>
                <w:numId w:val="26"/>
              </w:numPr>
              <w:spacing w:line="280" w:lineRule="atLeast"/>
              <w:rPr>
                <w:rFonts w:cs="Arial"/>
                <w:szCs w:val="20"/>
              </w:rPr>
            </w:pPr>
            <w:r w:rsidRPr="0057159D">
              <w:rPr>
                <w:rFonts w:cs="Arial"/>
                <w:szCs w:val="20"/>
              </w:rPr>
              <w:t xml:space="preserve">De meeste kinderen lezen met plezier. Een klein gedeelte houdt motivatieproblemen. </w:t>
            </w:r>
            <w:r>
              <w:rPr>
                <w:rFonts w:cs="Arial"/>
                <w:szCs w:val="20"/>
              </w:rPr>
              <w:t>Passende leesmateriaal missen we.</w:t>
            </w:r>
          </w:p>
          <w:p w14:paraId="09FF86E5" w14:textId="77777777" w:rsidR="0057159D" w:rsidRDefault="0057159D" w:rsidP="0057159D">
            <w:pPr>
              <w:pStyle w:val="Lijstalinea"/>
              <w:numPr>
                <w:ilvl w:val="0"/>
                <w:numId w:val="26"/>
              </w:numPr>
              <w:spacing w:line="280" w:lineRule="atLeast"/>
              <w:rPr>
                <w:rFonts w:cs="Arial"/>
                <w:szCs w:val="20"/>
              </w:rPr>
            </w:pPr>
            <w:r>
              <w:rPr>
                <w:rFonts w:cs="Arial"/>
                <w:szCs w:val="20"/>
              </w:rPr>
              <w:t xml:space="preserve">Rekenen Met Sprongen Vooruit is bijna bij alle groepen aanwezig. </w:t>
            </w:r>
          </w:p>
          <w:p w14:paraId="2AE6B9F0" w14:textId="77777777" w:rsidR="00786362" w:rsidRDefault="0057159D" w:rsidP="0057159D">
            <w:pPr>
              <w:pStyle w:val="Lijstalinea"/>
              <w:numPr>
                <w:ilvl w:val="0"/>
                <w:numId w:val="26"/>
              </w:numPr>
              <w:spacing w:line="280" w:lineRule="atLeast"/>
              <w:rPr>
                <w:rFonts w:cs="Arial"/>
                <w:szCs w:val="20"/>
              </w:rPr>
            </w:pPr>
            <w:r w:rsidRPr="0057159D">
              <w:rPr>
                <w:rFonts w:cs="Arial"/>
                <w:szCs w:val="20"/>
              </w:rPr>
              <w:t xml:space="preserve">Kinderen die zwakke executieve vaardigheden hebben komen in de begeleiding tijdens zelfstandig werken en plannen. </w:t>
            </w:r>
          </w:p>
          <w:p w14:paraId="7077EF3F" w14:textId="77777777" w:rsidR="00786362" w:rsidRPr="009C3BCE" w:rsidRDefault="0057159D" w:rsidP="001A786E">
            <w:pPr>
              <w:pStyle w:val="Lijstalinea"/>
              <w:numPr>
                <w:ilvl w:val="0"/>
                <w:numId w:val="26"/>
              </w:numPr>
              <w:spacing w:line="280" w:lineRule="atLeast"/>
              <w:rPr>
                <w:rFonts w:cs="Arial"/>
                <w:szCs w:val="20"/>
              </w:rPr>
            </w:pPr>
            <w:r w:rsidRPr="009C3BCE">
              <w:rPr>
                <w:rFonts w:cs="Arial"/>
                <w:szCs w:val="20"/>
              </w:rPr>
              <w:t>Eigenaarschap</w:t>
            </w:r>
            <w:r w:rsidR="00842DE5" w:rsidRPr="009C3BCE">
              <w:rPr>
                <w:rFonts w:cs="Arial"/>
                <w:szCs w:val="20"/>
              </w:rPr>
              <w:t xml:space="preserve"> en werken met doelenkaarten komt langzaam de school in. Er zijn enkele afspraken door de hele school. Leerkrachten zijn experimenteel zelf aan de slag gegaan.</w:t>
            </w:r>
            <w:r w:rsidR="00593DC2" w:rsidRPr="009C3BCE">
              <w:rPr>
                <w:rFonts w:cs="Arial"/>
                <w:szCs w:val="20"/>
              </w:rPr>
              <w:t xml:space="preserve"> Kinderen werken </w:t>
            </w:r>
            <w:r w:rsidR="00842DE5" w:rsidRPr="009C3BCE">
              <w:rPr>
                <w:rFonts w:cs="Arial"/>
                <w:szCs w:val="20"/>
              </w:rPr>
              <w:t>vaker</w:t>
            </w:r>
            <w:r w:rsidR="00593DC2" w:rsidRPr="009C3BCE">
              <w:rPr>
                <w:rFonts w:cs="Arial"/>
                <w:szCs w:val="20"/>
              </w:rPr>
              <w:t xml:space="preserve"> met doelenkaarten</w:t>
            </w:r>
            <w:r w:rsidR="00842DE5" w:rsidRPr="009C3BCE">
              <w:rPr>
                <w:rFonts w:cs="Arial"/>
                <w:szCs w:val="20"/>
              </w:rPr>
              <w:t>, dit staat in de kinderschoenen</w:t>
            </w:r>
            <w:r w:rsidR="00593DC2" w:rsidRPr="009C3BCE">
              <w:rPr>
                <w:rFonts w:cs="Arial"/>
                <w:szCs w:val="20"/>
              </w:rPr>
              <w:t>.</w:t>
            </w:r>
          </w:p>
          <w:p w14:paraId="44223388" w14:textId="77777777" w:rsidR="00786362" w:rsidRPr="00E70C10" w:rsidRDefault="00786362" w:rsidP="001A786E">
            <w:pPr>
              <w:spacing w:line="280" w:lineRule="atLeast"/>
              <w:rPr>
                <w:rFonts w:cs="Arial"/>
                <w:szCs w:val="20"/>
              </w:rPr>
            </w:pPr>
          </w:p>
        </w:tc>
      </w:tr>
      <w:tr w:rsidR="00786362" w:rsidRPr="00E70C10" w14:paraId="1AA802E6" w14:textId="77777777" w:rsidTr="001A786E">
        <w:tc>
          <w:tcPr>
            <w:tcW w:w="1757" w:type="dxa"/>
            <w:shd w:val="clear" w:color="auto" w:fill="FFFFFF" w:themeFill="background1"/>
          </w:tcPr>
          <w:p w14:paraId="2E6653D7" w14:textId="77777777" w:rsidR="00786362" w:rsidRPr="00E70C10" w:rsidRDefault="00786362" w:rsidP="001A786E">
            <w:pPr>
              <w:spacing w:line="280" w:lineRule="atLeast"/>
              <w:rPr>
                <w:rFonts w:cs="Arial"/>
                <w:szCs w:val="20"/>
              </w:rPr>
            </w:pPr>
            <w:r w:rsidRPr="00E70C10">
              <w:rPr>
                <w:rFonts w:cs="Arial"/>
                <w:szCs w:val="20"/>
              </w:rPr>
              <w:t>Oordeelsvorming</w:t>
            </w:r>
          </w:p>
          <w:p w14:paraId="26AB1F2C" w14:textId="77777777" w:rsidR="00786362" w:rsidRPr="00E70C10" w:rsidRDefault="00786362" w:rsidP="001A786E">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0DD79A14" w14:textId="77777777" w:rsidR="00842DE5" w:rsidRDefault="00842DE5" w:rsidP="0095211C">
            <w:pPr>
              <w:pStyle w:val="Lijstalinea"/>
              <w:numPr>
                <w:ilvl w:val="0"/>
                <w:numId w:val="26"/>
              </w:numPr>
              <w:spacing w:line="280" w:lineRule="atLeast"/>
              <w:rPr>
                <w:rFonts w:cs="Arial"/>
                <w:szCs w:val="20"/>
              </w:rPr>
            </w:pPr>
            <w:r>
              <w:rPr>
                <w:rFonts w:cs="Arial"/>
                <w:szCs w:val="20"/>
              </w:rPr>
              <w:t>Leesmateriaal voor kinderen om alle kinderen aan te spreken in het leesaanbod met de visie vanuit Lezen Is Top.</w:t>
            </w:r>
          </w:p>
          <w:p w14:paraId="233EA27F" w14:textId="77777777" w:rsidR="00786362" w:rsidRDefault="0095211C" w:rsidP="0095211C">
            <w:pPr>
              <w:pStyle w:val="Lijstalinea"/>
              <w:numPr>
                <w:ilvl w:val="0"/>
                <w:numId w:val="26"/>
              </w:numPr>
              <w:spacing w:line="280" w:lineRule="atLeast"/>
              <w:rPr>
                <w:rFonts w:cs="Arial"/>
                <w:szCs w:val="20"/>
              </w:rPr>
            </w:pPr>
            <w:r>
              <w:rPr>
                <w:rFonts w:cs="Arial"/>
                <w:szCs w:val="20"/>
              </w:rPr>
              <w:t xml:space="preserve">Kinderen van deze tijd hebben meer behoefte aan korte instructie en werkmomenten. </w:t>
            </w:r>
          </w:p>
          <w:p w14:paraId="34ECA293" w14:textId="77777777" w:rsidR="00786362" w:rsidRDefault="0057159D" w:rsidP="0057159D">
            <w:pPr>
              <w:pStyle w:val="Lijstalinea"/>
              <w:numPr>
                <w:ilvl w:val="0"/>
                <w:numId w:val="26"/>
              </w:numPr>
              <w:spacing w:line="280" w:lineRule="atLeast"/>
              <w:rPr>
                <w:rFonts w:cs="Arial"/>
                <w:szCs w:val="20"/>
              </w:rPr>
            </w:pPr>
            <w:r w:rsidRPr="0057159D">
              <w:rPr>
                <w:rFonts w:cs="Arial"/>
                <w:szCs w:val="20"/>
              </w:rPr>
              <w:t xml:space="preserve">Heterogeen met elkaar aan de slag vraagt om materialen die hiervoor </w:t>
            </w:r>
            <w:r>
              <w:rPr>
                <w:rFonts w:cs="Arial"/>
                <w:szCs w:val="20"/>
              </w:rPr>
              <w:t>geschrikt zijn. Uitbreiding ICT en coöperatieve materialen</w:t>
            </w:r>
            <w:r w:rsidR="00DB13C1">
              <w:rPr>
                <w:rFonts w:cs="Arial"/>
                <w:szCs w:val="20"/>
              </w:rPr>
              <w:t xml:space="preserve"> binnen de stamgroep voor Passend onderwijs is nodig.</w:t>
            </w:r>
          </w:p>
          <w:p w14:paraId="7525C355" w14:textId="77777777" w:rsidR="00593DC2" w:rsidRDefault="00593DC2" w:rsidP="0057159D">
            <w:pPr>
              <w:pStyle w:val="Lijstalinea"/>
              <w:numPr>
                <w:ilvl w:val="0"/>
                <w:numId w:val="26"/>
              </w:numPr>
              <w:spacing w:line="280" w:lineRule="atLeast"/>
              <w:rPr>
                <w:rFonts w:cs="Arial"/>
                <w:szCs w:val="20"/>
              </w:rPr>
            </w:pPr>
            <w:r>
              <w:rPr>
                <w:rFonts w:cs="Arial"/>
                <w:szCs w:val="20"/>
              </w:rPr>
              <w:t>Leren werken met doelenkaarten vraagt training voor leerkracht, die methode-onafhankelijk werkt maar met doelen van het kind.</w:t>
            </w:r>
          </w:p>
          <w:p w14:paraId="44C37D3A" w14:textId="77777777" w:rsidR="00786362" w:rsidRPr="009846F8" w:rsidRDefault="00786362" w:rsidP="009846F8">
            <w:pPr>
              <w:pStyle w:val="Lijstalinea"/>
              <w:spacing w:line="280" w:lineRule="atLeast"/>
              <w:ind w:left="360"/>
              <w:rPr>
                <w:rFonts w:cs="Arial"/>
                <w:szCs w:val="20"/>
              </w:rPr>
            </w:pPr>
          </w:p>
        </w:tc>
      </w:tr>
      <w:tr w:rsidR="00786362" w:rsidRPr="00E70C10" w14:paraId="46C3B85F" w14:textId="77777777" w:rsidTr="001A786E">
        <w:tc>
          <w:tcPr>
            <w:tcW w:w="1757" w:type="dxa"/>
            <w:shd w:val="clear" w:color="auto" w:fill="FFFFFF" w:themeFill="background1"/>
          </w:tcPr>
          <w:p w14:paraId="3A83E974" w14:textId="77777777" w:rsidR="00786362" w:rsidRPr="00E70C10" w:rsidRDefault="00786362" w:rsidP="001A786E">
            <w:pPr>
              <w:spacing w:line="280" w:lineRule="atLeast"/>
              <w:rPr>
                <w:rFonts w:cs="Arial"/>
                <w:szCs w:val="20"/>
              </w:rPr>
            </w:pPr>
            <w:r w:rsidRPr="00E70C10">
              <w:rPr>
                <w:rFonts w:cs="Arial"/>
                <w:szCs w:val="20"/>
              </w:rPr>
              <w:t>Besluitvorming</w:t>
            </w:r>
          </w:p>
          <w:p w14:paraId="719FCDF2" w14:textId="77777777" w:rsidR="00786362" w:rsidRPr="00E70C10" w:rsidRDefault="00786362" w:rsidP="001A786E">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AACAFB5" w14:textId="77777777" w:rsidR="00786362" w:rsidRPr="00E70C10" w:rsidRDefault="00786362" w:rsidP="001A786E">
            <w:pPr>
              <w:spacing w:line="280" w:lineRule="atLeast"/>
              <w:rPr>
                <w:rFonts w:cs="Arial"/>
                <w:szCs w:val="20"/>
              </w:rPr>
            </w:pPr>
          </w:p>
          <w:p w14:paraId="6DDD70B8" w14:textId="77777777" w:rsidR="00786362" w:rsidRDefault="0095211C" w:rsidP="0095211C">
            <w:pPr>
              <w:pStyle w:val="Lijstalinea"/>
              <w:numPr>
                <w:ilvl w:val="0"/>
                <w:numId w:val="26"/>
              </w:numPr>
              <w:spacing w:line="280" w:lineRule="atLeast"/>
              <w:rPr>
                <w:rFonts w:cs="Arial"/>
                <w:szCs w:val="20"/>
              </w:rPr>
            </w:pPr>
            <w:r>
              <w:rPr>
                <w:rFonts w:cs="Arial"/>
                <w:szCs w:val="20"/>
              </w:rPr>
              <w:t xml:space="preserve">Uitbreiding van ICT binnen de stamgroepen en subgroepen om </w:t>
            </w:r>
            <w:r w:rsidR="004C3197">
              <w:rPr>
                <w:rFonts w:cs="Arial"/>
                <w:szCs w:val="20"/>
              </w:rPr>
              <w:t>differentiatie</w:t>
            </w:r>
            <w:r>
              <w:rPr>
                <w:rFonts w:cs="Arial"/>
                <w:szCs w:val="20"/>
              </w:rPr>
              <w:t xml:space="preserve"> aanbod te optimaliseren.</w:t>
            </w:r>
          </w:p>
          <w:p w14:paraId="633A24FF" w14:textId="77777777" w:rsidR="00786362" w:rsidRDefault="0095211C" w:rsidP="0057159D">
            <w:pPr>
              <w:pStyle w:val="Lijstalinea"/>
              <w:numPr>
                <w:ilvl w:val="0"/>
                <w:numId w:val="26"/>
              </w:numPr>
              <w:spacing w:line="280" w:lineRule="atLeast"/>
              <w:rPr>
                <w:rFonts w:cs="Arial"/>
                <w:szCs w:val="20"/>
              </w:rPr>
            </w:pPr>
            <w:r>
              <w:rPr>
                <w:rFonts w:cs="Arial"/>
                <w:szCs w:val="20"/>
              </w:rPr>
              <w:t>Dyslexie-middelen vernieuwen voor spelling en lezen.</w:t>
            </w:r>
          </w:p>
          <w:p w14:paraId="48AA490A" w14:textId="758EDFAF" w:rsidR="0095211C" w:rsidRDefault="00A3269E" w:rsidP="0057159D">
            <w:pPr>
              <w:pStyle w:val="Lijstalinea"/>
              <w:numPr>
                <w:ilvl w:val="0"/>
                <w:numId w:val="26"/>
              </w:numPr>
              <w:spacing w:line="280" w:lineRule="atLeast"/>
              <w:rPr>
                <w:rFonts w:cs="Arial"/>
                <w:szCs w:val="20"/>
              </w:rPr>
            </w:pPr>
            <w:r>
              <w:rPr>
                <w:rFonts w:cs="Arial"/>
                <w:szCs w:val="20"/>
              </w:rPr>
              <w:t>Oriëntatie</w:t>
            </w:r>
            <w:r w:rsidR="00F93570">
              <w:rPr>
                <w:rFonts w:cs="Arial"/>
                <w:szCs w:val="20"/>
              </w:rPr>
              <w:t xml:space="preserve"> van </w:t>
            </w:r>
            <w:r w:rsidR="00DE73D2">
              <w:rPr>
                <w:rFonts w:cs="Arial"/>
                <w:szCs w:val="20"/>
              </w:rPr>
              <w:t>I-</w:t>
            </w:r>
            <w:proofErr w:type="spellStart"/>
            <w:r w:rsidR="00DE73D2">
              <w:rPr>
                <w:rFonts w:cs="Arial"/>
                <w:szCs w:val="20"/>
              </w:rPr>
              <w:t>Self</w:t>
            </w:r>
            <w:proofErr w:type="spellEnd"/>
            <w:r>
              <w:rPr>
                <w:rFonts w:cs="Arial"/>
                <w:szCs w:val="20"/>
              </w:rPr>
              <w:t>.</w:t>
            </w:r>
            <w:r w:rsidR="00F93570">
              <w:rPr>
                <w:rFonts w:cs="Arial"/>
                <w:szCs w:val="20"/>
              </w:rPr>
              <w:t xml:space="preserve"> </w:t>
            </w:r>
            <w:r>
              <w:rPr>
                <w:rFonts w:cs="Arial"/>
                <w:szCs w:val="20"/>
              </w:rPr>
              <w:t>Dit is werkwijze voor kinderen en leerkrachten</w:t>
            </w:r>
            <w:r w:rsidR="00F93570">
              <w:rPr>
                <w:rFonts w:cs="Arial"/>
                <w:szCs w:val="20"/>
              </w:rPr>
              <w:t xml:space="preserve"> om kinderen te stimuleren in </w:t>
            </w:r>
            <w:r w:rsidR="00F93570" w:rsidRPr="00943C26">
              <w:rPr>
                <w:rFonts w:cs="Arial"/>
                <w:szCs w:val="20"/>
              </w:rPr>
              <w:t xml:space="preserve">het </w:t>
            </w:r>
            <w:r w:rsidR="00943C26" w:rsidRPr="00943C26">
              <w:rPr>
                <w:rStyle w:val="st1"/>
                <w:rFonts w:cs="Arial"/>
              </w:rPr>
              <w:t>effectief bevorderen van zelfgestuurd leren</w:t>
            </w:r>
            <w:r w:rsidR="00943C26">
              <w:rPr>
                <w:rStyle w:val="st1"/>
                <w:rFonts w:cs="Arial"/>
              </w:rPr>
              <w:t>.</w:t>
            </w:r>
            <w:r w:rsidR="00943C26" w:rsidRPr="00943C26">
              <w:rPr>
                <w:rStyle w:val="st1"/>
                <w:rFonts w:cs="Arial"/>
              </w:rPr>
              <w:t xml:space="preserve"> </w:t>
            </w:r>
            <w:r w:rsidR="00F93570" w:rsidRPr="00943C26">
              <w:rPr>
                <w:rFonts w:cs="Arial"/>
                <w:szCs w:val="20"/>
              </w:rPr>
              <w:t xml:space="preserve"> </w:t>
            </w:r>
            <w:r w:rsidR="0095211C">
              <w:rPr>
                <w:rFonts w:cs="Arial"/>
                <w:szCs w:val="20"/>
              </w:rPr>
              <w:lastRenderedPageBreak/>
              <w:t>Materialen aanschaf ten behoeven het oefenen van executieve vaardigheden.</w:t>
            </w:r>
            <w:r w:rsidR="00943C26">
              <w:rPr>
                <w:rFonts w:cs="Arial"/>
                <w:szCs w:val="20"/>
              </w:rPr>
              <w:t xml:space="preserve"> </w:t>
            </w:r>
            <w:r w:rsidR="00842DE5">
              <w:rPr>
                <w:rFonts w:cs="Arial"/>
                <w:szCs w:val="20"/>
              </w:rPr>
              <w:t xml:space="preserve"> I-</w:t>
            </w:r>
            <w:proofErr w:type="spellStart"/>
            <w:r w:rsidR="00842DE5">
              <w:rPr>
                <w:rFonts w:cs="Arial"/>
                <w:szCs w:val="20"/>
              </w:rPr>
              <w:t>Self</w:t>
            </w:r>
            <w:proofErr w:type="spellEnd"/>
            <w:r w:rsidR="00842DE5">
              <w:rPr>
                <w:rFonts w:cs="Arial"/>
                <w:szCs w:val="20"/>
              </w:rPr>
              <w:t xml:space="preserve"> past bij de manier van ons werken.</w:t>
            </w:r>
          </w:p>
          <w:p w14:paraId="47C0EEE2" w14:textId="3364B9B1" w:rsidR="0057159D" w:rsidRDefault="0057159D" w:rsidP="0057159D">
            <w:pPr>
              <w:pStyle w:val="Lijstalinea"/>
              <w:numPr>
                <w:ilvl w:val="0"/>
                <w:numId w:val="26"/>
              </w:numPr>
              <w:spacing w:line="280" w:lineRule="atLeast"/>
              <w:rPr>
                <w:rFonts w:cs="Arial"/>
                <w:szCs w:val="20"/>
              </w:rPr>
            </w:pPr>
            <w:r>
              <w:rPr>
                <w:rFonts w:cs="Arial"/>
                <w:szCs w:val="20"/>
              </w:rPr>
              <w:t xml:space="preserve">Cursus en </w:t>
            </w:r>
            <w:r w:rsidR="00943C26">
              <w:rPr>
                <w:rFonts w:cs="Arial"/>
                <w:szCs w:val="20"/>
              </w:rPr>
              <w:t>Rekenen</w:t>
            </w:r>
            <w:r>
              <w:rPr>
                <w:rFonts w:cs="Arial"/>
                <w:szCs w:val="20"/>
              </w:rPr>
              <w:t xml:space="preserve"> met Sprongen vooruit voor groep 5-6</w:t>
            </w:r>
          </w:p>
          <w:p w14:paraId="4F991D4E" w14:textId="71204E03" w:rsidR="0057159D" w:rsidRDefault="00943C26" w:rsidP="0057159D">
            <w:pPr>
              <w:pStyle w:val="Lijstalinea"/>
              <w:numPr>
                <w:ilvl w:val="0"/>
                <w:numId w:val="26"/>
              </w:numPr>
              <w:spacing w:line="280" w:lineRule="atLeast"/>
              <w:rPr>
                <w:rFonts w:cs="Arial"/>
                <w:szCs w:val="20"/>
              </w:rPr>
            </w:pPr>
            <w:r>
              <w:rPr>
                <w:rFonts w:cs="Arial"/>
                <w:szCs w:val="20"/>
              </w:rPr>
              <w:t>Taal Blocks</w:t>
            </w:r>
            <w:r w:rsidR="0057159D">
              <w:rPr>
                <w:rFonts w:cs="Arial"/>
                <w:szCs w:val="20"/>
              </w:rPr>
              <w:t xml:space="preserve"> aanschaffen.</w:t>
            </w:r>
          </w:p>
          <w:p w14:paraId="400624EF" w14:textId="77777777" w:rsidR="00786362" w:rsidRPr="00E70C10" w:rsidRDefault="00593DC2" w:rsidP="00842DE5">
            <w:pPr>
              <w:pStyle w:val="Lijstalinea"/>
              <w:numPr>
                <w:ilvl w:val="0"/>
                <w:numId w:val="26"/>
              </w:numPr>
              <w:spacing w:line="280" w:lineRule="atLeast"/>
              <w:rPr>
                <w:rFonts w:cs="Arial"/>
                <w:szCs w:val="20"/>
              </w:rPr>
            </w:pPr>
            <w:r w:rsidRPr="00842DE5">
              <w:rPr>
                <w:rFonts w:cs="Arial"/>
                <w:szCs w:val="20"/>
              </w:rPr>
              <w:t>Doel</w:t>
            </w:r>
            <w:r w:rsidR="00842DE5" w:rsidRPr="00842DE5">
              <w:rPr>
                <w:rFonts w:cs="Arial"/>
                <w:szCs w:val="20"/>
              </w:rPr>
              <w:t>enkaarten maken en aanschaffen en invoeren.</w:t>
            </w:r>
          </w:p>
        </w:tc>
      </w:tr>
    </w:tbl>
    <w:p w14:paraId="5D84DC4B" w14:textId="77777777" w:rsidR="00786362" w:rsidRPr="00E70C10" w:rsidRDefault="00786362" w:rsidP="004C3197">
      <w:pPr>
        <w:spacing w:before="480"/>
      </w:pPr>
      <w:r>
        <w:rPr>
          <w:szCs w:val="20"/>
        </w:rPr>
        <w:lastRenderedPageBreak/>
        <w:br w:type="page"/>
      </w:r>
      <w:bookmarkStart w:id="247" w:name="_Toc444689568"/>
      <w:bookmarkStart w:id="248" w:name="_Toc444689604"/>
      <w:r>
        <w:lastRenderedPageBreak/>
        <w:t>7. Grenzen van de zorg</w:t>
      </w:r>
      <w:bookmarkEnd w:id="247"/>
      <w:bookmarkEnd w:id="248"/>
    </w:p>
    <w:p w14:paraId="4D040389"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14:paraId="2C678C87" w14:textId="77777777" w:rsidTr="001A786E">
        <w:tc>
          <w:tcPr>
            <w:tcW w:w="1757" w:type="dxa"/>
            <w:shd w:val="clear" w:color="auto" w:fill="FFFFFF" w:themeFill="background1"/>
          </w:tcPr>
          <w:p w14:paraId="2E0873E4" w14:textId="77777777" w:rsidR="00786362" w:rsidRPr="00E70C10" w:rsidRDefault="00786362" w:rsidP="001A786E">
            <w:pPr>
              <w:spacing w:line="280" w:lineRule="atLeast"/>
              <w:rPr>
                <w:rFonts w:cs="Arial"/>
                <w:szCs w:val="20"/>
              </w:rPr>
            </w:pPr>
            <w:r w:rsidRPr="00E70C10">
              <w:rPr>
                <w:rFonts w:cs="Arial"/>
                <w:szCs w:val="20"/>
              </w:rPr>
              <w:t>Beeldvorming</w:t>
            </w:r>
          </w:p>
          <w:p w14:paraId="1552B27F" w14:textId="77777777" w:rsidR="00786362" w:rsidRPr="00E70C10" w:rsidRDefault="00786362" w:rsidP="001A786E">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20965C40" w14:textId="43E55151" w:rsidR="00F93570" w:rsidRDefault="00F93570" w:rsidP="001A786E">
            <w:pPr>
              <w:spacing w:line="280" w:lineRule="atLeast"/>
              <w:rPr>
                <w:rFonts w:cs="Arial"/>
                <w:szCs w:val="20"/>
              </w:rPr>
            </w:pPr>
            <w:r>
              <w:rPr>
                <w:rFonts w:cs="Arial"/>
                <w:szCs w:val="20"/>
              </w:rPr>
              <w:t>Bij aanname van kinderen kijken we naar onderwijsb</w:t>
            </w:r>
            <w:r w:rsidR="00A3269E">
              <w:rPr>
                <w:rFonts w:cs="Arial"/>
                <w:szCs w:val="20"/>
              </w:rPr>
              <w:t>e</w:t>
            </w:r>
            <w:r>
              <w:rPr>
                <w:rFonts w:cs="Arial"/>
                <w:szCs w:val="20"/>
              </w:rPr>
              <w:t xml:space="preserve">hoeften van het kind en of wij tegemoet kunnen komen aan de begeleiding. Criteria zijn dan: </w:t>
            </w:r>
          </w:p>
          <w:p w14:paraId="435DB9DF" w14:textId="77777777" w:rsidR="00F93570" w:rsidRPr="00F93570" w:rsidRDefault="00F93570" w:rsidP="00F93570">
            <w:pPr>
              <w:pStyle w:val="Lijstalinea"/>
              <w:numPr>
                <w:ilvl w:val="0"/>
                <w:numId w:val="32"/>
              </w:numPr>
              <w:spacing w:line="280" w:lineRule="atLeast"/>
              <w:rPr>
                <w:rFonts w:cs="Arial"/>
                <w:szCs w:val="20"/>
              </w:rPr>
            </w:pPr>
            <w:r>
              <w:rPr>
                <w:rFonts w:cs="Arial"/>
                <w:szCs w:val="20"/>
              </w:rPr>
              <w:t>Typering begeleidingsbehoefte van het kind zelf</w:t>
            </w:r>
          </w:p>
          <w:p w14:paraId="7DB089CF" w14:textId="77777777" w:rsidR="00F93570" w:rsidRDefault="00F93570" w:rsidP="00F93570">
            <w:pPr>
              <w:pStyle w:val="Lijstalinea"/>
              <w:numPr>
                <w:ilvl w:val="0"/>
                <w:numId w:val="32"/>
              </w:numPr>
              <w:spacing w:line="280" w:lineRule="atLeast"/>
              <w:rPr>
                <w:rFonts w:cs="Arial"/>
                <w:szCs w:val="20"/>
              </w:rPr>
            </w:pPr>
            <w:r>
              <w:rPr>
                <w:rFonts w:cs="Arial"/>
                <w:szCs w:val="20"/>
              </w:rPr>
              <w:t>Groepsgrootte</w:t>
            </w:r>
          </w:p>
          <w:p w14:paraId="78A3B651" w14:textId="77777777" w:rsidR="00F93570" w:rsidRDefault="00F93570" w:rsidP="00F93570">
            <w:pPr>
              <w:pStyle w:val="Lijstalinea"/>
              <w:numPr>
                <w:ilvl w:val="0"/>
                <w:numId w:val="32"/>
              </w:numPr>
              <w:spacing w:line="280" w:lineRule="atLeast"/>
              <w:rPr>
                <w:rFonts w:cs="Arial"/>
                <w:szCs w:val="20"/>
              </w:rPr>
            </w:pPr>
            <w:r>
              <w:rPr>
                <w:rFonts w:cs="Arial"/>
                <w:szCs w:val="20"/>
              </w:rPr>
              <w:t>Groepssamenstelling</w:t>
            </w:r>
          </w:p>
          <w:p w14:paraId="3B9645D3" w14:textId="77777777" w:rsidR="00AC49A2" w:rsidRPr="00F93570" w:rsidRDefault="00F93570" w:rsidP="00F93570">
            <w:pPr>
              <w:pStyle w:val="Lijstalinea"/>
              <w:numPr>
                <w:ilvl w:val="0"/>
                <w:numId w:val="32"/>
              </w:numPr>
              <w:spacing w:line="280" w:lineRule="atLeast"/>
              <w:rPr>
                <w:rFonts w:cs="Arial"/>
                <w:szCs w:val="20"/>
              </w:rPr>
            </w:pPr>
            <w:r>
              <w:rPr>
                <w:rFonts w:cs="Arial"/>
                <w:szCs w:val="20"/>
              </w:rPr>
              <w:t xml:space="preserve">Begeleidingsbehoeften voor de groep </w:t>
            </w:r>
          </w:p>
          <w:p w14:paraId="0F0187FF" w14:textId="77777777" w:rsidR="00786362" w:rsidRDefault="00786362" w:rsidP="001A786E">
            <w:pPr>
              <w:spacing w:line="280" w:lineRule="atLeast"/>
              <w:rPr>
                <w:rFonts w:cs="Arial"/>
                <w:szCs w:val="20"/>
              </w:rPr>
            </w:pPr>
          </w:p>
          <w:p w14:paraId="48CAFB08" w14:textId="77777777" w:rsidR="00786362" w:rsidRDefault="00AC49A2" w:rsidP="001A786E">
            <w:pPr>
              <w:spacing w:line="280" w:lineRule="atLeast"/>
              <w:rPr>
                <w:rFonts w:cs="Arial"/>
                <w:szCs w:val="20"/>
              </w:rPr>
            </w:pPr>
            <w:r>
              <w:rPr>
                <w:rFonts w:cs="Arial"/>
                <w:szCs w:val="20"/>
              </w:rPr>
              <w:t>Kinderen met</w:t>
            </w:r>
            <w:r w:rsidR="00186ABC">
              <w:rPr>
                <w:rFonts w:cs="Arial"/>
                <w:szCs w:val="20"/>
              </w:rPr>
              <w:t xml:space="preserve"> kenmerken van</w:t>
            </w:r>
            <w:r w:rsidR="00542EAB">
              <w:rPr>
                <w:rFonts w:cs="Arial"/>
                <w:szCs w:val="20"/>
              </w:rPr>
              <w:t xml:space="preserve"> hechtingsproblematiek en te kort aan executieve</w:t>
            </w:r>
            <w:r w:rsidR="00186ABC">
              <w:rPr>
                <w:rFonts w:cs="Arial"/>
                <w:szCs w:val="20"/>
              </w:rPr>
              <w:t xml:space="preserve"> vaardigheden</w:t>
            </w:r>
            <w:r w:rsidR="00542EAB">
              <w:rPr>
                <w:rFonts w:cs="Arial"/>
                <w:szCs w:val="20"/>
              </w:rPr>
              <w:t xml:space="preserve"> h</w:t>
            </w:r>
            <w:r w:rsidR="00186ABC">
              <w:rPr>
                <w:rFonts w:cs="Arial"/>
                <w:szCs w:val="20"/>
              </w:rPr>
              <w:t xml:space="preserve">ebben met de vrijheid </w:t>
            </w:r>
            <w:r w:rsidR="00542EAB">
              <w:rPr>
                <w:rFonts w:cs="Arial"/>
                <w:szCs w:val="20"/>
              </w:rPr>
              <w:t xml:space="preserve">tijdens blokuurtijd en </w:t>
            </w:r>
            <w:r w:rsidR="00186ABC">
              <w:rPr>
                <w:rFonts w:cs="Arial"/>
                <w:szCs w:val="20"/>
              </w:rPr>
              <w:t xml:space="preserve">projecten te veel moeite. Binnen hun </w:t>
            </w:r>
            <w:r w:rsidR="00542EAB">
              <w:rPr>
                <w:rFonts w:cs="Arial"/>
                <w:szCs w:val="20"/>
              </w:rPr>
              <w:t>taakgericht</w:t>
            </w:r>
            <w:r w:rsidR="00593DC2">
              <w:rPr>
                <w:rFonts w:cs="Arial"/>
                <w:szCs w:val="20"/>
              </w:rPr>
              <w:t xml:space="preserve"> gedrag </w:t>
            </w:r>
            <w:r w:rsidR="00186ABC">
              <w:rPr>
                <w:rFonts w:cs="Arial"/>
                <w:szCs w:val="20"/>
              </w:rPr>
              <w:t>is specifieke begeleiding nodig binnen</w:t>
            </w:r>
            <w:r w:rsidR="00593DC2">
              <w:rPr>
                <w:rFonts w:cs="Arial"/>
                <w:szCs w:val="20"/>
              </w:rPr>
              <w:t xml:space="preserve"> De Korf. </w:t>
            </w:r>
            <w:r w:rsidR="00542EAB">
              <w:rPr>
                <w:rFonts w:cs="Arial"/>
                <w:szCs w:val="20"/>
              </w:rPr>
              <w:t>Wanneer ge</w:t>
            </w:r>
            <w:r w:rsidR="00593DC2">
              <w:rPr>
                <w:rFonts w:cs="Arial"/>
                <w:szCs w:val="20"/>
              </w:rPr>
              <w:t>en of nauwelijks ontwikkeling zichtbaar is</w:t>
            </w:r>
            <w:r w:rsidR="00542EAB">
              <w:rPr>
                <w:rFonts w:cs="Arial"/>
                <w:szCs w:val="20"/>
              </w:rPr>
              <w:t xml:space="preserve"> bij deze kinderen is het type onderwijs niet aansluitend bij hun </w:t>
            </w:r>
            <w:r w:rsidR="00F93570">
              <w:rPr>
                <w:rFonts w:cs="Arial"/>
                <w:szCs w:val="20"/>
              </w:rPr>
              <w:t>begeleidings</w:t>
            </w:r>
            <w:r w:rsidR="00542EAB">
              <w:rPr>
                <w:rFonts w:cs="Arial"/>
                <w:szCs w:val="20"/>
              </w:rPr>
              <w:t>behoeften.</w:t>
            </w:r>
          </w:p>
          <w:p w14:paraId="2E0D40FE" w14:textId="77777777" w:rsidR="00542EAB" w:rsidRDefault="00542EAB" w:rsidP="001A786E">
            <w:pPr>
              <w:spacing w:line="280" w:lineRule="atLeast"/>
              <w:rPr>
                <w:rFonts w:cs="Arial"/>
                <w:szCs w:val="20"/>
              </w:rPr>
            </w:pPr>
          </w:p>
          <w:p w14:paraId="4D831701" w14:textId="77777777" w:rsidR="00786362" w:rsidRPr="00E70C10" w:rsidRDefault="0025252A" w:rsidP="001A786E">
            <w:pPr>
              <w:spacing w:line="280" w:lineRule="atLeast"/>
              <w:rPr>
                <w:rFonts w:cs="Arial"/>
                <w:szCs w:val="20"/>
              </w:rPr>
            </w:pPr>
            <w:r>
              <w:rPr>
                <w:rFonts w:cs="Arial"/>
                <w:szCs w:val="20"/>
              </w:rPr>
              <w:t>Er is een duidelijke grens bij k</w:t>
            </w:r>
            <w:r w:rsidR="00542EAB">
              <w:rPr>
                <w:rFonts w:cs="Arial"/>
                <w:szCs w:val="20"/>
              </w:rPr>
              <w:t>inderen die zodanig agressief reageren op hun omgeving dat de veiligheid voor het kind en andere kinderen in gedran</w:t>
            </w:r>
            <w:r>
              <w:rPr>
                <w:rFonts w:cs="Arial"/>
                <w:szCs w:val="20"/>
              </w:rPr>
              <w:t>g komt en als de leerkracht en school hierin in grote mate handelingsverlegenheid heeft.</w:t>
            </w:r>
          </w:p>
          <w:p w14:paraId="39166D30" w14:textId="77777777" w:rsidR="00786362" w:rsidRPr="00E70C10" w:rsidRDefault="00786362" w:rsidP="001A786E">
            <w:pPr>
              <w:spacing w:line="280" w:lineRule="atLeast"/>
              <w:rPr>
                <w:rFonts w:cs="Arial"/>
                <w:szCs w:val="20"/>
              </w:rPr>
            </w:pPr>
          </w:p>
        </w:tc>
      </w:tr>
      <w:tr w:rsidR="00786362" w:rsidRPr="00E70C10" w14:paraId="587B6F2A" w14:textId="77777777" w:rsidTr="001A786E">
        <w:tc>
          <w:tcPr>
            <w:tcW w:w="1757" w:type="dxa"/>
            <w:shd w:val="clear" w:color="auto" w:fill="FFFFFF" w:themeFill="background1"/>
          </w:tcPr>
          <w:p w14:paraId="1B86D277" w14:textId="77777777" w:rsidR="00786362" w:rsidRPr="00E70C10" w:rsidRDefault="00786362" w:rsidP="001A786E">
            <w:pPr>
              <w:spacing w:line="280" w:lineRule="atLeast"/>
              <w:rPr>
                <w:rFonts w:cs="Arial"/>
                <w:szCs w:val="20"/>
              </w:rPr>
            </w:pPr>
            <w:r w:rsidRPr="00E70C10">
              <w:rPr>
                <w:rFonts w:cs="Arial"/>
                <w:szCs w:val="20"/>
              </w:rPr>
              <w:t>Oordeelsvorming</w:t>
            </w:r>
          </w:p>
          <w:p w14:paraId="1E44D448" w14:textId="77777777" w:rsidR="00786362" w:rsidRPr="00E70C10" w:rsidRDefault="00786362" w:rsidP="001A786E">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19098B6" w14:textId="77777777" w:rsidR="00DE7D4C" w:rsidRDefault="00DE7D4C" w:rsidP="001A786E">
            <w:pPr>
              <w:spacing w:line="280" w:lineRule="atLeast"/>
              <w:rPr>
                <w:rFonts w:cs="Arial"/>
                <w:szCs w:val="20"/>
              </w:rPr>
            </w:pPr>
            <w:r>
              <w:rPr>
                <w:rFonts w:cs="Arial"/>
                <w:szCs w:val="20"/>
              </w:rPr>
              <w:t xml:space="preserve">Alle scholen in Nederland hebben een opdracht om Passend onderwijs mogelijk te maken. Er zijn kinderen die met de interventie het goed doen op de basisschool. </w:t>
            </w:r>
          </w:p>
          <w:p w14:paraId="333F4DB1" w14:textId="77777777" w:rsidR="005F2912" w:rsidRDefault="00F93570" w:rsidP="005F2912">
            <w:pPr>
              <w:spacing w:line="280" w:lineRule="atLeast"/>
              <w:rPr>
                <w:rFonts w:cs="Arial"/>
                <w:szCs w:val="20"/>
              </w:rPr>
            </w:pPr>
            <w:r>
              <w:rPr>
                <w:rFonts w:cs="Arial"/>
                <w:szCs w:val="20"/>
              </w:rPr>
              <w:t>Kinderen met specifieke begeleidingsbehoeften</w:t>
            </w:r>
            <w:r w:rsidR="00593DC2">
              <w:rPr>
                <w:rFonts w:cs="Arial"/>
                <w:szCs w:val="20"/>
              </w:rPr>
              <w:t xml:space="preserve"> krijgen bij De Korf een mogelijkheid om een fijne basisschoolti</w:t>
            </w:r>
            <w:r w:rsidR="00DE7D4C">
              <w:rPr>
                <w:rFonts w:cs="Arial"/>
                <w:szCs w:val="20"/>
              </w:rPr>
              <w:t>jd aangeboden te krijgen.</w:t>
            </w:r>
            <w:r w:rsidR="00412B27">
              <w:rPr>
                <w:rFonts w:cs="Arial"/>
                <w:szCs w:val="20"/>
              </w:rPr>
              <w:t xml:space="preserve"> Werksfeer moet gezond blijven</w:t>
            </w:r>
            <w:r w:rsidR="00F02318">
              <w:rPr>
                <w:rFonts w:cs="Arial"/>
                <w:szCs w:val="20"/>
              </w:rPr>
              <w:t>. Omgaan met v</w:t>
            </w:r>
            <w:r w:rsidR="005F2912">
              <w:rPr>
                <w:rFonts w:cs="Arial"/>
                <w:szCs w:val="20"/>
              </w:rPr>
              <w:t xml:space="preserve">erschillen maakt onderwijs mooi als we kunnen voldoen aan de meeste onderwijsbehoeften. </w:t>
            </w:r>
            <w:r w:rsidR="00DE7D4C">
              <w:rPr>
                <w:rFonts w:cs="Arial"/>
                <w:szCs w:val="20"/>
              </w:rPr>
              <w:t>Grenzen bewaken houdt in dat de balans in de stamgroepen en haalbaarhei</w:t>
            </w:r>
            <w:r w:rsidR="00412B27">
              <w:rPr>
                <w:rFonts w:cs="Arial"/>
                <w:szCs w:val="20"/>
              </w:rPr>
              <w:t xml:space="preserve">d in uitvoering van belang zijn, zodat we kunnen toekomen aan alle kinderen op school. </w:t>
            </w:r>
          </w:p>
          <w:p w14:paraId="0A396F9C" w14:textId="4B3CE6C2" w:rsidR="00786362" w:rsidRPr="00E70C10" w:rsidRDefault="005F2912" w:rsidP="003374EF">
            <w:pPr>
              <w:spacing w:line="280" w:lineRule="atLeast"/>
              <w:rPr>
                <w:rFonts w:cs="Arial"/>
                <w:szCs w:val="20"/>
              </w:rPr>
            </w:pPr>
            <w:r>
              <w:rPr>
                <w:rFonts w:cs="Arial"/>
                <w:szCs w:val="20"/>
              </w:rPr>
              <w:t>Bij zij-instromers is er sprake van een onderzoeksfase. Deze is nodig om te kijken of De Korf aan de onderwijsbehoeften kan voldoen.</w:t>
            </w:r>
          </w:p>
        </w:tc>
      </w:tr>
      <w:tr w:rsidR="00786362" w:rsidRPr="00E70C10" w14:paraId="6BEC522C" w14:textId="77777777" w:rsidTr="001A786E">
        <w:tc>
          <w:tcPr>
            <w:tcW w:w="1757" w:type="dxa"/>
            <w:shd w:val="clear" w:color="auto" w:fill="FFFFFF" w:themeFill="background1"/>
          </w:tcPr>
          <w:p w14:paraId="126480A4" w14:textId="77777777" w:rsidR="00786362" w:rsidRPr="00E70C10" w:rsidRDefault="00786362" w:rsidP="001A786E">
            <w:pPr>
              <w:spacing w:line="280" w:lineRule="atLeast"/>
              <w:rPr>
                <w:rFonts w:cs="Arial"/>
                <w:szCs w:val="20"/>
              </w:rPr>
            </w:pPr>
            <w:r w:rsidRPr="00E70C10">
              <w:rPr>
                <w:rFonts w:cs="Arial"/>
                <w:szCs w:val="20"/>
              </w:rPr>
              <w:t>Besluitvorming</w:t>
            </w:r>
          </w:p>
          <w:p w14:paraId="34A7DA03" w14:textId="77777777" w:rsidR="00786362" w:rsidRPr="00E70C10" w:rsidRDefault="00786362" w:rsidP="001A786E">
            <w:pPr>
              <w:spacing w:line="280" w:lineRule="atLeast"/>
              <w:rPr>
                <w:rFonts w:cs="Arial"/>
                <w:szCs w:val="20"/>
              </w:rPr>
            </w:pPr>
            <w:r w:rsidRPr="00E70C10">
              <w:rPr>
                <w:rFonts w:cs="Arial"/>
                <w:szCs w:val="20"/>
              </w:rPr>
              <w:lastRenderedPageBreak/>
              <w:t>Wat gaan wij doen?</w:t>
            </w:r>
          </w:p>
        </w:tc>
        <w:tc>
          <w:tcPr>
            <w:tcW w:w="7531" w:type="dxa"/>
            <w:shd w:val="clear" w:color="auto" w:fill="FFFFFF" w:themeFill="background1"/>
          </w:tcPr>
          <w:p w14:paraId="2663750A" w14:textId="77777777" w:rsidR="00786362" w:rsidRDefault="00E2439B" w:rsidP="00E2439B">
            <w:pPr>
              <w:pStyle w:val="Lijstalinea"/>
              <w:numPr>
                <w:ilvl w:val="0"/>
                <w:numId w:val="26"/>
              </w:numPr>
              <w:spacing w:line="280" w:lineRule="atLeast"/>
              <w:rPr>
                <w:rFonts w:cs="Arial"/>
                <w:szCs w:val="20"/>
              </w:rPr>
            </w:pPr>
            <w:r>
              <w:rPr>
                <w:rFonts w:cs="Arial"/>
                <w:szCs w:val="20"/>
              </w:rPr>
              <w:lastRenderedPageBreak/>
              <w:t xml:space="preserve">Doorverwijzen wanneer </w:t>
            </w:r>
            <w:r w:rsidR="005F2912">
              <w:rPr>
                <w:rFonts w:cs="Arial"/>
                <w:szCs w:val="20"/>
              </w:rPr>
              <w:t xml:space="preserve">het kind </w:t>
            </w:r>
            <w:r>
              <w:rPr>
                <w:rFonts w:cs="Arial"/>
                <w:szCs w:val="20"/>
              </w:rPr>
              <w:t>te weinig ontwikkeling laat zien en de school handelingsverlegen is.</w:t>
            </w:r>
          </w:p>
          <w:p w14:paraId="508DD334" w14:textId="77777777" w:rsidR="00786362" w:rsidRPr="00E70C10" w:rsidRDefault="004C3197" w:rsidP="004C3197">
            <w:pPr>
              <w:pStyle w:val="Lijstalinea"/>
              <w:numPr>
                <w:ilvl w:val="0"/>
                <w:numId w:val="26"/>
              </w:numPr>
              <w:spacing w:line="280" w:lineRule="atLeast"/>
              <w:rPr>
                <w:rFonts w:cs="Arial"/>
                <w:szCs w:val="20"/>
              </w:rPr>
            </w:pPr>
            <w:r w:rsidRPr="004C3197">
              <w:rPr>
                <w:rFonts w:cs="Arial"/>
                <w:szCs w:val="20"/>
              </w:rPr>
              <w:lastRenderedPageBreak/>
              <w:t>On</w:t>
            </w:r>
            <w:r>
              <w:rPr>
                <w:rFonts w:cs="Arial"/>
                <w:szCs w:val="20"/>
              </w:rPr>
              <w:t>derzoeksfase bij zij-instromers houden we vast.</w:t>
            </w:r>
          </w:p>
        </w:tc>
      </w:tr>
    </w:tbl>
    <w:p w14:paraId="64194B7B" w14:textId="77777777" w:rsidR="003906C5" w:rsidRPr="003906C5" w:rsidRDefault="003906C5" w:rsidP="004C3197">
      <w:pPr>
        <w:pStyle w:val="Kopvaninhoudsopgave"/>
        <w:rPr>
          <w:szCs w:val="20"/>
        </w:rPr>
      </w:pPr>
      <w:r w:rsidRPr="00985E8D">
        <w:rPr>
          <w:szCs w:val="20"/>
          <w:lang w:val="nl-NL"/>
        </w:rPr>
        <w:lastRenderedPageBreak/>
        <w:br w:type="page"/>
      </w:r>
      <w:bookmarkStart w:id="249" w:name="_Toc353190482"/>
      <w:bookmarkStart w:id="250" w:name="_Toc353190636"/>
      <w:bookmarkStart w:id="251" w:name="_Toc353528784"/>
      <w:bookmarkStart w:id="252" w:name="_Toc353881380"/>
      <w:bookmarkStart w:id="253" w:name="_Toc443914258"/>
      <w:bookmarkStart w:id="254" w:name="_Toc444689569"/>
      <w:bookmarkStart w:id="255" w:name="_Toc444689605"/>
      <w:proofErr w:type="spellStart"/>
      <w:r w:rsidRPr="00E70C10">
        <w:lastRenderedPageBreak/>
        <w:t>Eventuele</w:t>
      </w:r>
      <w:proofErr w:type="spellEnd"/>
      <w:r w:rsidRPr="00E70C10">
        <w:t xml:space="preserve"> </w:t>
      </w:r>
      <w:proofErr w:type="spellStart"/>
      <w:r w:rsidRPr="00E70C10">
        <w:t>opmerkingen</w:t>
      </w:r>
      <w:bookmarkEnd w:id="249"/>
      <w:bookmarkEnd w:id="250"/>
      <w:bookmarkEnd w:id="251"/>
      <w:bookmarkEnd w:id="252"/>
      <w:bookmarkEnd w:id="253"/>
      <w:bookmarkEnd w:id="254"/>
      <w:bookmarkEnd w:id="255"/>
      <w:proofErr w:type="spellEnd"/>
    </w:p>
    <w:p w14:paraId="3971A44C"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14:paraId="688DEACA" w14:textId="77777777" w:rsidTr="007A7233">
        <w:tc>
          <w:tcPr>
            <w:tcW w:w="9288" w:type="dxa"/>
            <w:shd w:val="clear" w:color="auto" w:fill="FFFFFF" w:themeFill="background1"/>
          </w:tcPr>
          <w:p w14:paraId="57B8BFB0" w14:textId="77777777" w:rsidR="003906C5" w:rsidRPr="00E70C10" w:rsidRDefault="003906C5" w:rsidP="00AF0DA5">
            <w:pPr>
              <w:spacing w:line="280" w:lineRule="atLeast"/>
              <w:rPr>
                <w:rFonts w:cs="Arial"/>
                <w:szCs w:val="20"/>
              </w:rPr>
            </w:pPr>
          </w:p>
          <w:p w14:paraId="659EB919" w14:textId="482D78ED" w:rsidR="003906C5" w:rsidRPr="00E70C10" w:rsidRDefault="00AC49A2" w:rsidP="00AF0DA5">
            <w:pPr>
              <w:spacing w:line="280" w:lineRule="atLeast"/>
              <w:rPr>
                <w:rFonts w:cs="Arial"/>
                <w:szCs w:val="20"/>
              </w:rPr>
            </w:pPr>
            <w:r>
              <w:rPr>
                <w:rFonts w:cs="Arial"/>
                <w:szCs w:val="20"/>
              </w:rPr>
              <w:t>Passend onderwijs is alleen mogelijk in Nederland als alle scholen hieraan meewerken en de deuren ophouden. Aanvraag voor zij-instromer met gedragsproblemen nemen toe. Een wisseling van school kan soms goed werken. Wanneer een kind zich aanmeldt zou gekeken kunnen worden welke onderwijsbehoefte</w:t>
            </w:r>
            <w:r w:rsidR="0007123E">
              <w:rPr>
                <w:rFonts w:cs="Arial"/>
                <w:szCs w:val="20"/>
              </w:rPr>
              <w:t>n</w:t>
            </w:r>
            <w:r>
              <w:rPr>
                <w:rFonts w:cs="Arial"/>
                <w:szCs w:val="20"/>
              </w:rPr>
              <w:t xml:space="preserve"> nodig is voor het kind om deze ter alle tijden te kunnen inzetten.</w:t>
            </w:r>
          </w:p>
          <w:p w14:paraId="152FDF15" w14:textId="77777777" w:rsidR="003906C5" w:rsidRPr="00E70C10" w:rsidRDefault="003906C5" w:rsidP="00AF0DA5">
            <w:pPr>
              <w:spacing w:line="280" w:lineRule="atLeast"/>
              <w:rPr>
                <w:rFonts w:cs="Arial"/>
                <w:szCs w:val="20"/>
              </w:rPr>
            </w:pPr>
          </w:p>
        </w:tc>
      </w:tr>
    </w:tbl>
    <w:p w14:paraId="27753022" w14:textId="77777777" w:rsidR="003906C5" w:rsidRPr="00E70C10" w:rsidRDefault="003906C5" w:rsidP="003906C5">
      <w:pPr>
        <w:spacing w:line="280" w:lineRule="atLeast"/>
        <w:rPr>
          <w:rFonts w:cs="Arial"/>
          <w:szCs w:val="20"/>
        </w:rPr>
      </w:pPr>
    </w:p>
    <w:p w14:paraId="55C45FA4" w14:textId="77777777"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14:paraId="699607DE"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14:paraId="16EEB48A" w14:textId="77777777" w:rsidTr="007A7233">
        <w:tc>
          <w:tcPr>
            <w:tcW w:w="9288" w:type="dxa"/>
            <w:shd w:val="clear" w:color="auto" w:fill="FFFFFF" w:themeFill="background1"/>
          </w:tcPr>
          <w:p w14:paraId="3BB8C211" w14:textId="77777777" w:rsidR="003906C5" w:rsidRPr="00E70C10" w:rsidRDefault="003906C5" w:rsidP="00AF0DA5">
            <w:pPr>
              <w:spacing w:line="280" w:lineRule="atLeast"/>
              <w:rPr>
                <w:rFonts w:cs="Arial"/>
                <w:szCs w:val="20"/>
              </w:rPr>
            </w:pPr>
          </w:p>
          <w:p w14:paraId="39F9C7AA" w14:textId="77777777" w:rsidR="005F2912" w:rsidRDefault="005F2912" w:rsidP="005F2912">
            <w:pPr>
              <w:pStyle w:val="Lijstalinea"/>
              <w:numPr>
                <w:ilvl w:val="0"/>
                <w:numId w:val="26"/>
              </w:numPr>
              <w:spacing w:line="280" w:lineRule="atLeast"/>
              <w:rPr>
                <w:rFonts w:cs="Arial"/>
                <w:szCs w:val="20"/>
              </w:rPr>
            </w:pPr>
            <w:r>
              <w:rPr>
                <w:rFonts w:cs="Arial"/>
                <w:szCs w:val="20"/>
              </w:rPr>
              <w:t xml:space="preserve">Vergroten van eigenaarschap vraagt om aanpassing van onderwijs. De leerkrachten trainen in de aanpak om het kind in deze eigenaarschap te zetten door de differentiatie te optimaliseren. </w:t>
            </w:r>
          </w:p>
          <w:p w14:paraId="3E6D9528" w14:textId="77777777" w:rsidR="005F2912" w:rsidRDefault="005F2912" w:rsidP="005F2912">
            <w:pPr>
              <w:pStyle w:val="Lijstalinea"/>
              <w:numPr>
                <w:ilvl w:val="0"/>
                <w:numId w:val="26"/>
              </w:numPr>
              <w:spacing w:line="280" w:lineRule="atLeast"/>
              <w:rPr>
                <w:rFonts w:cs="Arial"/>
                <w:szCs w:val="20"/>
              </w:rPr>
            </w:pPr>
            <w:r>
              <w:rPr>
                <w:rFonts w:cs="Arial"/>
                <w:szCs w:val="20"/>
              </w:rPr>
              <w:t>Doelenkaarten instellen door de hele school heen. Dit is een meerjarenplan.</w:t>
            </w:r>
          </w:p>
          <w:p w14:paraId="0CFFF58D" w14:textId="1563F7EF" w:rsidR="005F2912" w:rsidRDefault="00A3269E" w:rsidP="005F2912">
            <w:pPr>
              <w:pStyle w:val="Lijstalinea"/>
              <w:numPr>
                <w:ilvl w:val="0"/>
                <w:numId w:val="26"/>
              </w:numPr>
              <w:spacing w:line="280" w:lineRule="atLeast"/>
              <w:rPr>
                <w:rFonts w:cs="Arial"/>
                <w:szCs w:val="20"/>
              </w:rPr>
            </w:pPr>
            <w:r>
              <w:rPr>
                <w:rFonts w:cs="Arial"/>
                <w:szCs w:val="20"/>
              </w:rPr>
              <w:t>Heterogeniteit</w:t>
            </w:r>
            <w:r w:rsidR="005F2912">
              <w:rPr>
                <w:rFonts w:cs="Arial"/>
                <w:szCs w:val="20"/>
              </w:rPr>
              <w:t xml:space="preserve"> nog meer aanspreken binnen de stamgroepen en het schoolse gebeuren.</w:t>
            </w:r>
          </w:p>
          <w:p w14:paraId="527BE9C7" w14:textId="77777777" w:rsidR="003906C5" w:rsidRDefault="005F2912" w:rsidP="00AF0DA5">
            <w:pPr>
              <w:pStyle w:val="Lijstalinea"/>
              <w:numPr>
                <w:ilvl w:val="0"/>
                <w:numId w:val="26"/>
              </w:numPr>
              <w:spacing w:line="280" w:lineRule="atLeast"/>
              <w:rPr>
                <w:rFonts w:cs="Arial"/>
                <w:szCs w:val="20"/>
              </w:rPr>
            </w:pPr>
            <w:r w:rsidRPr="005F2912">
              <w:rPr>
                <w:rFonts w:cs="Arial"/>
                <w:szCs w:val="20"/>
              </w:rPr>
              <w:t>ICT-middelen uitbreiden met bewaking van een balans van vaardigheden als creativiteit en schrijven.</w:t>
            </w:r>
          </w:p>
          <w:p w14:paraId="76C46309" w14:textId="77777777" w:rsidR="003906C5" w:rsidRDefault="005F2912" w:rsidP="00AF0DA5">
            <w:pPr>
              <w:pStyle w:val="Lijstalinea"/>
              <w:numPr>
                <w:ilvl w:val="0"/>
                <w:numId w:val="26"/>
              </w:numPr>
              <w:spacing w:line="280" w:lineRule="atLeast"/>
              <w:rPr>
                <w:rFonts w:cs="Arial"/>
                <w:szCs w:val="20"/>
              </w:rPr>
            </w:pPr>
            <w:r w:rsidRPr="005F2912">
              <w:rPr>
                <w:rFonts w:cs="Arial"/>
                <w:szCs w:val="20"/>
              </w:rPr>
              <w:t>Executive vaardigheden gericht oefenen bij alle kinderen met o.a. I-</w:t>
            </w:r>
            <w:proofErr w:type="spellStart"/>
            <w:r w:rsidRPr="005F2912">
              <w:rPr>
                <w:rFonts w:cs="Arial"/>
                <w:szCs w:val="20"/>
              </w:rPr>
              <w:t>self</w:t>
            </w:r>
            <w:proofErr w:type="spellEnd"/>
            <w:r w:rsidRPr="005F2912">
              <w:rPr>
                <w:rFonts w:cs="Arial"/>
                <w:szCs w:val="20"/>
              </w:rPr>
              <w:t>.</w:t>
            </w:r>
          </w:p>
          <w:p w14:paraId="6718581D" w14:textId="77777777" w:rsidR="003906C5" w:rsidRDefault="005F2912" w:rsidP="00AF0DA5">
            <w:pPr>
              <w:pStyle w:val="Lijstalinea"/>
              <w:numPr>
                <w:ilvl w:val="0"/>
                <w:numId w:val="26"/>
              </w:numPr>
              <w:spacing w:line="280" w:lineRule="atLeast"/>
              <w:rPr>
                <w:rFonts w:cs="Arial"/>
                <w:szCs w:val="20"/>
              </w:rPr>
            </w:pPr>
            <w:r w:rsidRPr="005F2912">
              <w:rPr>
                <w:rFonts w:cs="Arial"/>
                <w:szCs w:val="20"/>
              </w:rPr>
              <w:t>Bovenbouwstamgroepen kleiner maken en kinderen meer bewegingsruimte bieden.</w:t>
            </w:r>
          </w:p>
          <w:p w14:paraId="2BF93684" w14:textId="22752FED" w:rsidR="005F2912" w:rsidRPr="005F2912" w:rsidRDefault="005F2912" w:rsidP="00AF0DA5">
            <w:pPr>
              <w:pStyle w:val="Lijstalinea"/>
              <w:numPr>
                <w:ilvl w:val="0"/>
                <w:numId w:val="26"/>
              </w:numPr>
              <w:spacing w:line="280" w:lineRule="atLeast"/>
              <w:rPr>
                <w:rFonts w:cs="Arial"/>
                <w:szCs w:val="20"/>
              </w:rPr>
            </w:pPr>
            <w:r>
              <w:rPr>
                <w:rFonts w:cs="Arial"/>
                <w:szCs w:val="20"/>
              </w:rPr>
              <w:t>Lichte interventie inzetten bij kinderen met zwakke executieve vaardigheden,</w:t>
            </w:r>
            <w:r w:rsidR="00D6342E">
              <w:rPr>
                <w:rFonts w:cs="Arial"/>
                <w:szCs w:val="20"/>
              </w:rPr>
              <w:t xml:space="preserve"> hechtingsproblematiek</w:t>
            </w:r>
            <w:r>
              <w:rPr>
                <w:rFonts w:cs="Arial"/>
                <w:szCs w:val="20"/>
              </w:rPr>
              <w:t>, meer- en hoogbegaaf</w:t>
            </w:r>
            <w:r w:rsidR="009C3BCE">
              <w:rPr>
                <w:rFonts w:cs="Arial"/>
                <w:szCs w:val="20"/>
              </w:rPr>
              <w:t xml:space="preserve">de kinderen en praktijkgerichte </w:t>
            </w:r>
            <w:r>
              <w:rPr>
                <w:rFonts w:cs="Arial"/>
                <w:szCs w:val="20"/>
              </w:rPr>
              <w:t>kinderen.</w:t>
            </w:r>
          </w:p>
          <w:p w14:paraId="12AD2199" w14:textId="77777777" w:rsidR="003906C5" w:rsidRPr="00E70C10" w:rsidRDefault="003906C5" w:rsidP="00AF0DA5">
            <w:pPr>
              <w:spacing w:line="280" w:lineRule="atLeast"/>
              <w:rPr>
                <w:rFonts w:cs="Arial"/>
                <w:szCs w:val="20"/>
              </w:rPr>
            </w:pPr>
          </w:p>
        </w:tc>
      </w:tr>
    </w:tbl>
    <w:p w14:paraId="5E90D052" w14:textId="7A6D7A50" w:rsidR="003906C5" w:rsidRPr="00DA650E" w:rsidRDefault="00943C26" w:rsidP="002D2CBC">
      <w:pPr>
        <w:pStyle w:val="Lijstalinea"/>
        <w:numPr>
          <w:ilvl w:val="0"/>
          <w:numId w:val="26"/>
        </w:numPr>
        <w:spacing w:before="480"/>
        <w:rPr>
          <w:rFonts w:cs="Arial"/>
          <w:szCs w:val="20"/>
        </w:rPr>
      </w:pPr>
      <w:r>
        <w:rPr>
          <w:rFonts w:cs="Arial"/>
          <w:szCs w:val="20"/>
        </w:rPr>
        <w:t xml:space="preserve">* </w:t>
      </w:r>
      <w:r w:rsidR="003374EF">
        <w:rPr>
          <w:rFonts w:cs="Arial"/>
          <w:szCs w:val="20"/>
        </w:rPr>
        <w:t>Executieve</w:t>
      </w:r>
      <w:r w:rsidR="00287E83">
        <w:rPr>
          <w:rFonts w:cs="Arial"/>
          <w:szCs w:val="20"/>
        </w:rPr>
        <w:t xml:space="preserve"> vaardigheden = </w:t>
      </w:r>
      <w:r w:rsidR="00DA650E">
        <w:rPr>
          <w:rFonts w:cs="Arial"/>
          <w:szCs w:val="20"/>
        </w:rPr>
        <w:t xml:space="preserve">verzamelnaam voor denkprocessen. O.a. nadenken voor je iets doet, werkgeheugen, emotieregulatie, volhouden van aandacht, taakgerichtheid, planning, </w:t>
      </w:r>
      <w:r w:rsidR="003374EF">
        <w:rPr>
          <w:rFonts w:cs="Arial"/>
          <w:szCs w:val="20"/>
        </w:rPr>
        <w:t>timemanagement</w:t>
      </w:r>
      <w:r w:rsidR="00DA650E">
        <w:rPr>
          <w:rFonts w:cs="Arial"/>
          <w:szCs w:val="20"/>
        </w:rPr>
        <w:t>, doelgericht aan de slag gaan, een stapje terugdoen o jezelf en de situatie te overzien, organisatie.</w:t>
      </w:r>
    </w:p>
    <w:p w14:paraId="7494D0D9" w14:textId="77777777" w:rsidR="003906C5" w:rsidRDefault="003906C5" w:rsidP="003906C5">
      <w:pPr>
        <w:spacing w:before="480"/>
        <w:rPr>
          <w:b/>
          <w:color w:val="FF0000"/>
          <w:sz w:val="28"/>
          <w:szCs w:val="28"/>
        </w:rPr>
      </w:pPr>
    </w:p>
    <w:p w14:paraId="0C1D06BA" w14:textId="77777777" w:rsidR="003906C5" w:rsidRDefault="003906C5" w:rsidP="003906C5">
      <w:pPr>
        <w:spacing w:before="480"/>
        <w:rPr>
          <w:b/>
          <w:color w:val="FF0000"/>
          <w:sz w:val="28"/>
          <w:szCs w:val="28"/>
        </w:rPr>
      </w:pPr>
    </w:p>
    <w:p w14:paraId="5097C4A4" w14:textId="77777777" w:rsidR="003906C5" w:rsidRDefault="003906C5" w:rsidP="003906C5">
      <w:pPr>
        <w:spacing w:before="480"/>
        <w:rPr>
          <w:b/>
          <w:color w:val="FF0000"/>
          <w:sz w:val="28"/>
          <w:szCs w:val="28"/>
        </w:rPr>
      </w:pPr>
    </w:p>
    <w:p w14:paraId="695FB4D2" w14:textId="77777777" w:rsidR="003906C5" w:rsidRDefault="003906C5" w:rsidP="003906C5">
      <w:pPr>
        <w:spacing w:before="480"/>
        <w:rPr>
          <w:b/>
          <w:color w:val="FF0000"/>
          <w:sz w:val="28"/>
          <w:szCs w:val="28"/>
        </w:rPr>
      </w:pPr>
    </w:p>
    <w:p w14:paraId="17A8D60D" w14:textId="77777777" w:rsidR="003906C5" w:rsidRDefault="003906C5" w:rsidP="003906C5">
      <w:pPr>
        <w:spacing w:before="480"/>
        <w:rPr>
          <w:b/>
          <w:color w:val="FF0000"/>
          <w:sz w:val="28"/>
          <w:szCs w:val="28"/>
        </w:rPr>
      </w:pPr>
    </w:p>
    <w:p w14:paraId="43286A91" w14:textId="77777777"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14:paraId="008D1F36" w14:textId="77777777" w:rsidR="003906C5" w:rsidRDefault="003906C5" w:rsidP="003906C5">
      <w:pPr>
        <w:rPr>
          <w:rFonts w:cs="Arial"/>
          <w:szCs w:val="20"/>
        </w:rPr>
      </w:pPr>
    </w:p>
    <w:p w14:paraId="40F308A0" w14:textId="77777777" w:rsidR="003906C5" w:rsidRDefault="003906C5">
      <w:pPr>
        <w:spacing w:before="480"/>
        <w:rPr>
          <w:rFonts w:cs="Arial"/>
          <w:szCs w:val="20"/>
        </w:rPr>
      </w:pPr>
      <w:r>
        <w:rPr>
          <w:rFonts w:cs="Arial"/>
          <w:szCs w:val="20"/>
        </w:rPr>
        <w:br w:type="page"/>
      </w:r>
    </w:p>
    <w:p w14:paraId="469EA9D5" w14:textId="77777777"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14:paraId="4FE62F2A" w14:textId="77777777" w:rsidR="003906C5" w:rsidRDefault="003906C5" w:rsidP="003906C5">
      <w:pPr>
        <w:rPr>
          <w:rFonts w:cs="Arial"/>
          <w:szCs w:val="20"/>
        </w:rPr>
      </w:pPr>
    </w:p>
    <w:p w14:paraId="4CAC2F7B" w14:textId="77777777" w:rsidR="003906C5" w:rsidRDefault="003906C5" w:rsidP="003906C5">
      <w:pPr>
        <w:rPr>
          <w:rFonts w:cs="Arial"/>
          <w:szCs w:val="20"/>
        </w:rPr>
      </w:pPr>
    </w:p>
    <w:p w14:paraId="04A657A1" w14:textId="77777777" w:rsidR="003906C5" w:rsidRDefault="003906C5" w:rsidP="003906C5">
      <w:pPr>
        <w:rPr>
          <w:rFonts w:cs="Arial"/>
          <w:szCs w:val="20"/>
        </w:rPr>
      </w:pPr>
    </w:p>
    <w:p w14:paraId="7C7C7C13" w14:textId="77777777" w:rsidR="003906C5" w:rsidRDefault="003906C5" w:rsidP="003906C5">
      <w:pPr>
        <w:rPr>
          <w:rFonts w:cs="Arial"/>
          <w:szCs w:val="20"/>
        </w:rPr>
      </w:pPr>
      <w:r>
        <w:rPr>
          <w:rFonts w:cs="Arial"/>
          <w:szCs w:val="20"/>
        </w:rPr>
        <w:t>Datum</w:t>
      </w:r>
    </w:p>
    <w:p w14:paraId="4EB0D4C5" w14:textId="77777777" w:rsidR="003906C5" w:rsidRDefault="003906C5" w:rsidP="003906C5">
      <w:pPr>
        <w:rPr>
          <w:rFonts w:cs="Arial"/>
          <w:szCs w:val="20"/>
        </w:rPr>
      </w:pPr>
    </w:p>
    <w:p w14:paraId="70DF6ABF" w14:textId="77777777" w:rsidR="003906C5" w:rsidRDefault="003906C5" w:rsidP="003906C5">
      <w:pPr>
        <w:rPr>
          <w:rFonts w:cs="Arial"/>
          <w:szCs w:val="20"/>
        </w:rPr>
      </w:pPr>
    </w:p>
    <w:p w14:paraId="460F11C7" w14:textId="77777777" w:rsidR="003906C5" w:rsidRDefault="003906C5" w:rsidP="003906C5">
      <w:pPr>
        <w:rPr>
          <w:rFonts w:cs="Arial"/>
          <w:szCs w:val="20"/>
        </w:rPr>
      </w:pPr>
      <w:r>
        <w:rPr>
          <w:rFonts w:cs="Arial"/>
          <w:szCs w:val="20"/>
        </w:rPr>
        <w:t>Plaats</w:t>
      </w:r>
    </w:p>
    <w:p w14:paraId="4B29EAD1" w14:textId="77777777" w:rsidR="003906C5" w:rsidRDefault="003906C5" w:rsidP="003906C5">
      <w:pPr>
        <w:rPr>
          <w:rFonts w:cs="Arial"/>
          <w:szCs w:val="20"/>
        </w:rPr>
      </w:pPr>
    </w:p>
    <w:p w14:paraId="22222081" w14:textId="77777777" w:rsidR="003906C5" w:rsidRDefault="003906C5" w:rsidP="003906C5">
      <w:pPr>
        <w:rPr>
          <w:rFonts w:cs="Arial"/>
          <w:szCs w:val="20"/>
        </w:rPr>
      </w:pPr>
    </w:p>
    <w:p w14:paraId="1245C0C5" w14:textId="77777777" w:rsidR="003906C5" w:rsidRDefault="003906C5" w:rsidP="003906C5">
      <w:pPr>
        <w:rPr>
          <w:rFonts w:cs="Arial"/>
          <w:szCs w:val="20"/>
        </w:rPr>
      </w:pPr>
      <w:r>
        <w:rPr>
          <w:rFonts w:cs="Arial"/>
          <w:szCs w:val="20"/>
        </w:rPr>
        <w:t>Handtekening MR</w:t>
      </w:r>
    </w:p>
    <w:p w14:paraId="1900F91F" w14:textId="77777777" w:rsidR="003906C5" w:rsidRDefault="003906C5" w:rsidP="003906C5">
      <w:pPr>
        <w:rPr>
          <w:rFonts w:cs="Arial"/>
          <w:szCs w:val="20"/>
        </w:rPr>
      </w:pPr>
    </w:p>
    <w:p w14:paraId="5561CC8A" w14:textId="77777777" w:rsidR="003906C5" w:rsidRDefault="003906C5" w:rsidP="003906C5">
      <w:pPr>
        <w:rPr>
          <w:rFonts w:cs="Arial"/>
          <w:szCs w:val="20"/>
        </w:rPr>
      </w:pPr>
    </w:p>
    <w:p w14:paraId="23F09F67" w14:textId="77777777" w:rsidR="003906C5" w:rsidRDefault="003906C5" w:rsidP="003906C5">
      <w:pPr>
        <w:rPr>
          <w:rFonts w:cs="Arial"/>
          <w:szCs w:val="20"/>
        </w:rPr>
      </w:pPr>
    </w:p>
    <w:p w14:paraId="61200104" w14:textId="77777777" w:rsidR="003906C5" w:rsidRDefault="003906C5" w:rsidP="003906C5">
      <w:pPr>
        <w:rPr>
          <w:rFonts w:cs="Arial"/>
          <w:szCs w:val="20"/>
        </w:rPr>
      </w:pPr>
      <w:r>
        <w:rPr>
          <w:rFonts w:cs="Arial"/>
          <w:szCs w:val="20"/>
        </w:rPr>
        <w:t>En vastgesteld door het bestuur:</w:t>
      </w:r>
    </w:p>
    <w:p w14:paraId="23D3E50D" w14:textId="77777777" w:rsidR="003906C5" w:rsidRDefault="003906C5" w:rsidP="003906C5">
      <w:pPr>
        <w:rPr>
          <w:rFonts w:cs="Arial"/>
          <w:szCs w:val="20"/>
        </w:rPr>
      </w:pPr>
    </w:p>
    <w:p w14:paraId="1306DB19" w14:textId="77777777" w:rsidR="003906C5" w:rsidRDefault="003906C5" w:rsidP="003906C5">
      <w:pPr>
        <w:rPr>
          <w:rFonts w:cs="Arial"/>
          <w:szCs w:val="20"/>
        </w:rPr>
      </w:pPr>
    </w:p>
    <w:p w14:paraId="09100A7A" w14:textId="77777777" w:rsidR="003906C5" w:rsidRDefault="003906C5" w:rsidP="003906C5">
      <w:pPr>
        <w:rPr>
          <w:rFonts w:cs="Arial"/>
          <w:szCs w:val="20"/>
        </w:rPr>
      </w:pPr>
    </w:p>
    <w:p w14:paraId="476EAD3B" w14:textId="77777777" w:rsidR="003906C5" w:rsidRDefault="003906C5" w:rsidP="003906C5">
      <w:pPr>
        <w:rPr>
          <w:rFonts w:cs="Arial"/>
          <w:szCs w:val="20"/>
        </w:rPr>
      </w:pPr>
      <w:r>
        <w:rPr>
          <w:rFonts w:cs="Arial"/>
          <w:szCs w:val="20"/>
        </w:rPr>
        <w:t>Datum</w:t>
      </w:r>
    </w:p>
    <w:p w14:paraId="7BF89223" w14:textId="77777777" w:rsidR="003906C5" w:rsidRDefault="003906C5" w:rsidP="003906C5">
      <w:pPr>
        <w:rPr>
          <w:rFonts w:cs="Arial"/>
          <w:szCs w:val="20"/>
        </w:rPr>
      </w:pPr>
    </w:p>
    <w:p w14:paraId="0A0B4387" w14:textId="77777777" w:rsidR="003906C5" w:rsidRDefault="003906C5" w:rsidP="003906C5">
      <w:pPr>
        <w:rPr>
          <w:rFonts w:cs="Arial"/>
          <w:szCs w:val="20"/>
        </w:rPr>
      </w:pPr>
    </w:p>
    <w:p w14:paraId="6D2A3A6D" w14:textId="77777777" w:rsidR="003906C5" w:rsidRDefault="003906C5" w:rsidP="003906C5">
      <w:pPr>
        <w:rPr>
          <w:rFonts w:cs="Arial"/>
          <w:szCs w:val="20"/>
        </w:rPr>
      </w:pPr>
      <w:r>
        <w:rPr>
          <w:rFonts w:cs="Arial"/>
          <w:szCs w:val="20"/>
        </w:rPr>
        <w:t>Plaats</w:t>
      </w:r>
    </w:p>
    <w:p w14:paraId="08106422" w14:textId="77777777" w:rsidR="003906C5" w:rsidRDefault="003906C5" w:rsidP="003906C5">
      <w:pPr>
        <w:rPr>
          <w:rFonts w:cs="Arial"/>
          <w:szCs w:val="20"/>
        </w:rPr>
      </w:pPr>
    </w:p>
    <w:p w14:paraId="77DE1BA1" w14:textId="77777777" w:rsidR="003906C5" w:rsidRDefault="003906C5" w:rsidP="003906C5">
      <w:pPr>
        <w:rPr>
          <w:rFonts w:cs="Arial"/>
          <w:szCs w:val="20"/>
        </w:rPr>
      </w:pPr>
    </w:p>
    <w:p w14:paraId="1ED6E0EF" w14:textId="77777777" w:rsidR="003906C5" w:rsidRDefault="003906C5" w:rsidP="003906C5">
      <w:pPr>
        <w:rPr>
          <w:rFonts w:cs="Arial"/>
          <w:szCs w:val="20"/>
        </w:rPr>
      </w:pPr>
      <w:r>
        <w:rPr>
          <w:rFonts w:cs="Arial"/>
          <w:szCs w:val="20"/>
        </w:rPr>
        <w:t>Handtekening MR</w:t>
      </w:r>
    </w:p>
    <w:p w14:paraId="347FE49A" w14:textId="77777777" w:rsidR="003906C5" w:rsidRDefault="003906C5" w:rsidP="003906C5">
      <w:pPr>
        <w:rPr>
          <w:rFonts w:cs="Arial"/>
          <w:szCs w:val="20"/>
        </w:rPr>
      </w:pPr>
    </w:p>
    <w:p w14:paraId="2971AF21" w14:textId="77777777" w:rsidR="003906C5" w:rsidRDefault="003906C5" w:rsidP="003906C5">
      <w:pPr>
        <w:rPr>
          <w:rFonts w:cs="Arial"/>
          <w:szCs w:val="20"/>
        </w:rPr>
      </w:pPr>
    </w:p>
    <w:p w14:paraId="09584DE6" w14:textId="77777777" w:rsidR="003906C5" w:rsidRDefault="003906C5" w:rsidP="003906C5">
      <w:pPr>
        <w:rPr>
          <w:rFonts w:cs="Arial"/>
          <w:szCs w:val="20"/>
        </w:rPr>
      </w:pPr>
    </w:p>
    <w:p w14:paraId="1BB119EB" w14:textId="77777777" w:rsidR="00477777" w:rsidRDefault="00477777">
      <w:pPr>
        <w:spacing w:before="480"/>
        <w:rPr>
          <w:rFonts w:cs="Arial"/>
          <w:szCs w:val="20"/>
        </w:rPr>
      </w:pPr>
      <w:r>
        <w:rPr>
          <w:rFonts w:cs="Arial"/>
          <w:szCs w:val="20"/>
        </w:rPr>
        <w:br w:type="page"/>
      </w:r>
    </w:p>
    <w:p w14:paraId="743C0A09" w14:textId="77777777" w:rsidR="00477777" w:rsidRDefault="00477777" w:rsidP="00477777">
      <w:pPr>
        <w:shd w:val="clear" w:color="auto" w:fill="FFFFFF"/>
        <w:spacing w:before="100" w:beforeAutospacing="1" w:after="150" w:line="570" w:lineRule="atLeast"/>
        <w:outlineLvl w:val="1"/>
        <w:rPr>
          <w:rFonts w:ascii="Lato" w:hAnsi="Lato" w:cs="Helvetica"/>
          <w:b/>
          <w:bCs/>
          <w:color w:val="009FE3"/>
          <w:kern w:val="36"/>
          <w:sz w:val="30"/>
          <w:szCs w:val="30"/>
        </w:rPr>
      </w:pPr>
      <w:r>
        <w:rPr>
          <w:rFonts w:ascii="Lato" w:hAnsi="Lato" w:cs="Helvetica"/>
          <w:b/>
          <w:bCs/>
          <w:color w:val="009FE3"/>
          <w:kern w:val="36"/>
          <w:sz w:val="30"/>
          <w:szCs w:val="30"/>
        </w:rPr>
        <w:lastRenderedPageBreak/>
        <w:t>Basisondersteuning en extra ondersteuning</w:t>
      </w:r>
    </w:p>
    <w:p w14:paraId="3E59E7EA" w14:textId="77777777" w:rsidR="00477777" w:rsidRDefault="00477777" w:rsidP="00477777">
      <w:pPr>
        <w:shd w:val="clear" w:color="auto" w:fill="FFFFFF"/>
        <w:spacing w:before="100" w:beforeAutospacing="1" w:after="150" w:line="510" w:lineRule="atLeast"/>
        <w:outlineLvl w:val="2"/>
        <w:rPr>
          <w:rFonts w:ascii="Lato" w:hAnsi="Lato" w:cs="Helvetica"/>
          <w:b/>
          <w:bCs/>
          <w:color w:val="009FE3"/>
          <w:sz w:val="27"/>
          <w:szCs w:val="27"/>
        </w:rPr>
      </w:pPr>
      <w:r>
        <w:rPr>
          <w:rFonts w:ascii="Lato" w:hAnsi="Lato" w:cs="Helvetica"/>
          <w:b/>
          <w:bCs/>
          <w:color w:val="009FE3"/>
          <w:sz w:val="27"/>
          <w:szCs w:val="27"/>
        </w:rPr>
        <w:t>Basisondersteuning</w:t>
      </w:r>
    </w:p>
    <w:p w14:paraId="1A22E489" w14:textId="77777777" w:rsidR="00477777" w:rsidRDefault="00044C11" w:rsidP="00477777">
      <w:pPr>
        <w:shd w:val="clear" w:color="auto" w:fill="FFFFFF"/>
        <w:spacing w:before="100" w:beforeAutospacing="1" w:after="300"/>
        <w:rPr>
          <w:rFonts w:ascii="Lato" w:hAnsi="Lato" w:cs="Helvetica"/>
          <w:color w:val="262626"/>
          <w:sz w:val="21"/>
          <w:szCs w:val="21"/>
        </w:rPr>
      </w:pPr>
      <w:hyperlink r:id="rId29" w:history="1">
        <w:r w:rsidR="00477777">
          <w:rPr>
            <w:rStyle w:val="Hyperlink"/>
            <w:rFonts w:ascii="Lato" w:hAnsi="Lato" w:cs="Helvetica"/>
            <w:color w:val="262626"/>
            <w:sz w:val="21"/>
            <w:szCs w:val="21"/>
            <w:bdr w:val="none" w:sz="0" w:space="0" w:color="auto" w:frame="1"/>
            <w:shd w:val="clear" w:color="auto" w:fill="DBEFF8"/>
          </w:rPr>
          <w:t>Basisondersteuning</w:t>
        </w:r>
      </w:hyperlink>
      <w:r w:rsidR="00477777">
        <w:rPr>
          <w:rFonts w:ascii="Lato" w:hAnsi="Lato" w:cs="Helvetica"/>
          <w:color w:val="262626"/>
          <w:sz w:val="21"/>
          <w:szCs w:val="21"/>
        </w:rPr>
        <w:t xml:space="preserve"> is door het </w:t>
      </w:r>
      <w:hyperlink r:id="rId30" w:history="1">
        <w:r w:rsidR="00477777">
          <w:rPr>
            <w:rStyle w:val="Hyperlink"/>
            <w:rFonts w:ascii="Lato" w:hAnsi="Lato" w:cs="Helvetica"/>
            <w:color w:val="262626"/>
            <w:sz w:val="21"/>
            <w:szCs w:val="21"/>
            <w:bdr w:val="none" w:sz="0" w:space="0" w:color="auto" w:frame="1"/>
            <w:shd w:val="clear" w:color="auto" w:fill="DBEFF8"/>
          </w:rPr>
          <w:t>samenwerkingsverband</w:t>
        </w:r>
      </w:hyperlink>
      <w:r w:rsidR="00477777">
        <w:rPr>
          <w:rFonts w:ascii="Lato" w:hAnsi="Lato" w:cs="Helvetica"/>
          <w:color w:val="262626"/>
          <w:sz w:val="21"/>
          <w:szCs w:val="21"/>
        </w:rPr>
        <w:t xml:space="preserve"> afgesproken onderwijszorg die een school aan alle kinderen moet kunnen bieden. De </w:t>
      </w:r>
      <w:hyperlink r:id="rId31" w:history="1">
        <w:r w:rsidR="00477777">
          <w:rPr>
            <w:rStyle w:val="Hyperlink"/>
            <w:rFonts w:ascii="Lato" w:hAnsi="Lato" w:cs="Helvetica"/>
            <w:color w:val="262626"/>
            <w:sz w:val="21"/>
            <w:szCs w:val="21"/>
            <w:bdr w:val="none" w:sz="0" w:space="0" w:color="auto" w:frame="1"/>
            <w:shd w:val="clear" w:color="auto" w:fill="DBEFF8"/>
          </w:rPr>
          <w:t>basisondersteuning</w:t>
        </w:r>
      </w:hyperlink>
      <w:r w:rsidR="00477777">
        <w:rPr>
          <w:rFonts w:ascii="Lato" w:hAnsi="Lato" w:cs="Helvetica"/>
          <w:color w:val="262626"/>
          <w:sz w:val="21"/>
          <w:szCs w:val="21"/>
        </w:rPr>
        <w:t xml:space="preserve"> geldt voor alle scholen binnen een </w:t>
      </w:r>
      <w:hyperlink r:id="rId32" w:history="1">
        <w:r w:rsidR="00477777">
          <w:rPr>
            <w:rStyle w:val="Hyperlink"/>
            <w:rFonts w:ascii="Lato" w:hAnsi="Lato" w:cs="Helvetica"/>
            <w:color w:val="262626"/>
            <w:sz w:val="21"/>
            <w:szCs w:val="21"/>
            <w:bdr w:val="none" w:sz="0" w:space="0" w:color="auto" w:frame="1"/>
            <w:shd w:val="clear" w:color="auto" w:fill="DBEFF8"/>
          </w:rPr>
          <w:t>samenwerkingsverband</w:t>
        </w:r>
      </w:hyperlink>
      <w:r w:rsidR="00477777">
        <w:rPr>
          <w:rFonts w:ascii="Lato" w:hAnsi="Lato" w:cs="Helvetica"/>
          <w:color w:val="262626"/>
          <w:sz w:val="21"/>
          <w:szCs w:val="21"/>
        </w:rPr>
        <w:t xml:space="preserve">. Hoe smaller de </w:t>
      </w:r>
      <w:hyperlink r:id="rId33" w:history="1">
        <w:r w:rsidR="00477777">
          <w:rPr>
            <w:rStyle w:val="Hyperlink"/>
            <w:rFonts w:ascii="Lato" w:hAnsi="Lato" w:cs="Helvetica"/>
            <w:color w:val="262626"/>
            <w:sz w:val="21"/>
            <w:szCs w:val="21"/>
            <w:bdr w:val="none" w:sz="0" w:space="0" w:color="auto" w:frame="1"/>
            <w:shd w:val="clear" w:color="auto" w:fill="DBEFF8"/>
          </w:rPr>
          <w:t>basisondersteuning</w:t>
        </w:r>
      </w:hyperlink>
      <w:r w:rsidR="00477777">
        <w:rPr>
          <w:rFonts w:ascii="Lato" w:hAnsi="Lato" w:cs="Helvetica"/>
          <w:color w:val="262626"/>
          <w:sz w:val="21"/>
          <w:szCs w:val="21"/>
        </w:rPr>
        <w:t xml:space="preserve">, hoe eerder een leerling in aanmerking komt voor extra ondersteuning en andersom. De </w:t>
      </w:r>
      <w:hyperlink r:id="rId34" w:history="1">
        <w:r w:rsidR="00477777">
          <w:rPr>
            <w:rStyle w:val="Hyperlink"/>
            <w:rFonts w:ascii="Lato" w:hAnsi="Lato" w:cs="Helvetica"/>
            <w:color w:val="262626"/>
            <w:sz w:val="21"/>
            <w:szCs w:val="21"/>
            <w:bdr w:val="none" w:sz="0" w:space="0" w:color="auto" w:frame="1"/>
            <w:shd w:val="clear" w:color="auto" w:fill="DBEFF8"/>
          </w:rPr>
          <w:t>basisondersteuning</w:t>
        </w:r>
      </w:hyperlink>
      <w:r w:rsidR="00477777">
        <w:rPr>
          <w:rFonts w:ascii="Lato" w:hAnsi="Lato" w:cs="Helvetica"/>
          <w:color w:val="262626"/>
          <w:sz w:val="21"/>
          <w:szCs w:val="21"/>
        </w:rPr>
        <w:t xml:space="preserve"> wordt vastgelegd in het </w:t>
      </w:r>
      <w:hyperlink r:id="rId35" w:history="1">
        <w:r w:rsidR="00477777">
          <w:rPr>
            <w:rStyle w:val="Hyperlink"/>
            <w:rFonts w:ascii="Lato" w:hAnsi="Lato" w:cs="Helvetica"/>
            <w:color w:val="262626"/>
            <w:sz w:val="21"/>
            <w:szCs w:val="21"/>
            <w:bdr w:val="none" w:sz="0" w:space="0" w:color="auto" w:frame="1"/>
            <w:shd w:val="clear" w:color="auto" w:fill="DBEFF8"/>
          </w:rPr>
          <w:t>ondersteuningsplan</w:t>
        </w:r>
      </w:hyperlink>
      <w:r w:rsidR="00477777">
        <w:rPr>
          <w:rFonts w:ascii="Lato" w:hAnsi="Lato" w:cs="Helvetica"/>
          <w:color w:val="262626"/>
          <w:sz w:val="21"/>
          <w:szCs w:val="21"/>
        </w:rPr>
        <w:t xml:space="preserve"> van het </w:t>
      </w:r>
      <w:hyperlink r:id="rId36" w:history="1">
        <w:r w:rsidR="00477777">
          <w:rPr>
            <w:rStyle w:val="Hyperlink"/>
            <w:rFonts w:ascii="Lato" w:hAnsi="Lato" w:cs="Helvetica"/>
            <w:color w:val="262626"/>
            <w:sz w:val="21"/>
            <w:szCs w:val="21"/>
            <w:bdr w:val="none" w:sz="0" w:space="0" w:color="auto" w:frame="1"/>
            <w:shd w:val="clear" w:color="auto" w:fill="DBEFF8"/>
          </w:rPr>
          <w:t>samenwerkingsverband</w:t>
        </w:r>
      </w:hyperlink>
      <w:r w:rsidR="00477777">
        <w:rPr>
          <w:rFonts w:ascii="Lato" w:hAnsi="Lato" w:cs="Helvetica"/>
          <w:color w:val="262626"/>
          <w:sz w:val="21"/>
          <w:szCs w:val="21"/>
        </w:rPr>
        <w:t>.</w:t>
      </w:r>
    </w:p>
    <w:p w14:paraId="47A61E28" w14:textId="77777777" w:rsidR="00477777" w:rsidRDefault="00477777" w:rsidP="00477777">
      <w:pPr>
        <w:shd w:val="clear" w:color="auto" w:fill="FFFFFF"/>
        <w:spacing w:before="100" w:beforeAutospacing="1" w:after="300"/>
        <w:rPr>
          <w:rFonts w:ascii="Lato" w:hAnsi="Lato" w:cs="Helvetica"/>
          <w:color w:val="262626"/>
          <w:sz w:val="21"/>
          <w:szCs w:val="21"/>
        </w:rPr>
      </w:pPr>
      <w:r>
        <w:rPr>
          <w:rFonts w:ascii="Lato" w:hAnsi="Lato" w:cs="Helvetica"/>
          <w:color w:val="262626"/>
          <w:sz w:val="21"/>
          <w:szCs w:val="21"/>
        </w:rPr>
        <w:t xml:space="preserve">De </w:t>
      </w:r>
      <w:hyperlink r:id="rId37" w:history="1">
        <w:r>
          <w:rPr>
            <w:rStyle w:val="Hyperlink"/>
            <w:rFonts w:ascii="Lato" w:hAnsi="Lato" w:cs="Helvetica"/>
            <w:color w:val="262626"/>
            <w:sz w:val="21"/>
            <w:szCs w:val="21"/>
            <w:bdr w:val="none" w:sz="0" w:space="0" w:color="auto" w:frame="1"/>
            <w:shd w:val="clear" w:color="auto" w:fill="DBEFF8"/>
          </w:rPr>
          <w:t>basisondersteuning</w:t>
        </w:r>
      </w:hyperlink>
      <w:r>
        <w:rPr>
          <w:rFonts w:ascii="Lato" w:hAnsi="Lato" w:cs="Helvetica"/>
          <w:color w:val="262626"/>
          <w:sz w:val="21"/>
          <w:szCs w:val="21"/>
        </w:rPr>
        <w:t xml:space="preserve"> is niet landelijk vastgesteld. Samenwerkingsverbanden bepalen zelf het niveau van </w:t>
      </w:r>
      <w:hyperlink r:id="rId38" w:history="1">
        <w:r>
          <w:rPr>
            <w:rStyle w:val="Hyperlink"/>
            <w:rFonts w:ascii="Lato" w:hAnsi="Lato" w:cs="Helvetica"/>
            <w:color w:val="262626"/>
            <w:sz w:val="21"/>
            <w:szCs w:val="21"/>
            <w:bdr w:val="none" w:sz="0" w:space="0" w:color="auto" w:frame="1"/>
            <w:shd w:val="clear" w:color="auto" w:fill="DBEFF8"/>
          </w:rPr>
          <w:t>basisondersteuning</w:t>
        </w:r>
      </w:hyperlink>
      <w:r>
        <w:rPr>
          <w:rFonts w:ascii="Lato" w:hAnsi="Lato" w:cs="Helvetica"/>
          <w:color w:val="262626"/>
          <w:sz w:val="21"/>
          <w:szCs w:val="21"/>
        </w:rPr>
        <w:t xml:space="preserve"> die de scholen binnen het </w:t>
      </w:r>
      <w:hyperlink r:id="rId39" w:history="1">
        <w:r>
          <w:rPr>
            <w:rStyle w:val="Hyperlink"/>
            <w:rFonts w:ascii="Lato" w:hAnsi="Lato" w:cs="Helvetica"/>
            <w:color w:val="262626"/>
            <w:sz w:val="21"/>
            <w:szCs w:val="21"/>
            <w:bdr w:val="none" w:sz="0" w:space="0" w:color="auto" w:frame="1"/>
            <w:shd w:val="clear" w:color="auto" w:fill="DBEFF8"/>
          </w:rPr>
          <w:t>samenwerkingsverband</w:t>
        </w:r>
      </w:hyperlink>
      <w:r>
        <w:rPr>
          <w:rFonts w:ascii="Lato" w:hAnsi="Lato" w:cs="Helvetica"/>
          <w:color w:val="262626"/>
          <w:sz w:val="21"/>
          <w:szCs w:val="21"/>
        </w:rPr>
        <w:t xml:space="preserve"> bieden. De </w:t>
      </w:r>
      <w:hyperlink r:id="rId40" w:history="1">
        <w:r>
          <w:rPr>
            <w:rStyle w:val="Hyperlink"/>
            <w:rFonts w:ascii="Lato" w:hAnsi="Lato" w:cs="Helvetica"/>
            <w:color w:val="262626"/>
            <w:sz w:val="21"/>
            <w:szCs w:val="21"/>
            <w:bdr w:val="none" w:sz="0" w:space="0" w:color="auto" w:frame="1"/>
            <w:shd w:val="clear" w:color="auto" w:fill="DBEFF8"/>
          </w:rPr>
          <w:t>basisondersteuning</w:t>
        </w:r>
      </w:hyperlink>
      <w:r>
        <w:rPr>
          <w:rFonts w:ascii="Lato" w:hAnsi="Lato" w:cs="Helvetica"/>
          <w:color w:val="262626"/>
          <w:sz w:val="21"/>
          <w:szCs w:val="21"/>
        </w:rPr>
        <w:t xml:space="preserve"> kan dus verschillen per regio. De kwaliteit van de </w:t>
      </w:r>
      <w:hyperlink r:id="rId41" w:history="1">
        <w:r>
          <w:rPr>
            <w:rStyle w:val="Hyperlink"/>
            <w:rFonts w:ascii="Lato" w:hAnsi="Lato" w:cs="Helvetica"/>
            <w:color w:val="262626"/>
            <w:sz w:val="21"/>
            <w:szCs w:val="21"/>
            <w:bdr w:val="none" w:sz="0" w:space="0" w:color="auto" w:frame="1"/>
            <w:shd w:val="clear" w:color="auto" w:fill="DBEFF8"/>
          </w:rPr>
          <w:t>basisondersteuning</w:t>
        </w:r>
      </w:hyperlink>
      <w:r>
        <w:rPr>
          <w:rFonts w:ascii="Lato" w:hAnsi="Lato" w:cs="Helvetica"/>
          <w:color w:val="262626"/>
          <w:sz w:val="21"/>
          <w:szCs w:val="21"/>
        </w:rPr>
        <w:t xml:space="preserve"> moet minimaal voldoen aan door de onderwijsinspectie vastgestelde normen. Dit zijn onder andere afspraken met betrekking tot:</w:t>
      </w:r>
    </w:p>
    <w:p w14:paraId="4ADFBBD3" w14:textId="77777777" w:rsidR="00477777" w:rsidRDefault="00477777" w:rsidP="00477777">
      <w:pPr>
        <w:numPr>
          <w:ilvl w:val="0"/>
          <w:numId w:val="30"/>
        </w:numPr>
        <w:shd w:val="clear" w:color="auto" w:fill="FFFFFF"/>
        <w:spacing w:before="100" w:beforeAutospacing="1" w:after="100" w:afterAutospacing="1"/>
        <w:rPr>
          <w:rFonts w:ascii="Lato" w:hAnsi="Lato" w:cs="Helvetica"/>
          <w:color w:val="262626"/>
          <w:sz w:val="21"/>
          <w:szCs w:val="21"/>
        </w:rPr>
      </w:pPr>
      <w:r>
        <w:rPr>
          <w:rFonts w:ascii="Lato" w:hAnsi="Lato" w:cs="Helvetica"/>
          <w:color w:val="262626"/>
          <w:sz w:val="21"/>
          <w:szCs w:val="21"/>
        </w:rPr>
        <w:t xml:space="preserve">Een aanbod voor kinderen met </w:t>
      </w:r>
      <w:hyperlink r:id="rId42" w:history="1">
        <w:r>
          <w:rPr>
            <w:rStyle w:val="Hyperlink"/>
            <w:rFonts w:ascii="Lato" w:hAnsi="Lato" w:cs="Helvetica"/>
            <w:color w:val="262626"/>
            <w:sz w:val="21"/>
            <w:szCs w:val="21"/>
            <w:bdr w:val="none" w:sz="0" w:space="0" w:color="auto" w:frame="1"/>
            <w:shd w:val="clear" w:color="auto" w:fill="DBEFF8"/>
          </w:rPr>
          <w:t>dyslexie</w:t>
        </w:r>
      </w:hyperlink>
      <w:r>
        <w:rPr>
          <w:rFonts w:ascii="Lato" w:hAnsi="Lato" w:cs="Helvetica"/>
          <w:color w:val="262626"/>
          <w:sz w:val="21"/>
          <w:szCs w:val="21"/>
        </w:rPr>
        <w:t xml:space="preserve"> of </w:t>
      </w:r>
      <w:hyperlink r:id="rId43" w:history="1">
        <w:r>
          <w:rPr>
            <w:rStyle w:val="Hyperlink"/>
            <w:rFonts w:ascii="Lato" w:hAnsi="Lato" w:cs="Helvetica"/>
            <w:color w:val="262626"/>
            <w:sz w:val="21"/>
            <w:szCs w:val="21"/>
            <w:bdr w:val="none" w:sz="0" w:space="0" w:color="auto" w:frame="1"/>
            <w:shd w:val="clear" w:color="auto" w:fill="DBEFF8"/>
          </w:rPr>
          <w:t>dyscalculie</w:t>
        </w:r>
      </w:hyperlink>
      <w:r>
        <w:rPr>
          <w:rFonts w:ascii="Lato" w:hAnsi="Lato" w:cs="Helvetica"/>
          <w:color w:val="262626"/>
          <w:sz w:val="21"/>
          <w:szCs w:val="21"/>
        </w:rPr>
        <w:t>.</w:t>
      </w:r>
    </w:p>
    <w:p w14:paraId="04355896" w14:textId="77777777" w:rsidR="00477777" w:rsidRDefault="00477777" w:rsidP="00477777">
      <w:pPr>
        <w:numPr>
          <w:ilvl w:val="0"/>
          <w:numId w:val="30"/>
        </w:numPr>
        <w:shd w:val="clear" w:color="auto" w:fill="FFFFFF"/>
        <w:spacing w:before="100" w:beforeAutospacing="1" w:after="100" w:afterAutospacing="1"/>
        <w:rPr>
          <w:rFonts w:ascii="Lato" w:hAnsi="Lato" w:cs="Helvetica"/>
          <w:color w:val="262626"/>
          <w:sz w:val="21"/>
          <w:szCs w:val="21"/>
        </w:rPr>
      </w:pPr>
      <w:r>
        <w:rPr>
          <w:rFonts w:ascii="Lato" w:hAnsi="Lato" w:cs="Helvetica"/>
          <w:color w:val="262626"/>
          <w:sz w:val="21"/>
          <w:szCs w:val="21"/>
        </w:rPr>
        <w:t>De toegankelijkheid van schoolgebouwen, aangepaste werkruimtes en hulpmiddelen voor kinderen die dat nodig hebben.</w:t>
      </w:r>
    </w:p>
    <w:p w14:paraId="0D94182F" w14:textId="77777777" w:rsidR="00477777" w:rsidRDefault="00477777" w:rsidP="00477777">
      <w:pPr>
        <w:numPr>
          <w:ilvl w:val="0"/>
          <w:numId w:val="30"/>
        </w:numPr>
        <w:shd w:val="clear" w:color="auto" w:fill="FFFFFF"/>
        <w:spacing w:before="100" w:beforeAutospacing="1" w:after="100" w:afterAutospacing="1"/>
        <w:rPr>
          <w:rFonts w:ascii="Lato" w:hAnsi="Lato" w:cs="Helvetica"/>
          <w:color w:val="262626"/>
          <w:sz w:val="21"/>
          <w:szCs w:val="21"/>
        </w:rPr>
      </w:pPr>
      <w:r>
        <w:rPr>
          <w:rFonts w:ascii="Lato" w:hAnsi="Lato" w:cs="Helvetica"/>
          <w:color w:val="262626"/>
          <w:sz w:val="21"/>
          <w:szCs w:val="21"/>
        </w:rPr>
        <w:t>Programma’s en methodes op het gebied van sociale veiligheid en het voorkomen en aanpakken van gedragsproblemen.</w:t>
      </w:r>
    </w:p>
    <w:p w14:paraId="05708491" w14:textId="77777777" w:rsidR="00477777" w:rsidRDefault="00477777" w:rsidP="00477777">
      <w:pPr>
        <w:numPr>
          <w:ilvl w:val="0"/>
          <w:numId w:val="30"/>
        </w:numPr>
        <w:shd w:val="clear" w:color="auto" w:fill="FFFFFF"/>
        <w:spacing w:before="100" w:beforeAutospacing="1" w:after="100" w:afterAutospacing="1"/>
        <w:rPr>
          <w:rFonts w:ascii="Lato" w:hAnsi="Lato" w:cs="Helvetica"/>
          <w:color w:val="262626"/>
          <w:sz w:val="21"/>
          <w:szCs w:val="21"/>
        </w:rPr>
      </w:pPr>
      <w:r>
        <w:rPr>
          <w:rFonts w:ascii="Lato" w:hAnsi="Lato" w:cs="Helvetica"/>
          <w:color w:val="262626"/>
          <w:sz w:val="21"/>
          <w:szCs w:val="21"/>
        </w:rPr>
        <w:t>Een protocol voor medische handelingen.</w:t>
      </w:r>
    </w:p>
    <w:p w14:paraId="489A58B6" w14:textId="77777777" w:rsidR="00477777" w:rsidRDefault="00477777" w:rsidP="00477777">
      <w:pPr>
        <w:numPr>
          <w:ilvl w:val="0"/>
          <w:numId w:val="30"/>
        </w:numPr>
        <w:shd w:val="clear" w:color="auto" w:fill="FFFFFF"/>
        <w:spacing w:before="100" w:beforeAutospacing="1" w:after="100" w:afterAutospacing="1"/>
        <w:rPr>
          <w:rFonts w:ascii="Lato" w:hAnsi="Lato" w:cs="Helvetica"/>
          <w:color w:val="262626"/>
          <w:sz w:val="21"/>
          <w:szCs w:val="21"/>
        </w:rPr>
      </w:pPr>
      <w:r>
        <w:rPr>
          <w:rFonts w:ascii="Lato" w:hAnsi="Lato" w:cs="Helvetica"/>
          <w:color w:val="262626"/>
          <w:sz w:val="21"/>
          <w:szCs w:val="21"/>
        </w:rPr>
        <w:t>De bekwaamheidseisen die aan het personeel worden gesteld.</w:t>
      </w:r>
    </w:p>
    <w:p w14:paraId="644A1422" w14:textId="77777777" w:rsidR="00477777" w:rsidRDefault="00477777" w:rsidP="00477777">
      <w:pPr>
        <w:shd w:val="clear" w:color="auto" w:fill="FFFFFF"/>
        <w:spacing w:before="100" w:beforeAutospacing="1" w:after="150" w:line="510" w:lineRule="atLeast"/>
        <w:outlineLvl w:val="2"/>
        <w:rPr>
          <w:rFonts w:ascii="Lato" w:hAnsi="Lato" w:cs="Helvetica"/>
          <w:b/>
          <w:bCs/>
          <w:color w:val="009FE3"/>
          <w:sz w:val="27"/>
          <w:szCs w:val="27"/>
        </w:rPr>
      </w:pPr>
      <w:r>
        <w:rPr>
          <w:rFonts w:ascii="Lato" w:hAnsi="Lato" w:cs="Helvetica"/>
          <w:b/>
          <w:bCs/>
          <w:color w:val="009FE3"/>
          <w:sz w:val="27"/>
          <w:szCs w:val="27"/>
        </w:rPr>
        <w:t>Extra ondersteuning</w:t>
      </w:r>
    </w:p>
    <w:p w14:paraId="08F34A46" w14:textId="77777777" w:rsidR="00477777" w:rsidRDefault="00477777" w:rsidP="00477777">
      <w:pPr>
        <w:shd w:val="clear" w:color="auto" w:fill="FFFFFF"/>
        <w:spacing w:before="100" w:beforeAutospacing="1" w:after="300"/>
        <w:rPr>
          <w:rFonts w:ascii="Lato" w:hAnsi="Lato" w:cs="Helvetica"/>
          <w:color w:val="262626"/>
          <w:sz w:val="21"/>
          <w:szCs w:val="21"/>
        </w:rPr>
      </w:pPr>
      <w:r>
        <w:rPr>
          <w:rFonts w:ascii="Lato" w:hAnsi="Lato" w:cs="Helvetica"/>
          <w:color w:val="262626"/>
          <w:sz w:val="21"/>
          <w:szCs w:val="21"/>
        </w:rPr>
        <w:t xml:space="preserve">Het </w:t>
      </w:r>
      <w:hyperlink r:id="rId44" w:history="1">
        <w:r>
          <w:rPr>
            <w:rStyle w:val="Hyperlink"/>
            <w:rFonts w:ascii="Lato" w:hAnsi="Lato" w:cs="Helvetica"/>
            <w:color w:val="262626"/>
            <w:sz w:val="21"/>
            <w:szCs w:val="21"/>
            <w:bdr w:val="none" w:sz="0" w:space="0" w:color="auto" w:frame="1"/>
            <w:shd w:val="clear" w:color="auto" w:fill="DBEFF8"/>
          </w:rPr>
          <w:t>samenwerkingsverband</w:t>
        </w:r>
      </w:hyperlink>
      <w:r>
        <w:rPr>
          <w:rFonts w:ascii="Lato" w:hAnsi="Lato" w:cs="Helvetica"/>
          <w:color w:val="262626"/>
          <w:sz w:val="21"/>
          <w:szCs w:val="21"/>
        </w:rPr>
        <w:t xml:space="preserve"> geeft scholen geld waarmee zij extra ondersteuning op maat kunnen inzetten. Een school kan deze extra middelen gebruiken om de </w:t>
      </w:r>
      <w:hyperlink r:id="rId45" w:history="1">
        <w:r>
          <w:rPr>
            <w:rStyle w:val="Hyperlink"/>
            <w:rFonts w:ascii="Lato" w:hAnsi="Lato" w:cs="Helvetica"/>
            <w:color w:val="262626"/>
            <w:sz w:val="21"/>
            <w:szCs w:val="21"/>
            <w:bdr w:val="none" w:sz="0" w:space="0" w:color="auto" w:frame="1"/>
            <w:shd w:val="clear" w:color="auto" w:fill="DBEFF8"/>
          </w:rPr>
          <w:t>basisondersteuning</w:t>
        </w:r>
      </w:hyperlink>
      <w:r>
        <w:rPr>
          <w:rFonts w:ascii="Lato" w:hAnsi="Lato" w:cs="Helvetica"/>
          <w:color w:val="262626"/>
          <w:sz w:val="21"/>
          <w:szCs w:val="21"/>
        </w:rPr>
        <w:t xml:space="preserve"> verder te verbreden met expertise vanuit de school zelf of met expertise van buitenaf. De school kan er ook voor kiezen om de ondersteuningsmiddelen te gebruiken om een (tijdelijke) plaatsing op het </w:t>
      </w:r>
      <w:hyperlink r:id="rId46" w:history="1">
        <w:r>
          <w:rPr>
            <w:rStyle w:val="Hyperlink"/>
            <w:rFonts w:ascii="Lato" w:hAnsi="Lato" w:cs="Helvetica"/>
            <w:color w:val="262626"/>
            <w:sz w:val="21"/>
            <w:szCs w:val="21"/>
            <w:bdr w:val="none" w:sz="0" w:space="0" w:color="auto" w:frame="1"/>
            <w:shd w:val="clear" w:color="auto" w:fill="DBEFF8"/>
          </w:rPr>
          <w:t>speciaal onderwijs</w:t>
        </w:r>
      </w:hyperlink>
      <w:r>
        <w:rPr>
          <w:rFonts w:ascii="Lato" w:hAnsi="Lato" w:cs="Helvetica"/>
          <w:color w:val="262626"/>
          <w:sz w:val="21"/>
          <w:szCs w:val="21"/>
        </w:rPr>
        <w:t xml:space="preserve"> of het </w:t>
      </w:r>
      <w:hyperlink r:id="rId47" w:history="1">
        <w:r>
          <w:rPr>
            <w:rStyle w:val="Hyperlink"/>
            <w:rFonts w:ascii="Lato" w:hAnsi="Lato" w:cs="Helvetica"/>
            <w:color w:val="262626"/>
            <w:sz w:val="21"/>
            <w:szCs w:val="21"/>
            <w:bdr w:val="none" w:sz="0" w:space="0" w:color="auto" w:frame="1"/>
            <w:shd w:val="clear" w:color="auto" w:fill="DBEFF8"/>
          </w:rPr>
          <w:t>speciaal basisonderwijs</w:t>
        </w:r>
      </w:hyperlink>
      <w:r>
        <w:rPr>
          <w:rFonts w:ascii="Lato" w:hAnsi="Lato" w:cs="Helvetica"/>
          <w:color w:val="262626"/>
          <w:sz w:val="21"/>
          <w:szCs w:val="21"/>
        </w:rPr>
        <w:t xml:space="preserve"> in te kopen.</w:t>
      </w:r>
    </w:p>
    <w:p w14:paraId="787524CF" w14:textId="77777777" w:rsidR="00477777" w:rsidRDefault="00477777" w:rsidP="00477777">
      <w:pPr>
        <w:shd w:val="clear" w:color="auto" w:fill="FFFFFF"/>
        <w:spacing w:before="100" w:beforeAutospacing="1" w:after="300"/>
        <w:rPr>
          <w:rFonts w:ascii="Lato" w:hAnsi="Lato" w:cs="Helvetica"/>
          <w:color w:val="262626"/>
          <w:sz w:val="21"/>
          <w:szCs w:val="21"/>
        </w:rPr>
      </w:pPr>
      <w:r>
        <w:rPr>
          <w:rFonts w:ascii="Lato" w:hAnsi="Lato" w:cs="Helvetica"/>
          <w:color w:val="262626"/>
          <w:sz w:val="21"/>
          <w:szCs w:val="21"/>
        </w:rPr>
        <w:t xml:space="preserve">De extra ondersteuning is vastgelegd in het </w:t>
      </w:r>
      <w:hyperlink r:id="rId48" w:history="1">
        <w:r>
          <w:rPr>
            <w:rStyle w:val="Hyperlink"/>
            <w:rFonts w:ascii="Lato" w:hAnsi="Lato" w:cs="Helvetica"/>
            <w:color w:val="262626"/>
            <w:sz w:val="21"/>
            <w:szCs w:val="21"/>
            <w:bdr w:val="none" w:sz="0" w:space="0" w:color="auto" w:frame="1"/>
            <w:shd w:val="clear" w:color="auto" w:fill="DBEFF8"/>
          </w:rPr>
          <w:t>ondersteuningsplan</w:t>
        </w:r>
      </w:hyperlink>
      <w:r>
        <w:rPr>
          <w:rFonts w:ascii="Lato" w:hAnsi="Lato" w:cs="Helvetica"/>
          <w:color w:val="262626"/>
          <w:sz w:val="21"/>
          <w:szCs w:val="21"/>
        </w:rPr>
        <w:t xml:space="preserve"> van het </w:t>
      </w:r>
      <w:hyperlink r:id="rId49" w:history="1">
        <w:r>
          <w:rPr>
            <w:rStyle w:val="Hyperlink"/>
            <w:rFonts w:ascii="Lato" w:hAnsi="Lato" w:cs="Helvetica"/>
            <w:color w:val="262626"/>
            <w:sz w:val="21"/>
            <w:szCs w:val="21"/>
            <w:bdr w:val="none" w:sz="0" w:space="0" w:color="auto" w:frame="1"/>
            <w:shd w:val="clear" w:color="auto" w:fill="DBEFF8"/>
          </w:rPr>
          <w:t>samenwerkingsverband</w:t>
        </w:r>
      </w:hyperlink>
      <w:r>
        <w:rPr>
          <w:rFonts w:ascii="Lato" w:hAnsi="Lato" w:cs="Helvetica"/>
          <w:color w:val="262626"/>
          <w:sz w:val="21"/>
          <w:szCs w:val="21"/>
        </w:rPr>
        <w:t xml:space="preserve">. Hoe smaller de </w:t>
      </w:r>
      <w:hyperlink r:id="rId50" w:history="1">
        <w:r>
          <w:rPr>
            <w:rStyle w:val="Hyperlink"/>
            <w:rFonts w:ascii="Lato" w:hAnsi="Lato" w:cs="Helvetica"/>
            <w:color w:val="262626"/>
            <w:sz w:val="21"/>
            <w:szCs w:val="21"/>
            <w:bdr w:val="none" w:sz="0" w:space="0" w:color="auto" w:frame="1"/>
            <w:shd w:val="clear" w:color="auto" w:fill="DBEFF8"/>
          </w:rPr>
          <w:t>basisondersteuning</w:t>
        </w:r>
      </w:hyperlink>
      <w:r>
        <w:rPr>
          <w:rFonts w:ascii="Lato" w:hAnsi="Lato" w:cs="Helvetica"/>
          <w:color w:val="262626"/>
          <w:sz w:val="21"/>
          <w:szCs w:val="21"/>
        </w:rPr>
        <w:t xml:space="preserve"> is gedefinieerd, hoe eerder uw kind in aanmerking komt voor extra ondersteuning en andersom. Het zal per </w:t>
      </w:r>
      <w:hyperlink r:id="rId51" w:history="1">
        <w:r>
          <w:rPr>
            <w:rStyle w:val="Hyperlink"/>
            <w:rFonts w:ascii="Lato" w:hAnsi="Lato" w:cs="Helvetica"/>
            <w:color w:val="262626"/>
            <w:sz w:val="21"/>
            <w:szCs w:val="21"/>
            <w:bdr w:val="none" w:sz="0" w:space="0" w:color="auto" w:frame="1"/>
            <w:shd w:val="clear" w:color="auto" w:fill="DBEFF8"/>
          </w:rPr>
          <w:t>samenwerkingsverband</w:t>
        </w:r>
      </w:hyperlink>
      <w:r>
        <w:rPr>
          <w:rFonts w:ascii="Lato" w:hAnsi="Lato" w:cs="Helvetica"/>
          <w:color w:val="262626"/>
          <w:sz w:val="21"/>
          <w:szCs w:val="21"/>
        </w:rPr>
        <w:t xml:space="preserve"> verschillen of scholen binnen het regulier onderwijs kinderen met extra ondersteuning (dichtbij huis) goede ondersteuning kunnen bieden of dat er door het </w:t>
      </w:r>
      <w:hyperlink r:id="rId52" w:history="1">
        <w:r>
          <w:rPr>
            <w:rStyle w:val="Hyperlink"/>
            <w:rFonts w:ascii="Lato" w:hAnsi="Lato" w:cs="Helvetica"/>
            <w:color w:val="262626"/>
            <w:sz w:val="21"/>
            <w:szCs w:val="21"/>
            <w:bdr w:val="none" w:sz="0" w:space="0" w:color="auto" w:frame="1"/>
            <w:shd w:val="clear" w:color="auto" w:fill="DBEFF8"/>
          </w:rPr>
          <w:t>samenwerkingsverband</w:t>
        </w:r>
      </w:hyperlink>
      <w:r>
        <w:rPr>
          <w:rFonts w:ascii="Lato" w:hAnsi="Lato" w:cs="Helvetica"/>
          <w:color w:val="262626"/>
          <w:sz w:val="21"/>
          <w:szCs w:val="21"/>
        </w:rPr>
        <w:t xml:space="preserve"> gekozen wordt voor gespecialiseerde speciale scholen.</w:t>
      </w:r>
    </w:p>
    <w:p w14:paraId="4112210B" w14:textId="6675A22E" w:rsidR="00477777" w:rsidRDefault="00477777" w:rsidP="00477777">
      <w:pPr>
        <w:shd w:val="clear" w:color="auto" w:fill="FFFFFF"/>
        <w:spacing w:before="100" w:beforeAutospacing="1" w:after="300"/>
        <w:rPr>
          <w:rFonts w:ascii="Lato" w:hAnsi="Lato" w:cs="Helvetica"/>
          <w:color w:val="262626"/>
          <w:sz w:val="21"/>
          <w:szCs w:val="21"/>
        </w:rPr>
      </w:pPr>
      <w:r>
        <w:rPr>
          <w:rFonts w:ascii="Lato" w:hAnsi="Lato" w:cs="Helvetica"/>
          <w:color w:val="262626"/>
          <w:sz w:val="21"/>
          <w:szCs w:val="21"/>
        </w:rPr>
        <w:t xml:space="preserve">Voor alle kinderen die op school extra ondersteuning nodig hebben stelt de school een </w:t>
      </w:r>
      <w:hyperlink r:id="rId53" w:history="1">
        <w:r>
          <w:rPr>
            <w:rStyle w:val="Hyperlink"/>
            <w:rFonts w:ascii="Lato" w:hAnsi="Lato" w:cs="Helvetica"/>
            <w:color w:val="262626"/>
            <w:sz w:val="21"/>
            <w:szCs w:val="21"/>
            <w:bdr w:val="none" w:sz="0" w:space="0" w:color="auto" w:frame="1"/>
            <w:shd w:val="clear" w:color="auto" w:fill="DBEFF8"/>
          </w:rPr>
          <w:t>ontwikkelingsperspectief</w:t>
        </w:r>
      </w:hyperlink>
      <w:r>
        <w:rPr>
          <w:rFonts w:ascii="Lato" w:hAnsi="Lato" w:cs="Helvetica"/>
          <w:color w:val="262626"/>
          <w:sz w:val="21"/>
          <w:szCs w:val="21"/>
        </w:rPr>
        <w:t xml:space="preserve"> op. De Inspectie van het Onderwijs ziet toe op de kwaliteit van het onderwijs en daarmee ook op het </w:t>
      </w:r>
      <w:hyperlink r:id="rId54" w:history="1">
        <w:r>
          <w:rPr>
            <w:rStyle w:val="Hyperlink"/>
            <w:rFonts w:ascii="Lato" w:hAnsi="Lato" w:cs="Helvetica"/>
            <w:color w:val="262626"/>
            <w:sz w:val="21"/>
            <w:szCs w:val="21"/>
            <w:bdr w:val="none" w:sz="0" w:space="0" w:color="auto" w:frame="1"/>
            <w:shd w:val="clear" w:color="auto" w:fill="DBEFF8"/>
          </w:rPr>
          <w:t>ontwikkelingsperspectief</w:t>
        </w:r>
      </w:hyperlink>
      <w:r>
        <w:rPr>
          <w:rFonts w:ascii="Lato" w:hAnsi="Lato" w:cs="Helvetica"/>
          <w:color w:val="262626"/>
          <w:sz w:val="21"/>
          <w:szCs w:val="21"/>
        </w:rPr>
        <w:t>.</w:t>
      </w:r>
    </w:p>
    <w:sectPr w:rsidR="00477777" w:rsidSect="002D2CBC">
      <w:headerReference w:type="default" r:id="rId55"/>
      <w:footerReference w:type="default" r:id="rId56"/>
      <w:headerReference w:type="first" r:id="rId57"/>
      <w:pgSz w:w="16840" w:h="11907" w:orient="landscape" w:code="9"/>
      <w:pgMar w:top="1417" w:right="2012"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929F1" w14:textId="77777777" w:rsidR="00943C26" w:rsidRDefault="00943C26" w:rsidP="00F83090">
      <w:r>
        <w:separator/>
      </w:r>
    </w:p>
  </w:endnote>
  <w:endnote w:type="continuationSeparator" w:id="0">
    <w:p w14:paraId="39CF5886" w14:textId="77777777" w:rsidR="00943C26" w:rsidRDefault="00943C26"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altName w:val="Arial"/>
    <w:panose1 w:val="00000000000000000000"/>
    <w:charset w:val="00"/>
    <w:family w:val="modern"/>
    <w:notTrueType/>
    <w:pitch w:val="variable"/>
    <w:sig w:usb0="00000001"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a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14:paraId="77CB382A" w14:textId="59511ECA" w:rsidR="00943C26" w:rsidRPr="00103382" w:rsidRDefault="00943C26">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044C11">
          <w:rPr>
            <w:noProof/>
            <w:sz w:val="18"/>
            <w:szCs w:val="18"/>
          </w:rPr>
          <w:t>19</w:t>
        </w:r>
        <w:r w:rsidRPr="00103382">
          <w:rPr>
            <w:sz w:val="18"/>
            <w:szCs w:val="18"/>
          </w:rPr>
          <w:fldChar w:fldCharType="end"/>
        </w:r>
      </w:p>
    </w:sdtContent>
  </w:sdt>
  <w:p w14:paraId="4A36A376" w14:textId="77777777" w:rsidR="00943C26" w:rsidRPr="003366AB" w:rsidRDefault="00943C26"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4A20A" w14:textId="77777777" w:rsidR="00943C26" w:rsidRDefault="00943C26" w:rsidP="00F83090">
      <w:r>
        <w:separator/>
      </w:r>
    </w:p>
  </w:footnote>
  <w:footnote w:type="continuationSeparator" w:id="0">
    <w:p w14:paraId="358D0BB3" w14:textId="77777777" w:rsidR="00943C26" w:rsidRDefault="00943C26"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97970" w14:textId="77777777" w:rsidR="00943C26" w:rsidRDefault="00943C26" w:rsidP="000955E5">
    <w:pPr>
      <w:pStyle w:val="headerstyle"/>
    </w:pPr>
  </w:p>
  <w:p w14:paraId="6A64C109" w14:textId="07D44540" w:rsidR="00943C26" w:rsidRDefault="00943C26" w:rsidP="003026CB">
    <w:pPr>
      <w:pStyle w:val="headerstyle"/>
      <w:jc w:val="right"/>
    </w:pPr>
    <w:r>
      <w:tab/>
    </w:r>
    <w:r>
      <w:tab/>
    </w:r>
    <w:r>
      <w:tab/>
    </w:r>
    <w:r>
      <w:tab/>
    </w:r>
    <w:r>
      <w:tab/>
    </w:r>
    <w:r>
      <w:tab/>
    </w:r>
    <w:r>
      <w:tab/>
    </w:r>
    <w:r>
      <w:tab/>
    </w:r>
    <w:r>
      <w:tab/>
    </w:r>
    <w:r>
      <w:tab/>
    </w:r>
    <w:r w:rsidR="00044C11">
      <w:rPr>
        <w:lang w:eastAsia="nl-NL"/>
      </w:rPr>
      <w:drawing>
        <wp:inline distT="0" distB="0" distL="0" distR="0" wp14:anchorId="7571597A" wp14:editId="76745EED">
          <wp:extent cx="768752" cy="448310"/>
          <wp:effectExtent l="0" t="0" r="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De Kor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65" cy="45094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5E265" w14:textId="77777777" w:rsidR="00943C26" w:rsidRDefault="00943C26" w:rsidP="00FD1B25">
    <w:pPr>
      <w:pStyle w:val="headerstyle"/>
      <w:ind w:left="6480" w:firstLine="720"/>
      <w:jc w:val="left"/>
    </w:pPr>
  </w:p>
  <w:p w14:paraId="297B06CC" w14:textId="77777777" w:rsidR="00943C26" w:rsidRDefault="00943C26" w:rsidP="00F830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89103FA"/>
    <w:multiLevelType w:val="multilevel"/>
    <w:tmpl w:val="8308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B164C2"/>
    <w:multiLevelType w:val="hybridMultilevel"/>
    <w:tmpl w:val="72D24892"/>
    <w:lvl w:ilvl="0" w:tplc="EEDCFAC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2"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6892C0C"/>
    <w:multiLevelType w:val="hybridMultilevel"/>
    <w:tmpl w:val="C74A11EE"/>
    <w:lvl w:ilvl="0" w:tplc="852EABAE">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7"/>
  </w:num>
  <w:num w:numId="3">
    <w:abstractNumId w:val="10"/>
  </w:num>
  <w:num w:numId="4">
    <w:abstractNumId w:val="24"/>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6"/>
  </w:num>
  <w:num w:numId="11">
    <w:abstractNumId w:val="3"/>
  </w:num>
  <w:num w:numId="12">
    <w:abstractNumId w:val="29"/>
  </w:num>
  <w:num w:numId="13">
    <w:abstractNumId w:val="19"/>
  </w:num>
  <w:num w:numId="14">
    <w:abstractNumId w:val="6"/>
  </w:num>
  <w:num w:numId="15">
    <w:abstractNumId w:val="18"/>
  </w:num>
  <w:num w:numId="16">
    <w:abstractNumId w:val="7"/>
  </w:num>
  <w:num w:numId="17">
    <w:abstractNumId w:val="23"/>
  </w:num>
  <w:num w:numId="18">
    <w:abstractNumId w:val="22"/>
  </w:num>
  <w:num w:numId="19">
    <w:abstractNumId w:val="9"/>
  </w:num>
  <w:num w:numId="20">
    <w:abstractNumId w:val="30"/>
  </w:num>
  <w:num w:numId="21">
    <w:abstractNumId w:val="4"/>
  </w:num>
  <w:num w:numId="22">
    <w:abstractNumId w:val="12"/>
  </w:num>
  <w:num w:numId="23">
    <w:abstractNumId w:val="21"/>
  </w:num>
  <w:num w:numId="24">
    <w:abstractNumId w:val="25"/>
  </w:num>
  <w:num w:numId="25">
    <w:abstractNumId w:val="5"/>
  </w:num>
  <w:num w:numId="26">
    <w:abstractNumId w:val="15"/>
  </w:num>
  <w:num w:numId="27">
    <w:abstractNumId w:val="11"/>
  </w:num>
  <w:num w:numId="28">
    <w:abstractNumId w:val="8"/>
  </w:num>
  <w:num w:numId="29">
    <w:abstractNumId w:val="1"/>
  </w:num>
  <w:num w:numId="30">
    <w:abstractNumId w:val="17"/>
  </w:num>
  <w:num w:numId="31">
    <w:abstractNumId w:val="28"/>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44C11"/>
    <w:rsid w:val="00055901"/>
    <w:rsid w:val="0007123E"/>
    <w:rsid w:val="00074281"/>
    <w:rsid w:val="00083C32"/>
    <w:rsid w:val="0009501A"/>
    <w:rsid w:val="000955E5"/>
    <w:rsid w:val="000A0DA4"/>
    <w:rsid w:val="000C0FA8"/>
    <w:rsid w:val="000C78EC"/>
    <w:rsid w:val="000D2F8D"/>
    <w:rsid w:val="000D5450"/>
    <w:rsid w:val="000D5B53"/>
    <w:rsid w:val="000D7CE1"/>
    <w:rsid w:val="00100876"/>
    <w:rsid w:val="00103382"/>
    <w:rsid w:val="00104ECF"/>
    <w:rsid w:val="001078D4"/>
    <w:rsid w:val="0011228D"/>
    <w:rsid w:val="00113E63"/>
    <w:rsid w:val="00125C9D"/>
    <w:rsid w:val="001321D1"/>
    <w:rsid w:val="00140D51"/>
    <w:rsid w:val="00146176"/>
    <w:rsid w:val="00146C36"/>
    <w:rsid w:val="00151608"/>
    <w:rsid w:val="001548F7"/>
    <w:rsid w:val="00163A53"/>
    <w:rsid w:val="00164E24"/>
    <w:rsid w:val="00170729"/>
    <w:rsid w:val="00172F3D"/>
    <w:rsid w:val="00183B42"/>
    <w:rsid w:val="00186ABC"/>
    <w:rsid w:val="001A1352"/>
    <w:rsid w:val="001A4351"/>
    <w:rsid w:val="001A786E"/>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52A"/>
    <w:rsid w:val="00252F54"/>
    <w:rsid w:val="002532ED"/>
    <w:rsid w:val="00257E96"/>
    <w:rsid w:val="00260F0A"/>
    <w:rsid w:val="00264E87"/>
    <w:rsid w:val="002674EB"/>
    <w:rsid w:val="00275AA3"/>
    <w:rsid w:val="00282BAD"/>
    <w:rsid w:val="0028739F"/>
    <w:rsid w:val="00287E83"/>
    <w:rsid w:val="002930F0"/>
    <w:rsid w:val="002A466C"/>
    <w:rsid w:val="002B34BB"/>
    <w:rsid w:val="002D2CBC"/>
    <w:rsid w:val="002D5430"/>
    <w:rsid w:val="002F19E9"/>
    <w:rsid w:val="002F5509"/>
    <w:rsid w:val="00300304"/>
    <w:rsid w:val="00301C96"/>
    <w:rsid w:val="003026CB"/>
    <w:rsid w:val="0031567A"/>
    <w:rsid w:val="00316658"/>
    <w:rsid w:val="003366AB"/>
    <w:rsid w:val="003374EF"/>
    <w:rsid w:val="00340522"/>
    <w:rsid w:val="00352C7E"/>
    <w:rsid w:val="00363133"/>
    <w:rsid w:val="003631F8"/>
    <w:rsid w:val="00372820"/>
    <w:rsid w:val="003752B2"/>
    <w:rsid w:val="003761A2"/>
    <w:rsid w:val="00382C24"/>
    <w:rsid w:val="0038658C"/>
    <w:rsid w:val="003906C5"/>
    <w:rsid w:val="0039264B"/>
    <w:rsid w:val="003A5A71"/>
    <w:rsid w:val="003A5F2B"/>
    <w:rsid w:val="003B4CF0"/>
    <w:rsid w:val="003B66A7"/>
    <w:rsid w:val="003D2B4F"/>
    <w:rsid w:val="003F0F33"/>
    <w:rsid w:val="003F3431"/>
    <w:rsid w:val="003F4CDC"/>
    <w:rsid w:val="0041030C"/>
    <w:rsid w:val="00410A5A"/>
    <w:rsid w:val="00411B99"/>
    <w:rsid w:val="004121B8"/>
    <w:rsid w:val="00412B27"/>
    <w:rsid w:val="00414D58"/>
    <w:rsid w:val="00415E7D"/>
    <w:rsid w:val="0042053F"/>
    <w:rsid w:val="00420AB9"/>
    <w:rsid w:val="0043426A"/>
    <w:rsid w:val="00444BB4"/>
    <w:rsid w:val="00444D7E"/>
    <w:rsid w:val="004477DF"/>
    <w:rsid w:val="004560EC"/>
    <w:rsid w:val="00461902"/>
    <w:rsid w:val="004712B3"/>
    <w:rsid w:val="004762B2"/>
    <w:rsid w:val="00477777"/>
    <w:rsid w:val="00487554"/>
    <w:rsid w:val="0048763C"/>
    <w:rsid w:val="00490218"/>
    <w:rsid w:val="00494AA5"/>
    <w:rsid w:val="004A4423"/>
    <w:rsid w:val="004B7162"/>
    <w:rsid w:val="004B7715"/>
    <w:rsid w:val="004C16D0"/>
    <w:rsid w:val="004C3197"/>
    <w:rsid w:val="004C36D7"/>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2EAB"/>
    <w:rsid w:val="00544EFC"/>
    <w:rsid w:val="00550200"/>
    <w:rsid w:val="0057159D"/>
    <w:rsid w:val="00573043"/>
    <w:rsid w:val="0058289E"/>
    <w:rsid w:val="00593DC2"/>
    <w:rsid w:val="005978C3"/>
    <w:rsid w:val="005A745E"/>
    <w:rsid w:val="005B3F92"/>
    <w:rsid w:val="005C16D0"/>
    <w:rsid w:val="005C411C"/>
    <w:rsid w:val="005E45F5"/>
    <w:rsid w:val="005F2912"/>
    <w:rsid w:val="005F2BCB"/>
    <w:rsid w:val="00601155"/>
    <w:rsid w:val="006048AA"/>
    <w:rsid w:val="00605574"/>
    <w:rsid w:val="0060695B"/>
    <w:rsid w:val="00607A9F"/>
    <w:rsid w:val="0061237B"/>
    <w:rsid w:val="00620F79"/>
    <w:rsid w:val="00624FC3"/>
    <w:rsid w:val="006327C7"/>
    <w:rsid w:val="00632DD5"/>
    <w:rsid w:val="006435A6"/>
    <w:rsid w:val="00654AC1"/>
    <w:rsid w:val="00655BC2"/>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37E4F"/>
    <w:rsid w:val="00746E70"/>
    <w:rsid w:val="0075108D"/>
    <w:rsid w:val="00761DCD"/>
    <w:rsid w:val="00762962"/>
    <w:rsid w:val="007639A1"/>
    <w:rsid w:val="00764797"/>
    <w:rsid w:val="00774C4D"/>
    <w:rsid w:val="00776553"/>
    <w:rsid w:val="007832C3"/>
    <w:rsid w:val="00786362"/>
    <w:rsid w:val="007917D5"/>
    <w:rsid w:val="007A7233"/>
    <w:rsid w:val="007B2245"/>
    <w:rsid w:val="007B5514"/>
    <w:rsid w:val="007C40D6"/>
    <w:rsid w:val="007D0810"/>
    <w:rsid w:val="007D4F0C"/>
    <w:rsid w:val="007E75E6"/>
    <w:rsid w:val="007F52E3"/>
    <w:rsid w:val="007F54A8"/>
    <w:rsid w:val="007F7BE5"/>
    <w:rsid w:val="0080104A"/>
    <w:rsid w:val="0080195E"/>
    <w:rsid w:val="00801980"/>
    <w:rsid w:val="00806D51"/>
    <w:rsid w:val="00811040"/>
    <w:rsid w:val="0082612E"/>
    <w:rsid w:val="00826F40"/>
    <w:rsid w:val="00834B8E"/>
    <w:rsid w:val="00842DE5"/>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C06"/>
    <w:rsid w:val="00913FFE"/>
    <w:rsid w:val="00914CA4"/>
    <w:rsid w:val="009164C8"/>
    <w:rsid w:val="00916812"/>
    <w:rsid w:val="0093739D"/>
    <w:rsid w:val="00943147"/>
    <w:rsid w:val="00943C26"/>
    <w:rsid w:val="00947924"/>
    <w:rsid w:val="0095008F"/>
    <w:rsid w:val="0095211C"/>
    <w:rsid w:val="00953D86"/>
    <w:rsid w:val="00960F66"/>
    <w:rsid w:val="009728C7"/>
    <w:rsid w:val="00982C60"/>
    <w:rsid w:val="00984032"/>
    <w:rsid w:val="009846F8"/>
    <w:rsid w:val="00984858"/>
    <w:rsid w:val="00985343"/>
    <w:rsid w:val="00985E8D"/>
    <w:rsid w:val="00987C8E"/>
    <w:rsid w:val="00993E45"/>
    <w:rsid w:val="009A3027"/>
    <w:rsid w:val="009A3086"/>
    <w:rsid w:val="009A32D0"/>
    <w:rsid w:val="009A5989"/>
    <w:rsid w:val="009C218C"/>
    <w:rsid w:val="009C331D"/>
    <w:rsid w:val="009C3BCE"/>
    <w:rsid w:val="009E316E"/>
    <w:rsid w:val="009E4DAF"/>
    <w:rsid w:val="00A02236"/>
    <w:rsid w:val="00A03F46"/>
    <w:rsid w:val="00A0566C"/>
    <w:rsid w:val="00A1731A"/>
    <w:rsid w:val="00A22BA8"/>
    <w:rsid w:val="00A23F66"/>
    <w:rsid w:val="00A244E6"/>
    <w:rsid w:val="00A25B45"/>
    <w:rsid w:val="00A31835"/>
    <w:rsid w:val="00A31E01"/>
    <w:rsid w:val="00A3269E"/>
    <w:rsid w:val="00A50206"/>
    <w:rsid w:val="00A545D6"/>
    <w:rsid w:val="00A55C88"/>
    <w:rsid w:val="00A62D65"/>
    <w:rsid w:val="00A6328C"/>
    <w:rsid w:val="00A676F1"/>
    <w:rsid w:val="00A77DF3"/>
    <w:rsid w:val="00A81D54"/>
    <w:rsid w:val="00A850BF"/>
    <w:rsid w:val="00A90C7C"/>
    <w:rsid w:val="00A91217"/>
    <w:rsid w:val="00A96AD2"/>
    <w:rsid w:val="00AA7AA2"/>
    <w:rsid w:val="00AC49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2E7B"/>
    <w:rsid w:val="00C15AEB"/>
    <w:rsid w:val="00C24E57"/>
    <w:rsid w:val="00C33BFA"/>
    <w:rsid w:val="00C342BE"/>
    <w:rsid w:val="00C37720"/>
    <w:rsid w:val="00C41F9E"/>
    <w:rsid w:val="00C47582"/>
    <w:rsid w:val="00C4785B"/>
    <w:rsid w:val="00C61FFD"/>
    <w:rsid w:val="00C62291"/>
    <w:rsid w:val="00C6282F"/>
    <w:rsid w:val="00C67F17"/>
    <w:rsid w:val="00C707F9"/>
    <w:rsid w:val="00C71E4C"/>
    <w:rsid w:val="00C82B05"/>
    <w:rsid w:val="00C913AF"/>
    <w:rsid w:val="00C91AA7"/>
    <w:rsid w:val="00C9255E"/>
    <w:rsid w:val="00C93789"/>
    <w:rsid w:val="00C93FA1"/>
    <w:rsid w:val="00CA1DCF"/>
    <w:rsid w:val="00CA6E9C"/>
    <w:rsid w:val="00CB0967"/>
    <w:rsid w:val="00CB2502"/>
    <w:rsid w:val="00CB5EF0"/>
    <w:rsid w:val="00CB7899"/>
    <w:rsid w:val="00CC27A6"/>
    <w:rsid w:val="00CC3AD8"/>
    <w:rsid w:val="00CC7828"/>
    <w:rsid w:val="00CD3E8C"/>
    <w:rsid w:val="00CD45DD"/>
    <w:rsid w:val="00CD4BE9"/>
    <w:rsid w:val="00CE46B9"/>
    <w:rsid w:val="00CE486B"/>
    <w:rsid w:val="00CF05D8"/>
    <w:rsid w:val="00D00E91"/>
    <w:rsid w:val="00D016ED"/>
    <w:rsid w:val="00D01769"/>
    <w:rsid w:val="00D02368"/>
    <w:rsid w:val="00D045B9"/>
    <w:rsid w:val="00D051FA"/>
    <w:rsid w:val="00D07589"/>
    <w:rsid w:val="00D1117A"/>
    <w:rsid w:val="00D11EA1"/>
    <w:rsid w:val="00D1272F"/>
    <w:rsid w:val="00D22B72"/>
    <w:rsid w:val="00D27619"/>
    <w:rsid w:val="00D27A4B"/>
    <w:rsid w:val="00D30D9F"/>
    <w:rsid w:val="00D33B7A"/>
    <w:rsid w:val="00D3621A"/>
    <w:rsid w:val="00D453C2"/>
    <w:rsid w:val="00D465AA"/>
    <w:rsid w:val="00D53BEC"/>
    <w:rsid w:val="00D6342E"/>
    <w:rsid w:val="00D64A7F"/>
    <w:rsid w:val="00D75C0F"/>
    <w:rsid w:val="00D91FDC"/>
    <w:rsid w:val="00D92FFF"/>
    <w:rsid w:val="00DA650E"/>
    <w:rsid w:val="00DB1140"/>
    <w:rsid w:val="00DB11D3"/>
    <w:rsid w:val="00DB13C1"/>
    <w:rsid w:val="00DC6292"/>
    <w:rsid w:val="00DC72FA"/>
    <w:rsid w:val="00DC7901"/>
    <w:rsid w:val="00DD079D"/>
    <w:rsid w:val="00DD362B"/>
    <w:rsid w:val="00DE0069"/>
    <w:rsid w:val="00DE73D2"/>
    <w:rsid w:val="00DE7D4C"/>
    <w:rsid w:val="00DF276C"/>
    <w:rsid w:val="00E11602"/>
    <w:rsid w:val="00E1317F"/>
    <w:rsid w:val="00E14C21"/>
    <w:rsid w:val="00E2439B"/>
    <w:rsid w:val="00E323BC"/>
    <w:rsid w:val="00E32683"/>
    <w:rsid w:val="00E34387"/>
    <w:rsid w:val="00E35826"/>
    <w:rsid w:val="00E3641F"/>
    <w:rsid w:val="00E37F52"/>
    <w:rsid w:val="00E41F7B"/>
    <w:rsid w:val="00E43EB3"/>
    <w:rsid w:val="00E47E92"/>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100D"/>
    <w:rsid w:val="00EB7A88"/>
    <w:rsid w:val="00EC18B9"/>
    <w:rsid w:val="00EC3A45"/>
    <w:rsid w:val="00EC6B71"/>
    <w:rsid w:val="00ED383F"/>
    <w:rsid w:val="00EE358B"/>
    <w:rsid w:val="00EE44B3"/>
    <w:rsid w:val="00EF080C"/>
    <w:rsid w:val="00EF1672"/>
    <w:rsid w:val="00EF20FB"/>
    <w:rsid w:val="00F00BB4"/>
    <w:rsid w:val="00F01CE0"/>
    <w:rsid w:val="00F02318"/>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673BC"/>
    <w:rsid w:val="00F67FD3"/>
    <w:rsid w:val="00F705A8"/>
    <w:rsid w:val="00F766DB"/>
    <w:rsid w:val="00F83090"/>
    <w:rsid w:val="00F84A37"/>
    <w:rsid w:val="00F85AE1"/>
    <w:rsid w:val="00F870C2"/>
    <w:rsid w:val="00F928AB"/>
    <w:rsid w:val="00F932DA"/>
    <w:rsid w:val="00F93570"/>
    <w:rsid w:val="00F9522C"/>
    <w:rsid w:val="00FA23C0"/>
    <w:rsid w:val="00FA2E78"/>
    <w:rsid w:val="00FA3AFE"/>
    <w:rsid w:val="00FA42C0"/>
    <w:rsid w:val="00FA55B1"/>
    <w:rsid w:val="00FB31C4"/>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33DA4"/>
  <w15:docId w15:val="{367ABFE7-E450-4462-A9EB-54F8EF98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 w:type="character" w:customStyle="1" w:styleId="st1">
    <w:name w:val="st1"/>
    <w:basedOn w:val="Standaardalinea-lettertype"/>
    <w:rsid w:val="00943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715422">
      <w:bodyDiv w:val="1"/>
      <w:marLeft w:val="0"/>
      <w:marRight w:val="0"/>
      <w:marTop w:val="0"/>
      <w:marBottom w:val="0"/>
      <w:divBdr>
        <w:top w:val="none" w:sz="0" w:space="0" w:color="auto"/>
        <w:left w:val="none" w:sz="0" w:space="0" w:color="auto"/>
        <w:bottom w:val="none" w:sz="0" w:space="0" w:color="auto"/>
        <w:right w:val="none" w:sz="0" w:space="0" w:color="auto"/>
      </w:divBdr>
      <w:divsChild>
        <w:div w:id="877161188">
          <w:marLeft w:val="0"/>
          <w:marRight w:val="0"/>
          <w:marTop w:val="0"/>
          <w:marBottom w:val="0"/>
          <w:divBdr>
            <w:top w:val="none" w:sz="0" w:space="0" w:color="auto"/>
            <w:left w:val="none" w:sz="0" w:space="0" w:color="auto"/>
            <w:bottom w:val="none" w:sz="0" w:space="0" w:color="auto"/>
            <w:right w:val="none" w:sz="0" w:space="0" w:color="auto"/>
          </w:divBdr>
          <w:divsChild>
            <w:div w:id="2139298249">
              <w:marLeft w:val="0"/>
              <w:marRight w:val="0"/>
              <w:marTop w:val="0"/>
              <w:marBottom w:val="0"/>
              <w:divBdr>
                <w:top w:val="none" w:sz="0" w:space="0" w:color="auto"/>
                <w:left w:val="none" w:sz="0" w:space="0" w:color="auto"/>
                <w:bottom w:val="none" w:sz="0" w:space="0" w:color="auto"/>
                <w:right w:val="none" w:sz="0" w:space="0" w:color="auto"/>
              </w:divBdr>
              <w:divsChild>
                <w:div w:id="365915651">
                  <w:marLeft w:val="0"/>
                  <w:marRight w:val="0"/>
                  <w:marTop w:val="450"/>
                  <w:marBottom w:val="0"/>
                  <w:divBdr>
                    <w:top w:val="none" w:sz="0" w:space="0" w:color="auto"/>
                    <w:left w:val="none" w:sz="0" w:space="0" w:color="auto"/>
                    <w:bottom w:val="none" w:sz="0" w:space="0" w:color="auto"/>
                    <w:right w:val="none" w:sz="0" w:space="0" w:color="auto"/>
                  </w:divBdr>
                  <w:divsChild>
                    <w:div w:id="245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balansdigitaal.nl/glossary/samenwerkingsverband/" TargetMode="External"/><Relationship Id="rId21" Type="http://schemas.openxmlformats.org/officeDocument/2006/relationships/image" Target="media/image13.png"/><Relationship Id="rId34" Type="http://schemas.openxmlformats.org/officeDocument/2006/relationships/hyperlink" Target="https://www.balansdigitaal.nl/glossary/basisondersteuning/" TargetMode="External"/><Relationship Id="rId42" Type="http://schemas.openxmlformats.org/officeDocument/2006/relationships/hyperlink" Target="https://www.balansdigitaal.nl/glossary/dyslexie/" TargetMode="External"/><Relationship Id="rId47" Type="http://schemas.openxmlformats.org/officeDocument/2006/relationships/hyperlink" Target="https://www.balansdigitaal.nl/glossary/speciaal-basisonderwijs/" TargetMode="External"/><Relationship Id="rId50" Type="http://schemas.openxmlformats.org/officeDocument/2006/relationships/hyperlink" Target="https://www.balansdigitaal.nl/glossary/basisondersteuning/" TargetMode="External"/><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balansdigitaal.nl/glossary/basisondersteuning/" TargetMode="External"/><Relationship Id="rId38" Type="http://schemas.openxmlformats.org/officeDocument/2006/relationships/hyperlink" Target="https://www.balansdigitaal.nl/glossary/basisondersteuning/" TargetMode="External"/><Relationship Id="rId46" Type="http://schemas.openxmlformats.org/officeDocument/2006/relationships/hyperlink" Target="https://www.balansdigitaal.nl/glossary/speciaal-onderwij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balansdigitaal.nl/glossary/basisondersteuning/" TargetMode="External"/><Relationship Id="rId41" Type="http://schemas.openxmlformats.org/officeDocument/2006/relationships/hyperlink" Target="https://www.balansdigitaal.nl/glossary/basisondersteuning/" TargetMode="External"/><Relationship Id="rId54" Type="http://schemas.openxmlformats.org/officeDocument/2006/relationships/hyperlink" Target="https://www.balansdigitaal.nl/glossary/ontwikkelingsperspectie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balansdigitaal.nl/glossary/samenwerkingsverband/" TargetMode="External"/><Relationship Id="rId37" Type="http://schemas.openxmlformats.org/officeDocument/2006/relationships/hyperlink" Target="https://www.balansdigitaal.nl/glossary/basisondersteuning/" TargetMode="External"/><Relationship Id="rId40" Type="http://schemas.openxmlformats.org/officeDocument/2006/relationships/hyperlink" Target="https://www.balansdigitaal.nl/glossary/basisondersteuning/" TargetMode="External"/><Relationship Id="rId45" Type="http://schemas.openxmlformats.org/officeDocument/2006/relationships/hyperlink" Target="https://www.balansdigitaal.nl/glossary/basisondersteuning/" TargetMode="External"/><Relationship Id="rId53" Type="http://schemas.openxmlformats.org/officeDocument/2006/relationships/hyperlink" Target="https://www.balansdigitaal.nl/glossary/ontwikkelingsperspectief/"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balansdigitaal.nl/glossary/samenwerkingsverband/" TargetMode="External"/><Relationship Id="rId49" Type="http://schemas.openxmlformats.org/officeDocument/2006/relationships/hyperlink" Target="https://www.balansdigitaal.nl/glossary/samenwerkingsverband/" TargetMode="External"/><Relationship Id="rId57"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balansdigitaal.nl/glossary/basisondersteuning/" TargetMode="External"/><Relationship Id="rId44" Type="http://schemas.openxmlformats.org/officeDocument/2006/relationships/hyperlink" Target="https://www.balansdigitaal.nl/glossary/samenwerkingsverband/" TargetMode="External"/><Relationship Id="rId52" Type="http://schemas.openxmlformats.org/officeDocument/2006/relationships/hyperlink" Target="https://www.balansdigitaal.nl/glossary/samenwerkingsverba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balansdigitaal.nl/glossary/samenwerkingsverband/" TargetMode="External"/><Relationship Id="rId35" Type="http://schemas.openxmlformats.org/officeDocument/2006/relationships/hyperlink" Target="https://www.balansdigitaal.nl/glossary/ondersteuningsplan/" TargetMode="External"/><Relationship Id="rId43" Type="http://schemas.openxmlformats.org/officeDocument/2006/relationships/hyperlink" Target="https://www.balansdigitaal.nl/glossary/dyscalculie/" TargetMode="External"/><Relationship Id="rId48" Type="http://schemas.openxmlformats.org/officeDocument/2006/relationships/hyperlink" Target="https://www.balansdigitaal.nl/glossary/ondersteuningsplan/"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balansdigitaal.nl/glossary/samenwerkingsverband/"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37A7FCDE-5A29-4194-BBBC-18A31B79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4D3A9366</Template>
  <TotalTime>11</TotalTime>
  <Pages>70</Pages>
  <Words>5008</Words>
  <Characters>27545</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32489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Tojn Li Wang</dc:creator>
  <cp:lastModifiedBy>Margriet de Leeuw</cp:lastModifiedBy>
  <cp:revision>6</cp:revision>
  <cp:lastPrinted>2018-05-17T10:16:00Z</cp:lastPrinted>
  <dcterms:created xsi:type="dcterms:W3CDTF">2018-10-01T09:27:00Z</dcterms:created>
  <dcterms:modified xsi:type="dcterms:W3CDTF">2018-11-27T12:34:00Z</dcterms:modified>
</cp:coreProperties>
</file>