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5E0FF" w14:textId="77777777" w:rsidR="002163DA" w:rsidRDefault="00DB79EE" w:rsidP="00C52EAC">
      <w:pPr>
        <w:spacing w:line="276" w:lineRule="auto"/>
        <w:jc w:val="center"/>
        <w:rPr>
          <w:rFonts w:ascii="Archer Bold" w:hAnsi="Archer Bold"/>
          <w:b/>
          <w:color w:val="ED1C24"/>
          <w:sz w:val="32"/>
          <w:szCs w:val="32"/>
          <w:lang w:eastAsia="nl-NL" w:bidi="ar-SA"/>
        </w:rPr>
      </w:pPr>
      <w:r>
        <w:rPr>
          <w:rFonts w:ascii="Archer Bold" w:hAnsi="Archer Bold"/>
          <w:b/>
          <w:color w:val="ED1C24"/>
          <w:sz w:val="32"/>
          <w:szCs w:val="32"/>
          <w:lang w:eastAsia="nl-NL" w:bidi="ar-SA"/>
        </w:rPr>
        <w:t xml:space="preserve">   </w:t>
      </w:r>
    </w:p>
    <w:p w14:paraId="32857AAB" w14:textId="77777777" w:rsidR="001E4E79" w:rsidRDefault="001E4E79" w:rsidP="001C5BBB">
      <w:pPr>
        <w:spacing w:line="276" w:lineRule="auto"/>
        <w:rPr>
          <w:b/>
          <w:sz w:val="40"/>
          <w:szCs w:val="40"/>
          <w:lang w:eastAsia="nl-NL" w:bidi="ar-SA"/>
        </w:rPr>
      </w:pPr>
    </w:p>
    <w:p w14:paraId="45BFB867" w14:textId="71240667" w:rsidR="00184C73" w:rsidRPr="000B0027" w:rsidRDefault="00927D15" w:rsidP="001C5BBB">
      <w:pPr>
        <w:spacing w:line="276" w:lineRule="auto"/>
        <w:rPr>
          <w:b/>
          <w:sz w:val="52"/>
          <w:szCs w:val="40"/>
          <w:lang w:eastAsia="nl-NL" w:bidi="ar-SA"/>
        </w:rPr>
      </w:pPr>
      <w:r>
        <w:rPr>
          <w:b/>
          <w:sz w:val="52"/>
          <w:szCs w:val="40"/>
          <w:lang w:eastAsia="nl-NL" w:bidi="ar-SA"/>
        </w:rPr>
        <w:t>V</w:t>
      </w:r>
      <w:r w:rsidR="00B5130A">
        <w:rPr>
          <w:b/>
          <w:sz w:val="52"/>
          <w:szCs w:val="40"/>
          <w:lang w:eastAsia="nl-NL" w:bidi="ar-SA"/>
        </w:rPr>
        <w:t>oedingsbeleid</w:t>
      </w:r>
      <w:r w:rsidR="00F41AC8">
        <w:rPr>
          <w:b/>
          <w:sz w:val="52"/>
          <w:szCs w:val="40"/>
          <w:lang w:eastAsia="nl-NL" w:bidi="ar-SA"/>
        </w:rPr>
        <w:t xml:space="preserve"> </w:t>
      </w:r>
      <w:r w:rsidR="00440C7D">
        <w:rPr>
          <w:b/>
          <w:sz w:val="52"/>
          <w:szCs w:val="40"/>
          <w:lang w:eastAsia="nl-NL" w:bidi="ar-SA"/>
        </w:rPr>
        <w:t>De Brede School Maurik</w:t>
      </w:r>
    </w:p>
    <w:p w14:paraId="67122FCB" w14:textId="77777777" w:rsidR="00337643" w:rsidRDefault="00337643" w:rsidP="001C5BBB">
      <w:pPr>
        <w:spacing w:line="360" w:lineRule="auto"/>
        <w:ind w:right="708"/>
        <w:rPr>
          <w:i/>
        </w:rPr>
      </w:pPr>
    </w:p>
    <w:p w14:paraId="3FC0598F" w14:textId="1BFA5008" w:rsidR="00337643" w:rsidRPr="008F5A4B" w:rsidRDefault="00337643" w:rsidP="001C5BBB">
      <w:pPr>
        <w:spacing w:line="360" w:lineRule="auto"/>
        <w:ind w:right="708"/>
        <w:rPr>
          <w:i/>
        </w:rPr>
      </w:pPr>
      <w:r w:rsidRPr="008F5A4B">
        <w:rPr>
          <w:i/>
        </w:rPr>
        <w:t xml:space="preserve">. </w:t>
      </w:r>
    </w:p>
    <w:p w14:paraId="5138A27B" w14:textId="77777777" w:rsidR="002163DA" w:rsidRDefault="002163DA" w:rsidP="00331AD1">
      <w:pPr>
        <w:spacing w:line="276" w:lineRule="auto"/>
        <w:rPr>
          <w:rFonts w:ascii="Archer Bold" w:hAnsi="Archer Bold"/>
          <w:color w:val="016945"/>
          <w:sz w:val="32"/>
          <w:szCs w:val="32"/>
          <w:lang w:eastAsia="nl-NL" w:bidi="ar-SA"/>
        </w:rPr>
      </w:pPr>
    </w:p>
    <w:p w14:paraId="04BE393B" w14:textId="77777777" w:rsidR="000B0027" w:rsidRDefault="000B0027" w:rsidP="00331AD1">
      <w:pPr>
        <w:spacing w:line="276" w:lineRule="auto"/>
        <w:rPr>
          <w:lang w:eastAsia="nl-NL" w:bidi="ar-SA"/>
        </w:rPr>
      </w:pPr>
    </w:p>
    <w:p w14:paraId="10A6392B" w14:textId="77777777" w:rsidR="008F5A4B" w:rsidRDefault="008F5A4B" w:rsidP="00331AD1">
      <w:pPr>
        <w:spacing w:line="360" w:lineRule="auto"/>
      </w:pPr>
    </w:p>
    <w:p w14:paraId="53EBEAF4" w14:textId="77777777" w:rsidR="00EE22B7" w:rsidRDefault="00EE22B7" w:rsidP="00331AD1">
      <w:pPr>
        <w:spacing w:line="360" w:lineRule="auto"/>
        <w:rPr>
          <w:lang w:eastAsia="nl-NL" w:bidi="ar-SA"/>
        </w:rPr>
      </w:pPr>
    </w:p>
    <w:p w14:paraId="1CA185A8" w14:textId="77777777" w:rsidR="0072066D" w:rsidRDefault="00941982" w:rsidP="00331AD1">
      <w:pPr>
        <w:spacing w:line="360" w:lineRule="auto"/>
        <w:rPr>
          <w:lang w:eastAsia="nl-NL" w:bidi="ar-SA"/>
        </w:rPr>
      </w:pPr>
      <w:r>
        <w:rPr>
          <w:noProof/>
        </w:rPr>
        <w:pict w14:anchorId="5FE26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85pt;margin-top:12.2pt;width:764.85pt;height:411.7pt;z-index:-251658240;mso-position-horizontal-relative:text;mso-position-vertical-relative:text">
            <v:imagedata r:id="rId12" o:title=""/>
          </v:shape>
          <o:OLEObject Type="Embed" ProgID="Photoshop.Image.11" ShapeID="_x0000_s1026" DrawAspect="Content" ObjectID="_1588577945" r:id="rId13">
            <o:FieldCodes>\s</o:FieldCodes>
          </o:OLEObject>
        </w:pict>
      </w:r>
    </w:p>
    <w:p w14:paraId="7B9150E6" w14:textId="77777777" w:rsidR="008F5A4B" w:rsidRDefault="008F5A4B" w:rsidP="008F5A4B">
      <w:pPr>
        <w:spacing w:line="360" w:lineRule="auto"/>
        <w:rPr>
          <w:lang w:eastAsia="nl-NL" w:bidi="ar-SA"/>
        </w:rPr>
      </w:pPr>
    </w:p>
    <w:p w14:paraId="10D983B7" w14:textId="77777777" w:rsidR="008F5A4B" w:rsidRDefault="008F5A4B" w:rsidP="008F5A4B">
      <w:pPr>
        <w:spacing w:line="360" w:lineRule="auto"/>
        <w:rPr>
          <w:lang w:eastAsia="nl-NL" w:bidi="ar-SA"/>
        </w:rPr>
      </w:pPr>
    </w:p>
    <w:p w14:paraId="2D2EA7C8" w14:textId="4C622F97" w:rsidR="00440C7D" w:rsidRPr="003F5469" w:rsidRDefault="007556DA" w:rsidP="001C5BBB">
      <w:pPr>
        <w:spacing w:line="276" w:lineRule="auto"/>
        <w:rPr>
          <w:sz w:val="20"/>
          <w:szCs w:val="20"/>
          <w:lang w:eastAsia="nl-NL" w:bidi="ar-SA"/>
        </w:rPr>
      </w:pPr>
      <w:r>
        <w:rPr>
          <w:noProof/>
          <w:lang w:eastAsia="nl-NL" w:bidi="ar-SA"/>
        </w:rPr>
        <w:drawing>
          <wp:anchor distT="0" distB="0" distL="114300" distR="114300" simplePos="0" relativeHeight="251657216" behindDoc="0" locked="0" layoutInCell="1" allowOverlap="1" wp14:anchorId="0C581F0B" wp14:editId="2BABA730">
            <wp:simplePos x="0" y="0"/>
            <wp:positionH relativeFrom="column">
              <wp:posOffset>4910455</wp:posOffset>
            </wp:positionH>
            <wp:positionV relativeFrom="paragraph">
              <wp:posOffset>5572125</wp:posOffset>
            </wp:positionV>
            <wp:extent cx="3238500" cy="967105"/>
            <wp:effectExtent l="0" t="0" r="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_op_wit_cmyk_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967105"/>
                    </a:xfrm>
                    <a:prstGeom prst="rect">
                      <a:avLst/>
                    </a:prstGeom>
                  </pic:spPr>
                </pic:pic>
              </a:graphicData>
            </a:graphic>
            <wp14:sizeRelH relativeFrom="page">
              <wp14:pctWidth>0</wp14:pctWidth>
            </wp14:sizeRelH>
            <wp14:sizeRelV relativeFrom="page">
              <wp14:pctHeight>0</wp14:pctHeight>
            </wp14:sizeRelV>
          </wp:anchor>
        </w:drawing>
      </w:r>
      <w:r w:rsidR="00184C73" w:rsidRPr="00126553">
        <w:rPr>
          <w:lang w:eastAsia="nl-NL" w:bidi="ar-SA"/>
        </w:rPr>
        <w:br w:type="column"/>
      </w:r>
      <w:r w:rsidR="00F53488">
        <w:rPr>
          <w:b/>
          <w:sz w:val="20"/>
          <w:szCs w:val="20"/>
          <w:lang w:eastAsia="nl-NL" w:bidi="ar-SA"/>
        </w:rPr>
        <w:lastRenderedPageBreak/>
        <w:t>I</w:t>
      </w:r>
      <w:r w:rsidR="00C95B38">
        <w:rPr>
          <w:b/>
          <w:sz w:val="20"/>
          <w:szCs w:val="20"/>
          <w:lang w:eastAsia="nl-NL" w:bidi="ar-SA"/>
        </w:rPr>
        <w:t>ntroductie</w:t>
      </w:r>
      <w:r w:rsidR="00B40603">
        <w:rPr>
          <w:b/>
          <w:sz w:val="20"/>
          <w:szCs w:val="20"/>
          <w:lang w:eastAsia="nl-NL" w:bidi="ar-SA"/>
        </w:rPr>
        <w:br/>
      </w:r>
      <w:r w:rsidR="00626A03">
        <w:rPr>
          <w:sz w:val="20"/>
          <w:szCs w:val="20"/>
        </w:rPr>
        <w:t xml:space="preserve">We </w:t>
      </w:r>
      <w:r w:rsidR="00626A03" w:rsidRPr="00626A03">
        <w:rPr>
          <w:sz w:val="20"/>
          <w:szCs w:val="20"/>
        </w:rPr>
        <w:t>willen</w:t>
      </w:r>
      <w:r w:rsidR="00626A03">
        <w:rPr>
          <w:sz w:val="20"/>
          <w:szCs w:val="20"/>
        </w:rPr>
        <w:t xml:space="preserve"> </w:t>
      </w:r>
      <w:r w:rsidR="00626A03" w:rsidRPr="00626A03">
        <w:rPr>
          <w:sz w:val="20"/>
          <w:szCs w:val="20"/>
        </w:rPr>
        <w:t>gezond eten op</w:t>
      </w:r>
      <w:r w:rsidR="00941982">
        <w:rPr>
          <w:sz w:val="20"/>
          <w:szCs w:val="20"/>
        </w:rPr>
        <w:t xml:space="preserve"> de B</w:t>
      </w:r>
      <w:r w:rsidR="00440C7D">
        <w:rPr>
          <w:sz w:val="20"/>
          <w:szCs w:val="20"/>
        </w:rPr>
        <w:t>rede</w:t>
      </w:r>
      <w:r w:rsidR="00941982">
        <w:rPr>
          <w:sz w:val="20"/>
          <w:szCs w:val="20"/>
        </w:rPr>
        <w:t xml:space="preserve"> S</w:t>
      </w:r>
      <w:r w:rsidR="00626A03" w:rsidRPr="00626A03">
        <w:rPr>
          <w:sz w:val="20"/>
          <w:szCs w:val="20"/>
        </w:rPr>
        <w:t xml:space="preserve">chool voor iedereen makkelijk </w:t>
      </w:r>
      <w:r w:rsidR="00626A03">
        <w:rPr>
          <w:sz w:val="20"/>
          <w:szCs w:val="20"/>
        </w:rPr>
        <w:t xml:space="preserve">maken, </w:t>
      </w:r>
      <w:r w:rsidR="00EA165A" w:rsidRPr="00626A03">
        <w:rPr>
          <w:sz w:val="20"/>
          <w:szCs w:val="20"/>
        </w:rPr>
        <w:t>om zo bij te dragen aan een goede ontwikkeling van de kinderen.</w:t>
      </w:r>
      <w:r w:rsidR="002D023A" w:rsidRPr="00626A03">
        <w:rPr>
          <w:sz w:val="20"/>
          <w:szCs w:val="20"/>
        </w:rPr>
        <w:t xml:space="preserve"> </w:t>
      </w:r>
      <w:r w:rsidR="00EA165A" w:rsidRPr="00626A03">
        <w:rPr>
          <w:sz w:val="20"/>
          <w:szCs w:val="20"/>
        </w:rPr>
        <w:t>Samen met ouders zorgen we voor</w:t>
      </w:r>
      <w:r w:rsidR="003F5469" w:rsidRPr="00626A03">
        <w:rPr>
          <w:sz w:val="20"/>
          <w:szCs w:val="20"/>
        </w:rPr>
        <w:t xml:space="preserve"> gezond eten en drinken tijdens de</w:t>
      </w:r>
      <w:r w:rsidR="00EA165A" w:rsidRPr="00626A03">
        <w:rPr>
          <w:sz w:val="20"/>
          <w:szCs w:val="20"/>
        </w:rPr>
        <w:t xml:space="preserve"> </w:t>
      </w:r>
      <w:r w:rsidR="001D6F6B">
        <w:rPr>
          <w:sz w:val="20"/>
          <w:szCs w:val="20"/>
        </w:rPr>
        <w:t>ochtend</w:t>
      </w:r>
      <w:r w:rsidR="00EA165A" w:rsidRPr="00626A03">
        <w:rPr>
          <w:sz w:val="20"/>
          <w:szCs w:val="20"/>
        </w:rPr>
        <w:t>pauze en de lunch.</w:t>
      </w:r>
      <w:r w:rsidR="003F5469" w:rsidRPr="00626A03">
        <w:rPr>
          <w:sz w:val="20"/>
          <w:szCs w:val="20"/>
        </w:rPr>
        <w:t xml:space="preserve"> </w:t>
      </w:r>
      <w:r w:rsidR="00EA165A" w:rsidRPr="00626A03">
        <w:rPr>
          <w:sz w:val="20"/>
          <w:szCs w:val="20"/>
        </w:rPr>
        <w:t>Trakteren doen we zo gezond mogelijk.</w:t>
      </w:r>
      <w:r w:rsidR="002D023A" w:rsidRPr="00626A03">
        <w:rPr>
          <w:sz w:val="20"/>
          <w:szCs w:val="20"/>
        </w:rPr>
        <w:t xml:space="preserve"> </w:t>
      </w:r>
      <w:r w:rsidR="000C0739" w:rsidRPr="003F5469">
        <w:rPr>
          <w:sz w:val="20"/>
          <w:szCs w:val="20"/>
          <w:lang w:eastAsia="nl-NL" w:bidi="ar-SA"/>
        </w:rPr>
        <w:t xml:space="preserve">Er is ruimte om individuele afspraken te maken </w:t>
      </w:r>
      <w:r w:rsidR="00821558" w:rsidRPr="003F5469">
        <w:rPr>
          <w:sz w:val="20"/>
          <w:szCs w:val="20"/>
          <w:lang w:eastAsia="nl-NL" w:bidi="ar-SA"/>
        </w:rPr>
        <w:t>bij</w:t>
      </w:r>
      <w:r w:rsidR="000C0739" w:rsidRPr="003F5469">
        <w:rPr>
          <w:sz w:val="20"/>
          <w:szCs w:val="20"/>
          <w:lang w:eastAsia="nl-NL" w:bidi="ar-SA"/>
        </w:rPr>
        <w:t xml:space="preserve"> een</w:t>
      </w:r>
      <w:r w:rsidR="006721E0">
        <w:rPr>
          <w:sz w:val="20"/>
          <w:szCs w:val="20"/>
          <w:lang w:eastAsia="nl-NL" w:bidi="ar-SA"/>
        </w:rPr>
        <w:t xml:space="preserve"> allergie,</w:t>
      </w:r>
      <w:r w:rsidR="000C0739" w:rsidRPr="003F5469">
        <w:rPr>
          <w:sz w:val="20"/>
          <w:szCs w:val="20"/>
          <w:lang w:eastAsia="nl-NL" w:bidi="ar-SA"/>
        </w:rPr>
        <w:t xml:space="preserve"> dieet of een bepaalde </w:t>
      </w:r>
      <w:r w:rsidR="00B5130A" w:rsidRPr="003F5469">
        <w:rPr>
          <w:sz w:val="20"/>
          <w:szCs w:val="20"/>
          <w:lang w:eastAsia="nl-NL" w:bidi="ar-SA"/>
        </w:rPr>
        <w:t>(</w:t>
      </w:r>
      <w:proofErr w:type="spellStart"/>
      <w:r w:rsidR="000C0739" w:rsidRPr="003F5469">
        <w:rPr>
          <w:sz w:val="20"/>
          <w:szCs w:val="20"/>
          <w:lang w:eastAsia="nl-NL" w:bidi="ar-SA"/>
        </w:rPr>
        <w:t>geloofs</w:t>
      </w:r>
      <w:proofErr w:type="spellEnd"/>
      <w:r w:rsidR="00B5130A" w:rsidRPr="003F5469">
        <w:rPr>
          <w:sz w:val="20"/>
          <w:szCs w:val="20"/>
          <w:lang w:eastAsia="nl-NL" w:bidi="ar-SA"/>
        </w:rPr>
        <w:t>)</w:t>
      </w:r>
      <w:r w:rsidR="000C0739" w:rsidRPr="003F5469">
        <w:rPr>
          <w:sz w:val="20"/>
          <w:szCs w:val="20"/>
          <w:lang w:eastAsia="nl-NL" w:bidi="ar-SA"/>
        </w:rPr>
        <w:t xml:space="preserve">overtuiging. </w:t>
      </w:r>
    </w:p>
    <w:p w14:paraId="16F107FC" w14:textId="77777777" w:rsidR="00961E69" w:rsidRDefault="001F04ED" w:rsidP="00C52EAC">
      <w:pPr>
        <w:pStyle w:val="Kop3"/>
        <w:spacing w:line="276" w:lineRule="auto"/>
        <w:rPr>
          <w:sz w:val="20"/>
          <w:szCs w:val="20"/>
          <w:lang w:eastAsia="nl-NL" w:bidi="ar-SA"/>
        </w:rPr>
      </w:pPr>
      <w:bookmarkStart w:id="0" w:name="_Toc367110939"/>
      <w:r w:rsidRPr="00B40603">
        <w:rPr>
          <w:bCs w:val="0"/>
          <w:sz w:val="20"/>
          <w:szCs w:val="20"/>
          <w:lang w:eastAsia="nl-NL" w:bidi="ar-SA"/>
        </w:rPr>
        <w:t xml:space="preserve">Eten in de </w:t>
      </w:r>
      <w:r w:rsidR="006721E0" w:rsidRPr="00B40603">
        <w:rPr>
          <w:bCs w:val="0"/>
          <w:sz w:val="20"/>
          <w:szCs w:val="20"/>
          <w:lang w:eastAsia="nl-NL" w:bidi="ar-SA"/>
        </w:rPr>
        <w:t>ochtend</w:t>
      </w:r>
      <w:r w:rsidR="002D023A" w:rsidRPr="00B40603">
        <w:rPr>
          <w:bCs w:val="0"/>
          <w:sz w:val="20"/>
          <w:szCs w:val="20"/>
          <w:lang w:eastAsia="nl-NL" w:bidi="ar-SA"/>
        </w:rPr>
        <w:t>pauze</w:t>
      </w:r>
    </w:p>
    <w:p w14:paraId="27348056" w14:textId="77777777" w:rsidR="00961E69" w:rsidRDefault="002D023A" w:rsidP="00C52EAC">
      <w:pPr>
        <w:pStyle w:val="Kop3"/>
        <w:spacing w:line="276" w:lineRule="auto"/>
        <w:rPr>
          <w:b w:val="0"/>
          <w:sz w:val="20"/>
          <w:szCs w:val="20"/>
          <w:lang w:eastAsia="nl-NL" w:bidi="ar-SA"/>
        </w:rPr>
      </w:pPr>
      <w:r w:rsidRPr="002D023A">
        <w:rPr>
          <w:b w:val="0"/>
          <w:sz w:val="20"/>
          <w:szCs w:val="20"/>
          <w:lang w:eastAsia="nl-NL" w:bidi="ar-SA"/>
        </w:rPr>
        <w:t xml:space="preserve"> </w:t>
      </w:r>
      <w:r w:rsidR="00440C7D">
        <w:rPr>
          <w:b w:val="0"/>
          <w:sz w:val="20"/>
          <w:szCs w:val="20"/>
          <w:lang w:eastAsia="nl-NL" w:bidi="ar-SA"/>
        </w:rPr>
        <w:t>Op De Hoeksteen zijn de fruit/groentedagen; maandag, dinsdag, donderdag en vrijdag. De woensdag is een vrije keuze dag.</w:t>
      </w:r>
    </w:p>
    <w:p w14:paraId="7AC0E7F7" w14:textId="100CF70B" w:rsidR="002D023A" w:rsidRPr="00961E69" w:rsidRDefault="00440C7D" w:rsidP="00C52EAC">
      <w:pPr>
        <w:pStyle w:val="Kop3"/>
        <w:spacing w:line="276" w:lineRule="auto"/>
        <w:rPr>
          <w:b w:val="0"/>
          <w:sz w:val="20"/>
          <w:szCs w:val="20"/>
          <w:lang w:eastAsia="nl-NL" w:bidi="ar-SA"/>
        </w:rPr>
      </w:pPr>
      <w:r>
        <w:rPr>
          <w:b w:val="0"/>
          <w:sz w:val="20"/>
          <w:szCs w:val="20"/>
          <w:lang w:eastAsia="nl-NL" w:bidi="ar-SA"/>
        </w:rPr>
        <w:t xml:space="preserve"> Op De Boogerd zijn de fruit/ groentedagen; woensdag, donderdag en vrijdag. Maandag en dinsdag zijn </w:t>
      </w:r>
      <w:r w:rsidR="0015049A">
        <w:rPr>
          <w:b w:val="0"/>
          <w:sz w:val="20"/>
          <w:szCs w:val="20"/>
          <w:lang w:eastAsia="nl-NL" w:bidi="ar-SA"/>
        </w:rPr>
        <w:t xml:space="preserve">de </w:t>
      </w:r>
      <w:r>
        <w:rPr>
          <w:b w:val="0"/>
          <w:sz w:val="20"/>
          <w:szCs w:val="20"/>
          <w:lang w:eastAsia="nl-NL" w:bidi="ar-SA"/>
        </w:rPr>
        <w:t>vrije keuze dagen.</w:t>
      </w:r>
      <w:r w:rsidR="00405213">
        <w:rPr>
          <w:b w:val="0"/>
          <w:sz w:val="20"/>
          <w:szCs w:val="20"/>
          <w:lang w:eastAsia="nl-NL" w:bidi="ar-SA"/>
        </w:rPr>
        <w:t xml:space="preserve"> Op vrije keuze dagen heeft u meer keuze qua voeding, maar chips of snoep zijn geen optie.</w:t>
      </w:r>
      <w:r w:rsidR="00D63462">
        <w:rPr>
          <w:b w:val="0"/>
          <w:sz w:val="20"/>
          <w:szCs w:val="20"/>
          <w:lang w:eastAsia="nl-NL" w:bidi="ar-SA"/>
        </w:rPr>
        <w:br/>
      </w:r>
    </w:p>
    <w:tbl>
      <w:tblPr>
        <w:tblStyle w:val="Tabelraster"/>
        <w:tblW w:w="8747" w:type="dxa"/>
        <w:tblLook w:val="04A0" w:firstRow="1" w:lastRow="0" w:firstColumn="1" w:lastColumn="0" w:noHBand="0" w:noVBand="1"/>
      </w:tblPr>
      <w:tblGrid>
        <w:gridCol w:w="8747"/>
      </w:tblGrid>
      <w:tr w:rsidR="001F04ED" w:rsidRPr="003049EB" w14:paraId="0E2A1470" w14:textId="77777777" w:rsidTr="009026F2">
        <w:trPr>
          <w:trHeight w:val="249"/>
        </w:trPr>
        <w:tc>
          <w:tcPr>
            <w:tcW w:w="8747" w:type="dxa"/>
            <w:shd w:val="clear" w:color="auto" w:fill="A6A6A6" w:themeFill="background1" w:themeFillShade="A6"/>
          </w:tcPr>
          <w:p w14:paraId="558FF154" w14:textId="57EFFE49" w:rsidR="001F04ED" w:rsidRPr="00EA165A" w:rsidRDefault="001F04ED" w:rsidP="001F04ED">
            <w:pPr>
              <w:pStyle w:val="Geenafstand"/>
              <w:spacing w:line="312" w:lineRule="auto"/>
              <w:rPr>
                <w:rFonts w:eastAsia="Times New Roman"/>
                <w:b/>
                <w:bCs/>
                <w:sz w:val="20"/>
                <w:szCs w:val="20"/>
                <w:lang w:eastAsia="nl-NL" w:bidi="ar-SA"/>
              </w:rPr>
            </w:pPr>
            <w:r w:rsidRPr="00EA165A">
              <w:rPr>
                <w:rFonts w:eastAsia="Times New Roman"/>
                <w:b/>
                <w:bCs/>
                <w:sz w:val="20"/>
                <w:szCs w:val="20"/>
                <w:lang w:eastAsia="nl-NL" w:bidi="ar-SA"/>
              </w:rPr>
              <w:t>Geschikt voor de kleine pauze</w:t>
            </w:r>
            <w:r w:rsidR="00405213">
              <w:rPr>
                <w:rFonts w:eastAsia="Times New Roman"/>
                <w:b/>
                <w:bCs/>
                <w:sz w:val="20"/>
                <w:szCs w:val="20"/>
                <w:lang w:eastAsia="nl-NL" w:bidi="ar-SA"/>
              </w:rPr>
              <w:t xml:space="preserve"> op de groente/fruit dagen</w:t>
            </w:r>
            <w:r w:rsidRPr="00EA165A">
              <w:rPr>
                <w:rFonts w:eastAsia="Times New Roman"/>
                <w:b/>
                <w:bCs/>
                <w:sz w:val="20"/>
                <w:szCs w:val="20"/>
                <w:lang w:eastAsia="nl-NL" w:bidi="ar-SA"/>
              </w:rPr>
              <w:t xml:space="preserve"> vinden wij bijvoorbeeld: </w:t>
            </w:r>
          </w:p>
        </w:tc>
      </w:tr>
      <w:tr w:rsidR="001F04ED" w14:paraId="6FF1C096" w14:textId="77777777" w:rsidTr="009026F2">
        <w:trPr>
          <w:trHeight w:val="997"/>
        </w:trPr>
        <w:tc>
          <w:tcPr>
            <w:tcW w:w="8747" w:type="dxa"/>
          </w:tcPr>
          <w:p w14:paraId="7F5EB5E5" w14:textId="269F2FAE" w:rsidR="001F04ED" w:rsidRPr="00EA165A" w:rsidRDefault="001F04ED" w:rsidP="00941982">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Fruit, zoals appel, peer,</w:t>
            </w:r>
            <w:r w:rsidR="00C75C28">
              <w:rPr>
                <w:rFonts w:eastAsia="Times New Roman"/>
                <w:bCs/>
                <w:sz w:val="20"/>
                <w:szCs w:val="20"/>
                <w:lang w:eastAsia="nl-NL" w:bidi="ar-SA"/>
              </w:rPr>
              <w:t xml:space="preserve"> banaan, kiwi, druiven, meloen, pruim </w:t>
            </w:r>
            <w:r w:rsidRPr="00EA165A">
              <w:rPr>
                <w:rFonts w:eastAsia="Times New Roman"/>
                <w:bCs/>
                <w:sz w:val="20"/>
                <w:szCs w:val="20"/>
                <w:lang w:eastAsia="nl-NL" w:bidi="ar-SA"/>
              </w:rPr>
              <w:t>en mandarijn.</w:t>
            </w:r>
          </w:p>
          <w:p w14:paraId="2CFB0D4A" w14:textId="77777777" w:rsidR="001F04ED" w:rsidRDefault="001F04ED" w:rsidP="009026F2">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Groente, zoals worteltjes, komkommer, paprika, snoeptomaatjes en radijsjes.</w:t>
            </w:r>
          </w:p>
          <w:p w14:paraId="20779516" w14:textId="77777777" w:rsidR="00405213" w:rsidRPr="00961E69" w:rsidRDefault="00405213" w:rsidP="00405213">
            <w:pPr>
              <w:pStyle w:val="Lijstalinea"/>
              <w:spacing w:line="312" w:lineRule="auto"/>
              <w:ind w:left="317"/>
              <w:rPr>
                <w:rFonts w:eastAsia="Times New Roman"/>
                <w:bCs/>
                <w:color w:val="000000" w:themeColor="text1"/>
                <w:sz w:val="20"/>
                <w:szCs w:val="20"/>
                <w:lang w:eastAsia="nl-NL" w:bidi="ar-SA"/>
              </w:rPr>
            </w:pPr>
            <w:r w:rsidRPr="00961E69">
              <w:rPr>
                <w:rFonts w:eastAsia="Times New Roman"/>
                <w:bCs/>
                <w:color w:val="000000" w:themeColor="text1"/>
                <w:sz w:val="20"/>
                <w:szCs w:val="20"/>
                <w:lang w:eastAsia="nl-NL" w:bidi="ar-SA"/>
              </w:rPr>
              <w:t>Geschikt voor de vrije keuze dag zijn bijvoorbeeld:</w:t>
            </w:r>
            <w:bookmarkStart w:id="1" w:name="_GoBack"/>
            <w:bookmarkEnd w:id="1"/>
          </w:p>
          <w:p w14:paraId="43F4F303" w14:textId="0D2EF29E" w:rsidR="00405213" w:rsidRDefault="00405213" w:rsidP="00405213">
            <w:pPr>
              <w:pStyle w:val="Lijstalinea"/>
              <w:spacing w:line="312" w:lineRule="auto"/>
              <w:ind w:left="317"/>
              <w:rPr>
                <w:rFonts w:eastAsia="Times New Roman"/>
                <w:bCs/>
                <w:sz w:val="20"/>
                <w:szCs w:val="20"/>
                <w:lang w:eastAsia="nl-NL" w:bidi="ar-SA"/>
              </w:rPr>
            </w:pPr>
            <w:r>
              <w:rPr>
                <w:rFonts w:eastAsia="Times New Roman"/>
                <w:bCs/>
                <w:sz w:val="20"/>
                <w:szCs w:val="20"/>
                <w:lang w:eastAsia="nl-NL" w:bidi="ar-SA"/>
              </w:rPr>
              <w:t xml:space="preserve">Volkoren of bruine boterham, volkoren </w:t>
            </w:r>
            <w:proofErr w:type="spellStart"/>
            <w:r>
              <w:rPr>
                <w:rFonts w:eastAsia="Times New Roman"/>
                <w:bCs/>
                <w:sz w:val="20"/>
                <w:szCs w:val="20"/>
                <w:lang w:eastAsia="nl-NL" w:bidi="ar-SA"/>
              </w:rPr>
              <w:t>knäckebröd,roggebrood</w:t>
            </w:r>
            <w:proofErr w:type="spellEnd"/>
            <w:r>
              <w:rPr>
                <w:rFonts w:eastAsia="Times New Roman"/>
                <w:bCs/>
                <w:sz w:val="20"/>
                <w:szCs w:val="20"/>
                <w:lang w:eastAsia="nl-NL" w:bidi="ar-SA"/>
              </w:rPr>
              <w:t xml:space="preserve"> of mueslibol</w:t>
            </w:r>
          </w:p>
          <w:p w14:paraId="78BFC4E7" w14:textId="59655B97" w:rsidR="00405213" w:rsidRPr="009026F2" w:rsidRDefault="00405213" w:rsidP="00405213">
            <w:pPr>
              <w:pStyle w:val="Lijstalinea"/>
              <w:spacing w:line="312" w:lineRule="auto"/>
              <w:ind w:left="317"/>
              <w:rPr>
                <w:rFonts w:eastAsia="Times New Roman"/>
                <w:bCs/>
                <w:sz w:val="20"/>
                <w:szCs w:val="20"/>
                <w:lang w:eastAsia="nl-NL" w:bidi="ar-SA"/>
              </w:rPr>
            </w:pPr>
          </w:p>
        </w:tc>
      </w:tr>
    </w:tbl>
    <w:p w14:paraId="28761F46" w14:textId="1453659F" w:rsidR="00C16BA8" w:rsidRDefault="00B40603" w:rsidP="00C52EAC">
      <w:pPr>
        <w:pStyle w:val="Kop3"/>
        <w:spacing w:line="276" w:lineRule="auto"/>
        <w:rPr>
          <w:b w:val="0"/>
          <w:bCs w:val="0"/>
          <w:sz w:val="20"/>
          <w:szCs w:val="20"/>
        </w:rPr>
      </w:pPr>
      <w:r>
        <w:rPr>
          <w:noProof/>
          <w:sz w:val="20"/>
          <w:szCs w:val="20"/>
          <w:lang w:eastAsia="nl-NL" w:bidi="ar-SA"/>
        </w:rPr>
        <w:drawing>
          <wp:inline distT="0" distB="0" distL="0" distR="0" wp14:anchorId="7339AD22" wp14:editId="06B3E33F">
            <wp:extent cx="5760720" cy="14585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te-en-fruit.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569A7FBE" w14:textId="77777777" w:rsidR="00B770A3" w:rsidRPr="00B770A3" w:rsidRDefault="00B770A3" w:rsidP="00B770A3">
      <w:r w:rsidRPr="00B770A3">
        <w:rPr>
          <w:b/>
          <w:sz w:val="20"/>
          <w:szCs w:val="20"/>
          <w:lang w:eastAsia="nl-NL" w:bidi="ar-SA"/>
        </w:rPr>
        <w:t>Eten tijdens de overblijf</w:t>
      </w:r>
      <w:r>
        <w:rPr>
          <w:sz w:val="20"/>
          <w:szCs w:val="20"/>
          <w:lang w:eastAsia="nl-NL" w:bidi="ar-SA"/>
        </w:rPr>
        <w:br/>
      </w:r>
      <w:r w:rsidRPr="00B40603">
        <w:rPr>
          <w:sz w:val="20"/>
          <w:szCs w:val="20"/>
        </w:rPr>
        <w:t>De kinderen eten dagelijks een gezonde lunch</w:t>
      </w:r>
      <w:r>
        <w:rPr>
          <w:b/>
          <w:bCs/>
          <w:sz w:val="20"/>
          <w:szCs w:val="20"/>
        </w:rPr>
        <w:t xml:space="preserve">. </w:t>
      </w:r>
      <w:r w:rsidRPr="00B40603">
        <w:rPr>
          <w:sz w:val="20"/>
          <w:szCs w:val="20"/>
        </w:rPr>
        <w:t>We vragen ouders om geen koek</w:t>
      </w:r>
      <w:r>
        <w:rPr>
          <w:sz w:val="20"/>
          <w:szCs w:val="20"/>
        </w:rPr>
        <w:t>,</w:t>
      </w:r>
      <w:r w:rsidRPr="00B40603">
        <w:rPr>
          <w:sz w:val="20"/>
          <w:szCs w:val="20"/>
        </w:rPr>
        <w:t xml:space="preserve"> snoep </w:t>
      </w:r>
      <w:r>
        <w:rPr>
          <w:sz w:val="20"/>
          <w:szCs w:val="20"/>
        </w:rPr>
        <w:t xml:space="preserve">of chips </w:t>
      </w:r>
      <w:r w:rsidRPr="00B40603">
        <w:rPr>
          <w:sz w:val="20"/>
          <w:szCs w:val="20"/>
        </w:rPr>
        <w:t xml:space="preserve">in de broodtrommel te doen. </w:t>
      </w:r>
      <w:r>
        <w:rPr>
          <w:sz w:val="20"/>
          <w:szCs w:val="20"/>
        </w:rPr>
        <w:br/>
      </w:r>
    </w:p>
    <w:tbl>
      <w:tblPr>
        <w:tblStyle w:val="Tabelraster"/>
        <w:tblW w:w="0" w:type="auto"/>
        <w:tblLook w:val="04A0" w:firstRow="1" w:lastRow="0" w:firstColumn="1" w:lastColumn="0" w:noHBand="0" w:noVBand="1"/>
      </w:tblPr>
      <w:tblGrid>
        <w:gridCol w:w="9212"/>
      </w:tblGrid>
      <w:tr w:rsidR="00EA165A" w:rsidRPr="003049EB" w14:paraId="6E3930C1" w14:textId="77777777" w:rsidTr="00941982">
        <w:tc>
          <w:tcPr>
            <w:tcW w:w="9212" w:type="dxa"/>
            <w:shd w:val="clear" w:color="auto" w:fill="A6A6A6" w:themeFill="background1" w:themeFillShade="A6"/>
          </w:tcPr>
          <w:p w14:paraId="00238886" w14:textId="77777777" w:rsidR="00EA165A" w:rsidRPr="00EA165A" w:rsidRDefault="00EA165A" w:rsidP="00EA165A">
            <w:pPr>
              <w:spacing w:line="312" w:lineRule="auto"/>
              <w:rPr>
                <w:b/>
                <w:bCs/>
                <w:sz w:val="20"/>
                <w:szCs w:val="20"/>
                <w:lang w:eastAsia="nl-NL" w:bidi="ar-SA"/>
              </w:rPr>
            </w:pPr>
            <w:r w:rsidRPr="00EA165A">
              <w:rPr>
                <w:b/>
                <w:bCs/>
                <w:sz w:val="20"/>
                <w:szCs w:val="20"/>
                <w:lang w:eastAsia="nl-NL" w:bidi="ar-SA"/>
              </w:rPr>
              <w:t xml:space="preserve">Geschikt voor de lunch vinden wij bijvoorbeeld: </w:t>
            </w:r>
          </w:p>
        </w:tc>
      </w:tr>
      <w:tr w:rsidR="00EA165A" w14:paraId="1C98C43D" w14:textId="77777777" w:rsidTr="00941982">
        <w:tc>
          <w:tcPr>
            <w:tcW w:w="9212" w:type="dxa"/>
          </w:tcPr>
          <w:p w14:paraId="23103F2C" w14:textId="77777777" w:rsidR="00EA165A" w:rsidRDefault="00EA165A" w:rsidP="00EA165A">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 xml:space="preserve">Volkorenbrood of bruinbrood, besmeerd met </w:t>
            </w:r>
            <w:r w:rsidR="008B48E9">
              <w:rPr>
                <w:rFonts w:eastAsia="Times New Roman"/>
                <w:bCs/>
                <w:sz w:val="20"/>
                <w:szCs w:val="20"/>
                <w:lang w:eastAsia="nl-NL" w:bidi="ar-SA"/>
              </w:rPr>
              <w:t xml:space="preserve">zachte </w:t>
            </w:r>
            <w:r>
              <w:rPr>
                <w:rFonts w:eastAsia="Times New Roman"/>
                <w:bCs/>
                <w:sz w:val="20"/>
                <w:szCs w:val="20"/>
                <w:lang w:eastAsia="nl-NL" w:bidi="ar-SA"/>
              </w:rPr>
              <w:t>halvarine</w:t>
            </w:r>
            <w:r w:rsidR="008B48E9">
              <w:rPr>
                <w:rFonts w:eastAsia="Times New Roman"/>
                <w:bCs/>
                <w:sz w:val="20"/>
                <w:szCs w:val="20"/>
                <w:lang w:eastAsia="nl-NL" w:bidi="ar-SA"/>
              </w:rPr>
              <w:t xml:space="preserve"> of margarine uit een kuipje</w:t>
            </w:r>
            <w:r>
              <w:rPr>
                <w:rFonts w:eastAsia="Times New Roman"/>
                <w:bCs/>
                <w:sz w:val="20"/>
                <w:szCs w:val="20"/>
                <w:lang w:eastAsia="nl-NL" w:bidi="ar-SA"/>
              </w:rPr>
              <w:t>.</w:t>
            </w:r>
          </w:p>
          <w:p w14:paraId="415441CB" w14:textId="77777777" w:rsidR="001F2ED9" w:rsidRPr="00EA165A" w:rsidRDefault="004D1E80" w:rsidP="00EA165A">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Ev</w:t>
            </w:r>
            <w:r w:rsidR="004D0D54">
              <w:rPr>
                <w:rFonts w:eastAsia="Times New Roman"/>
                <w:bCs/>
                <w:sz w:val="20"/>
                <w:szCs w:val="20"/>
                <w:lang w:eastAsia="nl-NL" w:bidi="ar-SA"/>
              </w:rPr>
              <w:t>entueel</w:t>
            </w:r>
            <w:r>
              <w:rPr>
                <w:rFonts w:eastAsia="Times New Roman"/>
                <w:bCs/>
                <w:sz w:val="20"/>
                <w:szCs w:val="20"/>
                <w:lang w:eastAsia="nl-NL" w:bidi="ar-SA"/>
              </w:rPr>
              <w:t xml:space="preserve"> als variatie</w:t>
            </w:r>
            <w:r w:rsidR="00DA6C8D">
              <w:rPr>
                <w:rFonts w:eastAsia="Times New Roman"/>
                <w:bCs/>
                <w:sz w:val="20"/>
                <w:szCs w:val="20"/>
                <w:lang w:eastAsia="nl-NL" w:bidi="ar-SA"/>
              </w:rPr>
              <w:t>:</w:t>
            </w:r>
            <w:r>
              <w:rPr>
                <w:rFonts w:eastAsia="Times New Roman"/>
                <w:bCs/>
                <w:sz w:val="20"/>
                <w:szCs w:val="20"/>
                <w:lang w:eastAsia="nl-NL" w:bidi="ar-SA"/>
              </w:rPr>
              <w:t xml:space="preserve"> v</w:t>
            </w:r>
            <w:r w:rsidRPr="00EA165A">
              <w:rPr>
                <w:rFonts w:eastAsia="Times New Roman"/>
                <w:bCs/>
                <w:sz w:val="20"/>
                <w:szCs w:val="20"/>
                <w:lang w:eastAsia="nl-NL" w:bidi="ar-SA"/>
              </w:rPr>
              <w:t>olkoren knäckebröd</w:t>
            </w:r>
            <w:r w:rsidR="004D0D54">
              <w:rPr>
                <w:rFonts w:eastAsia="Times New Roman"/>
                <w:bCs/>
                <w:sz w:val="20"/>
                <w:szCs w:val="20"/>
                <w:lang w:eastAsia="nl-NL" w:bidi="ar-SA"/>
              </w:rPr>
              <w:t>,</w:t>
            </w:r>
            <w:r>
              <w:rPr>
                <w:rFonts w:eastAsia="Times New Roman"/>
                <w:bCs/>
                <w:sz w:val="20"/>
                <w:szCs w:val="20"/>
                <w:lang w:eastAsia="nl-NL" w:bidi="ar-SA"/>
              </w:rPr>
              <w:t xml:space="preserve"> roggebrood</w:t>
            </w:r>
            <w:r w:rsidRPr="00EA165A">
              <w:rPr>
                <w:rFonts w:eastAsia="Times New Roman"/>
                <w:bCs/>
                <w:sz w:val="20"/>
                <w:szCs w:val="20"/>
                <w:lang w:eastAsia="nl-NL" w:bidi="ar-SA"/>
              </w:rPr>
              <w:t xml:space="preserve"> </w:t>
            </w:r>
            <w:r>
              <w:rPr>
                <w:rFonts w:eastAsia="Times New Roman"/>
                <w:bCs/>
                <w:sz w:val="20"/>
                <w:szCs w:val="20"/>
                <w:lang w:eastAsia="nl-NL" w:bidi="ar-SA"/>
              </w:rPr>
              <w:t xml:space="preserve">of </w:t>
            </w:r>
            <w:r w:rsidR="008B48E9">
              <w:rPr>
                <w:rFonts w:eastAsia="Times New Roman"/>
                <w:bCs/>
                <w:sz w:val="20"/>
                <w:szCs w:val="20"/>
                <w:lang w:eastAsia="nl-NL" w:bidi="ar-SA"/>
              </w:rPr>
              <w:t>muesli</w:t>
            </w:r>
            <w:r w:rsidRPr="00EA165A">
              <w:rPr>
                <w:rFonts w:eastAsia="Times New Roman"/>
                <w:bCs/>
                <w:sz w:val="20"/>
                <w:szCs w:val="20"/>
                <w:lang w:eastAsia="nl-NL" w:bidi="ar-SA"/>
              </w:rPr>
              <w:t>bol</w:t>
            </w:r>
            <w:r w:rsidR="001F2ED9">
              <w:rPr>
                <w:rFonts w:eastAsia="Times New Roman"/>
                <w:bCs/>
                <w:sz w:val="20"/>
                <w:szCs w:val="20"/>
                <w:lang w:eastAsia="nl-NL" w:bidi="ar-SA"/>
              </w:rPr>
              <w:t>.</w:t>
            </w:r>
            <w:r>
              <w:rPr>
                <w:rFonts w:eastAsia="Times New Roman"/>
                <w:bCs/>
                <w:sz w:val="20"/>
                <w:szCs w:val="20"/>
                <w:lang w:eastAsia="nl-NL" w:bidi="ar-SA"/>
              </w:rPr>
              <w:t xml:space="preserve"> </w:t>
            </w:r>
          </w:p>
          <w:p w14:paraId="586CD52C" w14:textId="77777777" w:rsidR="008B48E9" w:rsidRDefault="001F2ED9" w:rsidP="00B770A3">
            <w:pPr>
              <w:pStyle w:val="Lijstalinea"/>
              <w:numPr>
                <w:ilvl w:val="0"/>
                <w:numId w:val="37"/>
              </w:numPr>
              <w:spacing w:line="312" w:lineRule="auto"/>
              <w:rPr>
                <w:rFonts w:eastAsia="Times New Roman"/>
                <w:bCs/>
                <w:sz w:val="20"/>
                <w:szCs w:val="20"/>
                <w:lang w:eastAsia="nl-NL" w:bidi="ar-SA"/>
              </w:rPr>
            </w:pPr>
            <w:r w:rsidRPr="00DA6C8D">
              <w:rPr>
                <w:sz w:val="20"/>
                <w:szCs w:val="20"/>
              </w:rPr>
              <w:t>Geschikt beleg voor in het trommeltje is beleg dat niet te veel verzadigd vet en zout bevat</w:t>
            </w:r>
            <w:r w:rsidR="00DA6C8D">
              <w:rPr>
                <w:sz w:val="20"/>
                <w:szCs w:val="20"/>
              </w:rPr>
              <w:t xml:space="preserve">, </w:t>
            </w:r>
            <w:r w:rsidR="00E009E6" w:rsidRPr="00E009E6">
              <w:rPr>
                <w:rFonts w:eastAsia="Times New Roman"/>
                <w:bCs/>
                <w:sz w:val="20"/>
                <w:szCs w:val="20"/>
                <w:lang w:eastAsia="nl-NL" w:bidi="ar-SA"/>
              </w:rPr>
              <w:t>zoals 30+ kaas, 20+ of 30+ smeerkaas met minder zout, ei, hüttenkäse</w:t>
            </w:r>
            <w:r w:rsidR="00DA6C8D">
              <w:rPr>
                <w:rFonts w:eastAsia="Times New Roman"/>
                <w:bCs/>
                <w:sz w:val="20"/>
                <w:szCs w:val="20"/>
                <w:lang w:eastAsia="nl-NL" w:bidi="ar-SA"/>
              </w:rPr>
              <w:t xml:space="preserve"> en</w:t>
            </w:r>
            <w:r w:rsidR="00E009E6" w:rsidRPr="00E009E6">
              <w:rPr>
                <w:rFonts w:eastAsia="Times New Roman"/>
                <w:bCs/>
                <w:sz w:val="20"/>
                <w:szCs w:val="20"/>
                <w:lang w:eastAsia="nl-NL" w:bidi="ar-SA"/>
              </w:rPr>
              <w:t xml:space="preserve"> light zuivelspread</w:t>
            </w:r>
            <w:r w:rsidR="00DA6C8D">
              <w:rPr>
                <w:rFonts w:eastAsia="Times New Roman"/>
                <w:bCs/>
                <w:sz w:val="20"/>
                <w:szCs w:val="20"/>
                <w:lang w:eastAsia="nl-NL" w:bidi="ar-SA"/>
              </w:rPr>
              <w:t>.</w:t>
            </w:r>
          </w:p>
          <w:p w14:paraId="623ADD50" w14:textId="77777777" w:rsidR="00EA165A" w:rsidRPr="00E009E6" w:rsidRDefault="008B48E9" w:rsidP="00B770A3">
            <w:pPr>
              <w:pStyle w:val="Lijstalinea"/>
              <w:numPr>
                <w:ilvl w:val="0"/>
                <w:numId w:val="37"/>
              </w:numPr>
              <w:spacing w:line="312" w:lineRule="auto"/>
              <w:rPr>
                <w:rFonts w:eastAsia="Times New Roman"/>
                <w:bCs/>
                <w:sz w:val="20"/>
                <w:szCs w:val="20"/>
                <w:lang w:eastAsia="nl-NL" w:bidi="ar-SA"/>
              </w:rPr>
            </w:pPr>
            <w:r>
              <w:rPr>
                <w:rFonts w:eastAsia="Times New Roman"/>
                <w:bCs/>
                <w:sz w:val="20"/>
                <w:szCs w:val="20"/>
                <w:lang w:eastAsia="nl-NL" w:bidi="ar-SA"/>
              </w:rPr>
              <w:t>Notenpasta of pindakaas zonder toegevoegd zout of suiker</w:t>
            </w:r>
            <w:r w:rsidR="00DA6C8D">
              <w:rPr>
                <w:rFonts w:eastAsia="Times New Roman"/>
                <w:bCs/>
                <w:sz w:val="20"/>
                <w:szCs w:val="20"/>
                <w:lang w:eastAsia="nl-NL" w:bidi="ar-SA"/>
              </w:rPr>
              <w:t>.</w:t>
            </w:r>
            <w:r w:rsidR="00E009E6" w:rsidRPr="00E009E6">
              <w:rPr>
                <w:rFonts w:eastAsia="Times New Roman"/>
                <w:bCs/>
                <w:sz w:val="20"/>
                <w:szCs w:val="20"/>
                <w:lang w:eastAsia="nl-NL" w:bidi="ar-SA"/>
              </w:rPr>
              <w:t xml:space="preserve"> </w:t>
            </w:r>
          </w:p>
          <w:p w14:paraId="07492839" w14:textId="77777777" w:rsidR="00EA165A" w:rsidRPr="00EA165A" w:rsidRDefault="00E009E6" w:rsidP="00305868">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G</w:t>
            </w:r>
            <w:r w:rsidRPr="00E009E6">
              <w:rPr>
                <w:rFonts w:eastAsia="Times New Roman"/>
                <w:bCs/>
                <w:sz w:val="20"/>
                <w:szCs w:val="20"/>
                <w:lang w:eastAsia="nl-NL" w:bidi="ar-SA"/>
              </w:rPr>
              <w:t>roente en fruit, zoals tomaat, komkommer, paprika, banaan, appel en aardbei.</w:t>
            </w:r>
            <w:r w:rsidR="001F2ED9">
              <w:rPr>
                <w:rFonts w:eastAsia="Times New Roman"/>
                <w:bCs/>
                <w:sz w:val="20"/>
                <w:szCs w:val="20"/>
                <w:lang w:eastAsia="nl-NL" w:bidi="ar-SA"/>
              </w:rPr>
              <w:t xml:space="preserve"> </w:t>
            </w:r>
            <w:r w:rsidR="00305868">
              <w:rPr>
                <w:rFonts w:eastAsia="Times New Roman"/>
                <w:bCs/>
                <w:sz w:val="20"/>
                <w:szCs w:val="20"/>
                <w:lang w:eastAsia="nl-NL" w:bidi="ar-SA"/>
              </w:rPr>
              <w:t>Lekker als beleg en</w:t>
            </w:r>
            <w:r w:rsidR="001F2ED9">
              <w:rPr>
                <w:rFonts w:eastAsia="Times New Roman"/>
                <w:bCs/>
                <w:sz w:val="20"/>
                <w:szCs w:val="20"/>
                <w:lang w:eastAsia="nl-NL" w:bidi="ar-SA"/>
              </w:rPr>
              <w:t xml:space="preserve"> voor erbij.</w:t>
            </w:r>
            <w:r>
              <w:rPr>
                <w:rFonts w:eastAsia="Times New Roman"/>
                <w:bCs/>
                <w:sz w:val="20"/>
                <w:szCs w:val="20"/>
                <w:lang w:eastAsia="nl-NL" w:bidi="ar-SA"/>
              </w:rPr>
              <w:t xml:space="preserve"> </w:t>
            </w:r>
          </w:p>
        </w:tc>
      </w:tr>
    </w:tbl>
    <w:p w14:paraId="2BAD0E1C" w14:textId="77777777" w:rsidR="00E009E6" w:rsidRDefault="00EA165A" w:rsidP="00D63462">
      <w:pPr>
        <w:pStyle w:val="Geenafstand"/>
        <w:spacing w:line="312" w:lineRule="auto"/>
        <w:rPr>
          <w:sz w:val="20"/>
          <w:szCs w:val="20"/>
          <w:lang w:eastAsia="nl-NL" w:bidi="ar-SA"/>
        </w:rPr>
      </w:pPr>
      <w:r>
        <w:rPr>
          <w:rFonts w:eastAsia="Times New Roman"/>
          <w:bCs/>
          <w:sz w:val="20"/>
          <w:szCs w:val="20"/>
          <w:lang w:eastAsia="nl-NL" w:bidi="ar-SA"/>
        </w:rPr>
        <w:lastRenderedPageBreak/>
        <w:t xml:space="preserve"> </w:t>
      </w:r>
      <w:r w:rsidR="001C5BBB">
        <w:rPr>
          <w:noProof/>
          <w:sz w:val="20"/>
          <w:szCs w:val="20"/>
          <w:lang w:eastAsia="nl-NL" w:bidi="ar-SA"/>
        </w:rPr>
        <w:drawing>
          <wp:inline distT="0" distB="0" distL="0" distR="0" wp14:anchorId="3E219EF6" wp14:editId="3254BA19">
            <wp:extent cx="5454758" cy="13811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dtrommels.jpg"/>
                    <pic:cNvPicPr/>
                  </pic:nvPicPr>
                  <pic:blipFill>
                    <a:blip r:embed="rId16">
                      <a:extLst>
                        <a:ext uri="{28A0092B-C50C-407E-A947-70E740481C1C}">
                          <a14:useLocalDpi xmlns:a14="http://schemas.microsoft.com/office/drawing/2010/main" val="0"/>
                        </a:ext>
                      </a:extLst>
                    </a:blip>
                    <a:stretch>
                      <a:fillRect/>
                    </a:stretch>
                  </pic:blipFill>
                  <pic:spPr>
                    <a:xfrm>
                      <a:off x="0" y="0"/>
                      <a:ext cx="5513614" cy="1396027"/>
                    </a:xfrm>
                    <a:prstGeom prst="rect">
                      <a:avLst/>
                    </a:prstGeom>
                  </pic:spPr>
                </pic:pic>
              </a:graphicData>
            </a:graphic>
          </wp:inline>
        </w:drawing>
      </w:r>
    </w:p>
    <w:p w14:paraId="2903199F" w14:textId="5157AAF6" w:rsidR="008B3A70" w:rsidRDefault="001F04ED" w:rsidP="00C52EAC">
      <w:pPr>
        <w:pStyle w:val="Kop3"/>
        <w:spacing w:line="276" w:lineRule="auto"/>
        <w:rPr>
          <w:b w:val="0"/>
          <w:sz w:val="20"/>
          <w:szCs w:val="20"/>
          <w:lang w:eastAsia="nl-NL" w:bidi="ar-SA"/>
        </w:rPr>
      </w:pPr>
      <w:r w:rsidRPr="001F04ED">
        <w:rPr>
          <w:sz w:val="20"/>
          <w:szCs w:val="20"/>
          <w:lang w:eastAsia="nl-NL" w:bidi="ar-SA"/>
        </w:rPr>
        <w:t>Drinken</w:t>
      </w:r>
      <w:r w:rsidR="00D63462">
        <w:rPr>
          <w:sz w:val="20"/>
          <w:szCs w:val="20"/>
          <w:lang w:eastAsia="nl-NL" w:bidi="ar-SA"/>
        </w:rPr>
        <w:br/>
      </w:r>
      <w:r w:rsidR="00117D34">
        <w:rPr>
          <w:b w:val="0"/>
          <w:sz w:val="20"/>
          <w:szCs w:val="20"/>
          <w:lang w:eastAsia="nl-NL" w:bidi="ar-SA"/>
        </w:rPr>
        <w:t xml:space="preserve">Kinderen drinken </w:t>
      </w:r>
      <w:r w:rsidR="00D46CE0">
        <w:rPr>
          <w:b w:val="0"/>
          <w:sz w:val="20"/>
          <w:szCs w:val="20"/>
          <w:lang w:eastAsia="nl-NL" w:bidi="ar-SA"/>
        </w:rPr>
        <w:t xml:space="preserve">tijdens de ochtendpauze en de lunch </w:t>
      </w:r>
      <w:r w:rsidR="009026F2">
        <w:rPr>
          <w:b w:val="0"/>
          <w:sz w:val="20"/>
          <w:szCs w:val="20"/>
          <w:lang w:eastAsia="nl-NL" w:bidi="ar-SA"/>
        </w:rPr>
        <w:t>dranke</w:t>
      </w:r>
      <w:r w:rsidR="00372CE0">
        <w:rPr>
          <w:b w:val="0"/>
          <w:sz w:val="20"/>
          <w:szCs w:val="20"/>
          <w:lang w:eastAsia="nl-NL" w:bidi="ar-SA"/>
        </w:rPr>
        <w:t>n</w:t>
      </w:r>
      <w:r w:rsidR="00B932F8">
        <w:rPr>
          <w:b w:val="0"/>
          <w:sz w:val="20"/>
          <w:szCs w:val="20"/>
          <w:lang w:eastAsia="nl-NL" w:bidi="ar-SA"/>
        </w:rPr>
        <w:t xml:space="preserve"> </w:t>
      </w:r>
      <w:r w:rsidR="00B932F8" w:rsidRPr="009026F2">
        <w:rPr>
          <w:b w:val="0"/>
          <w:color w:val="000000" w:themeColor="text1"/>
          <w:sz w:val="20"/>
          <w:szCs w:val="20"/>
          <w:lang w:eastAsia="nl-NL" w:bidi="ar-SA"/>
        </w:rPr>
        <w:t>liefst</w:t>
      </w:r>
      <w:r w:rsidR="00B932F8">
        <w:rPr>
          <w:b w:val="0"/>
          <w:sz w:val="20"/>
          <w:szCs w:val="20"/>
          <w:lang w:eastAsia="nl-NL" w:bidi="ar-SA"/>
        </w:rPr>
        <w:t xml:space="preserve"> </w:t>
      </w:r>
      <w:r w:rsidR="003C6B03">
        <w:rPr>
          <w:b w:val="0"/>
          <w:sz w:val="20"/>
          <w:szCs w:val="20"/>
          <w:lang w:eastAsia="nl-NL" w:bidi="ar-SA"/>
        </w:rPr>
        <w:t>zonder toegevoegde suikers</w:t>
      </w:r>
      <w:r w:rsidR="004D0D54" w:rsidRPr="00B932F8">
        <w:rPr>
          <w:b w:val="0"/>
          <w:color w:val="FF0000"/>
          <w:sz w:val="20"/>
          <w:szCs w:val="20"/>
          <w:lang w:eastAsia="nl-NL" w:bidi="ar-SA"/>
        </w:rPr>
        <w:t>.</w:t>
      </w:r>
      <w:r w:rsidR="008B3A70" w:rsidRPr="00B932F8">
        <w:rPr>
          <w:b w:val="0"/>
          <w:color w:val="FF0000"/>
          <w:sz w:val="20"/>
          <w:szCs w:val="20"/>
          <w:lang w:eastAsia="nl-NL" w:bidi="ar-SA"/>
        </w:rPr>
        <w:t xml:space="preserve"> </w:t>
      </w:r>
    </w:p>
    <w:tbl>
      <w:tblPr>
        <w:tblStyle w:val="Tabelraster"/>
        <w:tblW w:w="0" w:type="auto"/>
        <w:tblLook w:val="04A0" w:firstRow="1" w:lastRow="0" w:firstColumn="1" w:lastColumn="0" w:noHBand="0" w:noVBand="1"/>
      </w:tblPr>
      <w:tblGrid>
        <w:gridCol w:w="9212"/>
      </w:tblGrid>
      <w:tr w:rsidR="008B3A70" w:rsidRPr="003049EB" w14:paraId="09D5247B" w14:textId="77777777" w:rsidTr="00941982">
        <w:tc>
          <w:tcPr>
            <w:tcW w:w="9212" w:type="dxa"/>
            <w:shd w:val="clear" w:color="auto" w:fill="A6A6A6" w:themeFill="background1" w:themeFillShade="A6"/>
          </w:tcPr>
          <w:p w14:paraId="76FAAD3E" w14:textId="77777777" w:rsidR="008B3A70" w:rsidRPr="003049EB" w:rsidRDefault="008B3A70" w:rsidP="00941982">
            <w:pPr>
              <w:pStyle w:val="Geenafstand"/>
              <w:spacing w:line="312" w:lineRule="auto"/>
              <w:rPr>
                <w:b/>
              </w:rPr>
            </w:pPr>
            <w:r>
              <w:rPr>
                <w:b/>
              </w:rPr>
              <w:t>Geschikt voor d</w:t>
            </w:r>
            <w:r w:rsidRPr="003049EB">
              <w:rPr>
                <w:b/>
              </w:rPr>
              <w:t>rinken</w:t>
            </w:r>
            <w:r>
              <w:rPr>
                <w:b/>
              </w:rPr>
              <w:t xml:space="preserve"> vinden wij bijvoorbeeld: </w:t>
            </w:r>
          </w:p>
        </w:tc>
      </w:tr>
      <w:tr w:rsidR="008B3A70" w14:paraId="728B0971" w14:textId="77777777" w:rsidTr="00941982">
        <w:tc>
          <w:tcPr>
            <w:tcW w:w="9212" w:type="dxa"/>
          </w:tcPr>
          <w:p w14:paraId="50E52706" w14:textId="77777777" w:rsidR="008B3A70" w:rsidRPr="008B3A70" w:rsidRDefault="00314793"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Kraanw</w:t>
            </w:r>
            <w:r w:rsidR="008B3A70" w:rsidRPr="008B3A70">
              <w:rPr>
                <w:rFonts w:eastAsia="Times New Roman"/>
                <w:bCs/>
                <w:sz w:val="20"/>
                <w:szCs w:val="20"/>
                <w:lang w:eastAsia="nl-NL" w:bidi="ar-SA"/>
              </w:rPr>
              <w:t>ater</w:t>
            </w:r>
            <w:r>
              <w:rPr>
                <w:rFonts w:eastAsia="Times New Roman"/>
                <w:bCs/>
                <w:sz w:val="20"/>
                <w:szCs w:val="20"/>
                <w:lang w:eastAsia="nl-NL" w:bidi="ar-SA"/>
              </w:rPr>
              <w:t>.</w:t>
            </w:r>
            <w:r w:rsidR="008B3A70" w:rsidRPr="008B3A70">
              <w:rPr>
                <w:rFonts w:eastAsia="Times New Roman"/>
                <w:bCs/>
                <w:sz w:val="20"/>
                <w:szCs w:val="20"/>
                <w:lang w:eastAsia="nl-NL" w:bidi="ar-SA"/>
              </w:rPr>
              <w:t xml:space="preserve"> </w:t>
            </w:r>
          </w:p>
          <w:p w14:paraId="0216EEB2" w14:textId="4F9742BE" w:rsidR="008B3A70" w:rsidRPr="008B3A70" w:rsidRDefault="00440C7D"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Limonade zonder toegevoegde suiker.</w:t>
            </w:r>
          </w:p>
          <w:p w14:paraId="44CFCA27" w14:textId="77777777" w:rsidR="00D46CE0" w:rsidRDefault="008B3A70" w:rsidP="007E7230">
            <w:pPr>
              <w:pStyle w:val="Lijstalinea"/>
              <w:numPr>
                <w:ilvl w:val="0"/>
                <w:numId w:val="9"/>
              </w:numPr>
              <w:spacing w:line="312" w:lineRule="auto"/>
              <w:ind w:left="317" w:hanging="283"/>
            </w:pPr>
            <w:r w:rsidRPr="00701E30">
              <w:rPr>
                <w:rFonts w:eastAsia="Times New Roman"/>
                <w:bCs/>
                <w:sz w:val="20"/>
                <w:szCs w:val="20"/>
                <w:lang w:eastAsia="nl-NL" w:bidi="ar-SA"/>
              </w:rPr>
              <w:t>Halfvolle melk, karnemelk</w:t>
            </w:r>
            <w:r w:rsidR="00305868" w:rsidRPr="007E7230">
              <w:rPr>
                <w:rFonts w:eastAsia="Times New Roman"/>
                <w:bCs/>
                <w:sz w:val="20"/>
                <w:szCs w:val="20"/>
                <w:lang w:eastAsia="nl-NL" w:bidi="ar-SA"/>
              </w:rPr>
              <w:t xml:space="preserve"> </w:t>
            </w:r>
            <w:r w:rsidR="003C6B03" w:rsidRPr="00701E30">
              <w:rPr>
                <w:rFonts w:eastAsia="Times New Roman"/>
                <w:bCs/>
                <w:sz w:val="20"/>
                <w:szCs w:val="20"/>
                <w:lang w:eastAsia="nl-NL" w:bidi="ar-SA"/>
              </w:rPr>
              <w:t>of yoghurtdrank zonder toegevoegde suikers</w:t>
            </w:r>
            <w:r w:rsidR="00305868" w:rsidRPr="007E7230">
              <w:rPr>
                <w:rFonts w:eastAsia="Times New Roman"/>
                <w:bCs/>
                <w:sz w:val="20"/>
                <w:szCs w:val="20"/>
                <w:lang w:eastAsia="nl-NL" w:bidi="ar-SA"/>
              </w:rPr>
              <w:t>.</w:t>
            </w:r>
          </w:p>
        </w:tc>
      </w:tr>
    </w:tbl>
    <w:p w14:paraId="5AF62BA3" w14:textId="77777777" w:rsidR="00C16BA8" w:rsidRPr="008B3A70" w:rsidRDefault="008B3A70" w:rsidP="00C52EAC">
      <w:pPr>
        <w:pStyle w:val="Kop3"/>
        <w:spacing w:line="276" w:lineRule="auto"/>
        <w:rPr>
          <w:b w:val="0"/>
          <w:sz w:val="20"/>
          <w:szCs w:val="20"/>
          <w:lang w:eastAsia="nl-NL" w:bidi="ar-SA"/>
        </w:rPr>
      </w:pPr>
      <w:r>
        <w:rPr>
          <w:b w:val="0"/>
          <w:sz w:val="20"/>
          <w:szCs w:val="20"/>
          <w:lang w:eastAsia="nl-NL" w:bidi="ar-SA"/>
        </w:rPr>
        <w:t xml:space="preserve"> </w:t>
      </w:r>
      <w:r w:rsidR="006D7D19">
        <w:rPr>
          <w:b w:val="0"/>
          <w:noProof/>
          <w:sz w:val="20"/>
          <w:szCs w:val="20"/>
          <w:lang w:eastAsia="nl-NL" w:bidi="ar-SA"/>
        </w:rPr>
        <w:drawing>
          <wp:inline distT="0" distB="0" distL="0" distR="0" wp14:anchorId="56820CA5" wp14:editId="562BF626">
            <wp:extent cx="5760720" cy="14585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er in drinke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30F4E229" w14:textId="4E6D5112" w:rsidR="00117D34" w:rsidRDefault="00D63462" w:rsidP="0015049A">
      <w:pPr>
        <w:pStyle w:val="Geenafstand"/>
        <w:rPr>
          <w:sz w:val="20"/>
          <w:szCs w:val="20"/>
          <w:lang w:eastAsia="nl-NL" w:bidi="ar-SA"/>
        </w:rPr>
      </w:pPr>
      <w:r>
        <w:rPr>
          <w:sz w:val="20"/>
          <w:szCs w:val="20"/>
          <w:lang w:eastAsia="nl-NL" w:bidi="ar-SA"/>
        </w:rPr>
        <w:br/>
      </w:r>
      <w:r w:rsidR="0003658A" w:rsidRPr="0015049A">
        <w:rPr>
          <w:b/>
          <w:sz w:val="20"/>
          <w:szCs w:val="20"/>
          <w:lang w:eastAsia="nl-NL" w:bidi="ar-SA"/>
        </w:rPr>
        <w:t xml:space="preserve">Traktaties </w:t>
      </w:r>
      <w:bookmarkEnd w:id="0"/>
      <w:r w:rsidR="00B40603">
        <w:rPr>
          <w:sz w:val="20"/>
          <w:szCs w:val="20"/>
          <w:lang w:eastAsia="nl-NL" w:bidi="ar-SA"/>
        </w:rPr>
        <w:br/>
      </w:r>
      <w:r w:rsidR="0015049A" w:rsidRPr="0015049A">
        <w:rPr>
          <w:sz w:val="20"/>
          <w:szCs w:val="20"/>
          <w:lang w:eastAsia="nl-NL" w:bidi="ar-SA"/>
        </w:rPr>
        <w:t>Meestal  wordt er getrakteerd omdat iemand iets te vieren heeft. Bijvoorbeeld bij verjaardagen van leerlingen en personeel, bij geboortes of bij andere feestelijke aangelegenheden. Het allerbelangrijkste is dat iemand dan aandacht krijgt door bijvoorbeeld op een stoel te mogen staan midden in de kring en dat er voor hem/haar wordt gezongen. Trakteren is vervolgens nog een kleine extra toegift.</w:t>
      </w:r>
      <w:r w:rsidR="0015049A">
        <w:t xml:space="preserve"> </w:t>
      </w:r>
      <w:r w:rsidR="00117D34" w:rsidRPr="00B40603">
        <w:rPr>
          <w:sz w:val="20"/>
          <w:szCs w:val="20"/>
          <w:lang w:eastAsia="nl-NL" w:bidi="ar-SA"/>
        </w:rPr>
        <w:t xml:space="preserve">Kinderen krijgen per schooljaar al gauw 30 traktaties. Dat mag ook, want jarig zijn is feest! Maar bij ons op school </w:t>
      </w:r>
      <w:r w:rsidR="001842F3" w:rsidRPr="00B40603">
        <w:rPr>
          <w:sz w:val="20"/>
          <w:szCs w:val="20"/>
          <w:lang w:eastAsia="nl-NL" w:bidi="ar-SA"/>
        </w:rPr>
        <w:t>vragen</w:t>
      </w:r>
      <w:r w:rsidR="00117D34" w:rsidRPr="00B40603">
        <w:rPr>
          <w:sz w:val="20"/>
          <w:szCs w:val="20"/>
          <w:lang w:eastAsia="nl-NL" w:bidi="ar-SA"/>
        </w:rPr>
        <w:t xml:space="preserve"> we </w:t>
      </w:r>
      <w:r w:rsidR="001842F3" w:rsidRPr="00B40603">
        <w:rPr>
          <w:sz w:val="20"/>
          <w:szCs w:val="20"/>
          <w:lang w:eastAsia="nl-NL" w:bidi="ar-SA"/>
        </w:rPr>
        <w:t xml:space="preserve">ouders </w:t>
      </w:r>
      <w:r w:rsidR="00117D34" w:rsidRPr="00B40603">
        <w:rPr>
          <w:sz w:val="20"/>
          <w:szCs w:val="20"/>
          <w:lang w:eastAsia="nl-NL" w:bidi="ar-SA"/>
        </w:rPr>
        <w:t>wel</w:t>
      </w:r>
      <w:r w:rsidR="001842F3" w:rsidRPr="00B40603">
        <w:rPr>
          <w:sz w:val="20"/>
          <w:szCs w:val="20"/>
          <w:lang w:eastAsia="nl-NL" w:bidi="ar-SA"/>
        </w:rPr>
        <w:t xml:space="preserve"> om</w:t>
      </w:r>
      <w:r w:rsidR="00117D34" w:rsidRPr="00B40603">
        <w:rPr>
          <w:sz w:val="20"/>
          <w:szCs w:val="20"/>
          <w:lang w:eastAsia="nl-NL" w:bidi="ar-SA"/>
        </w:rPr>
        <w:t xml:space="preserve"> de traktaties </w:t>
      </w:r>
      <w:r w:rsidR="001842F3" w:rsidRPr="00B40603">
        <w:rPr>
          <w:sz w:val="20"/>
          <w:szCs w:val="20"/>
          <w:lang w:eastAsia="nl-NL" w:bidi="ar-SA"/>
        </w:rPr>
        <w:t>klein</w:t>
      </w:r>
      <w:r w:rsidR="005776F1" w:rsidRPr="00B40603">
        <w:rPr>
          <w:sz w:val="20"/>
          <w:szCs w:val="20"/>
          <w:lang w:eastAsia="nl-NL" w:bidi="ar-SA"/>
        </w:rPr>
        <w:t xml:space="preserve"> te houden</w:t>
      </w:r>
      <w:r w:rsidR="001842F3" w:rsidRPr="00B40603">
        <w:rPr>
          <w:sz w:val="20"/>
          <w:szCs w:val="20"/>
          <w:lang w:eastAsia="nl-NL" w:bidi="ar-SA"/>
        </w:rPr>
        <w:t xml:space="preserve"> </w:t>
      </w:r>
      <w:r w:rsidR="00117D34" w:rsidRPr="00B40603">
        <w:rPr>
          <w:sz w:val="20"/>
          <w:szCs w:val="20"/>
          <w:lang w:eastAsia="nl-NL" w:bidi="ar-SA"/>
        </w:rPr>
        <w:t>en</w:t>
      </w:r>
      <w:r w:rsidR="001842F3" w:rsidRPr="00B40603">
        <w:rPr>
          <w:sz w:val="20"/>
          <w:szCs w:val="20"/>
          <w:lang w:eastAsia="nl-NL" w:bidi="ar-SA"/>
        </w:rPr>
        <w:t xml:space="preserve"> niet te </w:t>
      </w:r>
      <w:r w:rsidR="00117D34" w:rsidRPr="00B40603">
        <w:rPr>
          <w:sz w:val="20"/>
          <w:szCs w:val="20"/>
          <w:lang w:eastAsia="nl-NL" w:bidi="ar-SA"/>
        </w:rPr>
        <w:t xml:space="preserve">calorierijk </w:t>
      </w:r>
      <w:r w:rsidR="001842F3" w:rsidRPr="00B40603">
        <w:rPr>
          <w:sz w:val="20"/>
          <w:szCs w:val="20"/>
          <w:lang w:eastAsia="nl-NL" w:bidi="ar-SA"/>
        </w:rPr>
        <w:t>te maken</w:t>
      </w:r>
      <w:r w:rsidR="005776F1" w:rsidRPr="00B40603">
        <w:rPr>
          <w:sz w:val="20"/>
          <w:szCs w:val="20"/>
          <w:lang w:eastAsia="nl-NL" w:bidi="ar-SA"/>
        </w:rPr>
        <w:t xml:space="preserve">. </w:t>
      </w:r>
      <w:r w:rsidR="00FF6494" w:rsidRPr="00B40603">
        <w:rPr>
          <w:sz w:val="20"/>
          <w:szCs w:val="20"/>
          <w:lang w:eastAsia="nl-NL" w:bidi="ar-SA"/>
        </w:rPr>
        <w:t>Ook wijzen we op</w:t>
      </w:r>
      <w:r w:rsidR="001842F3" w:rsidRPr="00B40603">
        <w:rPr>
          <w:sz w:val="20"/>
          <w:szCs w:val="20"/>
          <w:lang w:eastAsia="nl-NL" w:bidi="ar-SA"/>
        </w:rPr>
        <w:t xml:space="preserve"> </w:t>
      </w:r>
      <w:r w:rsidR="007934EB" w:rsidRPr="00B40603">
        <w:rPr>
          <w:sz w:val="20"/>
          <w:szCs w:val="20"/>
          <w:lang w:eastAsia="nl-NL" w:bidi="ar-SA"/>
        </w:rPr>
        <w:t xml:space="preserve">de mogelijkheid </w:t>
      </w:r>
      <w:r w:rsidR="001842F3" w:rsidRPr="00B40603">
        <w:rPr>
          <w:sz w:val="20"/>
          <w:szCs w:val="20"/>
          <w:lang w:eastAsia="nl-NL" w:bidi="ar-SA"/>
        </w:rPr>
        <w:t>een klein cadeautje mee te geven</w:t>
      </w:r>
      <w:r w:rsidR="00FF6494" w:rsidRPr="00B40603">
        <w:rPr>
          <w:sz w:val="20"/>
          <w:szCs w:val="20"/>
          <w:lang w:eastAsia="nl-NL" w:bidi="ar-SA"/>
        </w:rPr>
        <w:t xml:space="preserve"> in plaats van iets eetbaars.</w:t>
      </w:r>
    </w:p>
    <w:p w14:paraId="2B541634" w14:textId="4F3835E1" w:rsidR="00405213" w:rsidRPr="00405213" w:rsidRDefault="00405213" w:rsidP="0015049A">
      <w:pPr>
        <w:pStyle w:val="Geenafstand"/>
      </w:pPr>
      <w:r w:rsidRPr="00405213">
        <w:rPr>
          <w:sz w:val="20"/>
          <w:szCs w:val="20"/>
          <w:lang w:eastAsia="nl-NL" w:bidi="ar-SA"/>
        </w:rPr>
        <w:t xml:space="preserve"> We vragen </w:t>
      </w:r>
      <w:r>
        <w:rPr>
          <w:sz w:val="20"/>
          <w:szCs w:val="20"/>
          <w:lang w:eastAsia="nl-NL" w:bidi="ar-SA"/>
        </w:rPr>
        <w:t>u</w:t>
      </w:r>
      <w:r w:rsidRPr="00405213">
        <w:rPr>
          <w:sz w:val="20"/>
          <w:szCs w:val="20"/>
          <w:lang w:eastAsia="nl-NL" w:bidi="ar-SA"/>
        </w:rPr>
        <w:t xml:space="preserve"> daarom om ook dezelfde traktatie als de kinderen aan de leerkracht te geven. In de praktijk komt het nog wel eens voor dat kinderen een prikker met fruit krijgen en de leerkrachten een gevulde koek. Maak geen uitzondering en geef de leerkrachten dezelfde traktatie als de kinderen.</w:t>
      </w:r>
    </w:p>
    <w:p w14:paraId="59ED9314" w14:textId="051E6089" w:rsidR="00440C7D" w:rsidRDefault="00440C7D" w:rsidP="00C52EAC">
      <w:pPr>
        <w:pStyle w:val="Geenafstand"/>
        <w:spacing w:line="276" w:lineRule="auto"/>
        <w:rPr>
          <w:sz w:val="20"/>
          <w:szCs w:val="20"/>
        </w:rPr>
      </w:pPr>
    </w:p>
    <w:tbl>
      <w:tblPr>
        <w:tblStyle w:val="Tabelraster"/>
        <w:tblW w:w="0" w:type="auto"/>
        <w:tblLook w:val="04A0" w:firstRow="1" w:lastRow="0" w:firstColumn="1" w:lastColumn="0" w:noHBand="0" w:noVBand="1"/>
      </w:tblPr>
      <w:tblGrid>
        <w:gridCol w:w="9212"/>
      </w:tblGrid>
      <w:tr w:rsidR="001842F3" w:rsidRPr="003049EB" w14:paraId="38BA5F55" w14:textId="77777777" w:rsidTr="00941982">
        <w:tc>
          <w:tcPr>
            <w:tcW w:w="9212" w:type="dxa"/>
            <w:shd w:val="clear" w:color="auto" w:fill="A6A6A6" w:themeFill="background1" w:themeFillShade="A6"/>
          </w:tcPr>
          <w:p w14:paraId="181A018E" w14:textId="77777777" w:rsidR="001842F3" w:rsidRPr="003049EB" w:rsidRDefault="001842F3" w:rsidP="001842F3">
            <w:pPr>
              <w:pStyle w:val="Geenafstand"/>
              <w:spacing w:line="312" w:lineRule="auto"/>
              <w:rPr>
                <w:b/>
              </w:rPr>
            </w:pPr>
            <w:r>
              <w:rPr>
                <w:b/>
              </w:rPr>
              <w:t xml:space="preserve">Geschikt voor traktaties vinden wij bijvoorbeeld: </w:t>
            </w:r>
          </w:p>
        </w:tc>
      </w:tr>
      <w:tr w:rsidR="001842F3" w14:paraId="76D63E8D" w14:textId="77777777" w:rsidTr="00941982">
        <w:tc>
          <w:tcPr>
            <w:tcW w:w="9212" w:type="dxa"/>
          </w:tcPr>
          <w:p w14:paraId="60E802F0" w14:textId="77777777" w:rsidR="00462642" w:rsidRDefault="001842F3" w:rsidP="005776F1">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Groente en fruit in een leuk jasje</w:t>
            </w:r>
            <w:r w:rsidR="00462642">
              <w:rPr>
                <w:rFonts w:eastAsia="Times New Roman"/>
                <w:bCs/>
                <w:sz w:val="20"/>
                <w:szCs w:val="20"/>
                <w:lang w:eastAsia="nl-NL" w:bidi="ar-SA"/>
              </w:rPr>
              <w:t>.</w:t>
            </w:r>
          </w:p>
          <w:p w14:paraId="6C7FDB6B" w14:textId="4D307E56" w:rsidR="00440C7D" w:rsidRDefault="001842F3" w:rsidP="00440C7D">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 xml:space="preserve">Kleine porties van producten die niet </w:t>
            </w:r>
            <w:r w:rsidR="005E3C0A" w:rsidRPr="00462642">
              <w:rPr>
                <w:rFonts w:eastAsia="Times New Roman"/>
                <w:bCs/>
                <w:sz w:val="20"/>
                <w:szCs w:val="20"/>
                <w:lang w:eastAsia="nl-NL" w:bidi="ar-SA"/>
              </w:rPr>
              <w:t>te veel calorieën bevatten</w:t>
            </w:r>
            <w:r w:rsidRPr="00462642">
              <w:rPr>
                <w:rFonts w:eastAsia="Times New Roman"/>
                <w:bCs/>
                <w:sz w:val="20"/>
                <w:szCs w:val="20"/>
                <w:lang w:eastAsia="nl-NL" w:bidi="ar-SA"/>
              </w:rPr>
              <w:t>, zoals een rozijndoosje</w:t>
            </w:r>
            <w:r w:rsidR="005776F1" w:rsidRPr="00462642">
              <w:rPr>
                <w:rFonts w:eastAsia="Times New Roman"/>
                <w:bCs/>
                <w:sz w:val="20"/>
                <w:szCs w:val="20"/>
                <w:lang w:eastAsia="nl-NL" w:bidi="ar-SA"/>
              </w:rPr>
              <w:t>,</w:t>
            </w:r>
            <w:r w:rsidRPr="00462642">
              <w:rPr>
                <w:rFonts w:eastAsia="Times New Roman"/>
                <w:bCs/>
                <w:sz w:val="20"/>
                <w:szCs w:val="20"/>
                <w:lang w:eastAsia="nl-NL" w:bidi="ar-SA"/>
              </w:rPr>
              <w:t xml:space="preserve"> een handje naturel popcorn, soepstengel</w:t>
            </w:r>
            <w:r w:rsidR="00440C7D">
              <w:rPr>
                <w:rFonts w:eastAsia="Times New Roman"/>
                <w:bCs/>
                <w:sz w:val="20"/>
                <w:szCs w:val="20"/>
                <w:lang w:eastAsia="nl-NL" w:bidi="ar-SA"/>
              </w:rPr>
              <w:t xml:space="preserve"> of een</w:t>
            </w:r>
            <w:r w:rsidR="005776F1" w:rsidRPr="00462642">
              <w:rPr>
                <w:rFonts w:eastAsia="Times New Roman"/>
                <w:bCs/>
                <w:sz w:val="20"/>
                <w:szCs w:val="20"/>
                <w:lang w:eastAsia="nl-NL" w:bidi="ar-SA"/>
              </w:rPr>
              <w:t xml:space="preserve"> </w:t>
            </w:r>
            <w:r w:rsidR="00C07890">
              <w:rPr>
                <w:rFonts w:eastAsia="Times New Roman"/>
                <w:bCs/>
                <w:sz w:val="20"/>
                <w:szCs w:val="20"/>
                <w:lang w:eastAsia="nl-NL" w:bidi="ar-SA"/>
              </w:rPr>
              <w:t xml:space="preserve">klein </w:t>
            </w:r>
            <w:r w:rsidR="005776F1" w:rsidRPr="00462642">
              <w:rPr>
                <w:rFonts w:eastAsia="Times New Roman"/>
                <w:bCs/>
                <w:sz w:val="20"/>
                <w:szCs w:val="20"/>
                <w:lang w:eastAsia="nl-NL" w:bidi="ar-SA"/>
              </w:rPr>
              <w:t>koek</w:t>
            </w:r>
            <w:r w:rsidR="00C07890">
              <w:rPr>
                <w:rFonts w:eastAsia="Times New Roman"/>
                <w:bCs/>
                <w:sz w:val="20"/>
                <w:szCs w:val="20"/>
                <w:lang w:eastAsia="nl-NL" w:bidi="ar-SA"/>
              </w:rPr>
              <w:t>je</w:t>
            </w:r>
            <w:r w:rsidR="005776F1" w:rsidRPr="00462642">
              <w:rPr>
                <w:rFonts w:eastAsia="Times New Roman"/>
                <w:bCs/>
                <w:sz w:val="20"/>
                <w:szCs w:val="20"/>
                <w:lang w:eastAsia="nl-NL" w:bidi="ar-SA"/>
              </w:rPr>
              <w:t xml:space="preserve"> </w:t>
            </w:r>
          </w:p>
          <w:p w14:paraId="1BB7D795" w14:textId="6FECDA4E" w:rsidR="005776F1" w:rsidRPr="001842F3" w:rsidRDefault="007934EB" w:rsidP="00440C7D">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 xml:space="preserve">Een cadeautje, zoals </w:t>
            </w:r>
            <w:r w:rsidRPr="001842F3">
              <w:rPr>
                <w:rFonts w:eastAsia="Times New Roman"/>
                <w:bCs/>
                <w:sz w:val="20"/>
                <w:szCs w:val="20"/>
                <w:lang w:eastAsia="nl-NL" w:bidi="ar-SA"/>
              </w:rPr>
              <w:t>stuiterballen, potloden, fluitjes, stickers, kleurboekje</w:t>
            </w:r>
            <w:r>
              <w:rPr>
                <w:rFonts w:eastAsia="Times New Roman"/>
                <w:bCs/>
                <w:sz w:val="20"/>
                <w:szCs w:val="20"/>
                <w:lang w:eastAsia="nl-NL" w:bidi="ar-SA"/>
              </w:rPr>
              <w:t>s</w:t>
            </w:r>
            <w:r w:rsidRPr="001842F3">
              <w:rPr>
                <w:rFonts w:eastAsia="Times New Roman"/>
                <w:bCs/>
                <w:sz w:val="20"/>
                <w:szCs w:val="20"/>
                <w:lang w:eastAsia="nl-NL" w:bidi="ar-SA"/>
              </w:rPr>
              <w:t xml:space="preserve"> of bellenblaas</w:t>
            </w:r>
            <w:r>
              <w:rPr>
                <w:rFonts w:eastAsia="Times New Roman"/>
                <w:bCs/>
                <w:sz w:val="20"/>
                <w:szCs w:val="20"/>
                <w:lang w:eastAsia="nl-NL" w:bidi="ar-SA"/>
              </w:rPr>
              <w:t>.</w:t>
            </w:r>
            <w:r w:rsidRPr="008B3A70">
              <w:rPr>
                <w:rFonts w:eastAsia="Times New Roman"/>
                <w:bCs/>
                <w:sz w:val="20"/>
                <w:szCs w:val="20"/>
                <w:lang w:eastAsia="nl-NL" w:bidi="ar-SA"/>
              </w:rPr>
              <w:t xml:space="preserve"> </w:t>
            </w:r>
          </w:p>
        </w:tc>
      </w:tr>
    </w:tbl>
    <w:p w14:paraId="0FCA893B" w14:textId="5379E16A" w:rsidR="0015049A" w:rsidRPr="0015049A" w:rsidRDefault="0015049A" w:rsidP="0015049A">
      <w:pPr>
        <w:pStyle w:val="Geenafstand"/>
        <w:rPr>
          <w:rFonts w:eastAsia="Times New Roman"/>
          <w:bCs/>
          <w:sz w:val="20"/>
          <w:szCs w:val="20"/>
          <w:lang w:eastAsia="nl-NL" w:bidi="ar-SA"/>
        </w:rPr>
      </w:pPr>
      <w:r w:rsidRPr="0015049A">
        <w:rPr>
          <w:rFonts w:eastAsia="Times New Roman"/>
          <w:bCs/>
          <w:sz w:val="20"/>
          <w:szCs w:val="20"/>
          <w:u w:val="single"/>
          <w:lang w:eastAsia="nl-NL" w:bidi="ar-SA"/>
        </w:rPr>
        <w:t>Tip;</w:t>
      </w:r>
      <w:r w:rsidRPr="0015049A">
        <w:rPr>
          <w:rFonts w:eastAsia="Times New Roman"/>
          <w:bCs/>
          <w:sz w:val="20"/>
          <w:szCs w:val="20"/>
          <w:lang w:eastAsia="nl-NL" w:bidi="ar-SA"/>
        </w:rPr>
        <w:t xml:space="preserve"> Kijk voor ideeën op de websites </w:t>
      </w:r>
      <w:hyperlink r:id="rId18" w:history="1">
        <w:r w:rsidRPr="0015049A">
          <w:rPr>
            <w:rFonts w:eastAsia="Times New Roman"/>
            <w:bCs/>
            <w:sz w:val="20"/>
            <w:szCs w:val="20"/>
            <w:lang w:eastAsia="nl-NL" w:bidi="ar-SA"/>
          </w:rPr>
          <w:t>www.gezondtrakteren.nl</w:t>
        </w:r>
      </w:hyperlink>
      <w:r w:rsidRPr="0015049A">
        <w:rPr>
          <w:rFonts w:eastAsia="Times New Roman"/>
          <w:bCs/>
          <w:sz w:val="20"/>
          <w:szCs w:val="20"/>
          <w:lang w:eastAsia="nl-NL" w:bidi="ar-SA"/>
        </w:rPr>
        <w:t xml:space="preserve"> of  </w:t>
      </w:r>
      <w:hyperlink r:id="rId19" w:history="1">
        <w:r w:rsidRPr="0015049A">
          <w:rPr>
            <w:rFonts w:eastAsia="Times New Roman"/>
            <w:bCs/>
            <w:sz w:val="20"/>
            <w:szCs w:val="20"/>
            <w:lang w:eastAsia="nl-NL" w:bidi="ar-SA"/>
          </w:rPr>
          <w:t>http://www.fitfoodfunfactor.lidl.nl</w:t>
        </w:r>
      </w:hyperlink>
      <w:r w:rsidRPr="0015049A">
        <w:rPr>
          <w:rFonts w:eastAsia="Times New Roman"/>
          <w:bCs/>
          <w:sz w:val="20"/>
          <w:szCs w:val="20"/>
          <w:lang w:eastAsia="nl-NL" w:bidi="ar-SA"/>
        </w:rPr>
        <w:t xml:space="preserve"> of in het gezonde</w:t>
      </w:r>
      <w:r>
        <w:rPr>
          <w:rFonts w:eastAsia="Times New Roman"/>
          <w:bCs/>
          <w:sz w:val="20"/>
          <w:szCs w:val="20"/>
          <w:lang w:eastAsia="nl-NL" w:bidi="ar-SA"/>
        </w:rPr>
        <w:t xml:space="preserve"> </w:t>
      </w:r>
      <w:proofErr w:type="spellStart"/>
      <w:r>
        <w:rPr>
          <w:rFonts w:eastAsia="Times New Roman"/>
          <w:bCs/>
          <w:sz w:val="20"/>
          <w:szCs w:val="20"/>
          <w:lang w:eastAsia="nl-NL" w:bidi="ar-SA"/>
        </w:rPr>
        <w:t>Maurikse</w:t>
      </w:r>
      <w:proofErr w:type="spellEnd"/>
      <w:r w:rsidRPr="0015049A">
        <w:rPr>
          <w:rFonts w:eastAsia="Times New Roman"/>
          <w:bCs/>
          <w:sz w:val="20"/>
          <w:szCs w:val="20"/>
          <w:lang w:eastAsia="nl-NL" w:bidi="ar-SA"/>
        </w:rPr>
        <w:t xml:space="preserve"> traktatieboekje wat in elke klas aanwezig is.</w:t>
      </w:r>
    </w:p>
    <w:p w14:paraId="142A95BF" w14:textId="171644E3" w:rsidR="007B5515" w:rsidRPr="0015049A" w:rsidRDefault="007B5515" w:rsidP="00C52EAC">
      <w:pPr>
        <w:pStyle w:val="Geenafstand"/>
        <w:spacing w:line="276" w:lineRule="auto"/>
        <w:rPr>
          <w:rFonts w:eastAsia="Times New Roman"/>
          <w:bCs/>
          <w:sz w:val="20"/>
          <w:szCs w:val="20"/>
          <w:lang w:eastAsia="nl-NL" w:bidi="ar-SA"/>
        </w:rPr>
      </w:pPr>
    </w:p>
    <w:p w14:paraId="128D3471" w14:textId="175BDC57" w:rsidR="0015049A" w:rsidRPr="003F5469" w:rsidRDefault="0015049A" w:rsidP="00C52EAC">
      <w:pPr>
        <w:pStyle w:val="Geenafstand"/>
        <w:spacing w:line="276" w:lineRule="auto"/>
        <w:rPr>
          <w:sz w:val="20"/>
          <w:szCs w:val="20"/>
        </w:rPr>
      </w:pPr>
    </w:p>
    <w:p w14:paraId="40BF70DE" w14:textId="77777777" w:rsidR="00D63462" w:rsidRDefault="00A42949" w:rsidP="00D63462">
      <w:pPr>
        <w:spacing w:line="276" w:lineRule="auto"/>
        <w:rPr>
          <w:sz w:val="20"/>
          <w:szCs w:val="20"/>
        </w:rPr>
      </w:pPr>
      <w:r>
        <w:rPr>
          <w:noProof/>
          <w:sz w:val="20"/>
          <w:szCs w:val="20"/>
          <w:lang w:eastAsia="nl-NL" w:bidi="ar-SA"/>
        </w:rPr>
        <w:lastRenderedPageBreak/>
        <w:drawing>
          <wp:inline distT="0" distB="0" distL="0" distR="0" wp14:anchorId="6F8EF255" wp14:editId="59F3A19C">
            <wp:extent cx="5760720" cy="14585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aties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5EDFFA84" w14:textId="23E731A5" w:rsidR="0015049A" w:rsidRPr="0015049A" w:rsidRDefault="0015049A" w:rsidP="00405213">
      <w:pPr>
        <w:spacing w:line="240" w:lineRule="auto"/>
        <w:rPr>
          <w:b/>
          <w:bCs/>
          <w:sz w:val="20"/>
          <w:szCs w:val="20"/>
          <w:lang w:eastAsia="nl-NL" w:bidi="ar-SA"/>
        </w:rPr>
      </w:pPr>
      <w:r w:rsidRPr="0015049A">
        <w:rPr>
          <w:b/>
          <w:bCs/>
          <w:sz w:val="20"/>
          <w:szCs w:val="20"/>
          <w:lang w:eastAsia="nl-NL" w:bidi="ar-SA"/>
        </w:rPr>
        <w:t>Vieringen, sportdag, schoolreisje</w:t>
      </w:r>
    </w:p>
    <w:p w14:paraId="519A8D0B" w14:textId="22C38018" w:rsidR="0015049A" w:rsidRPr="0015049A" w:rsidRDefault="0015049A" w:rsidP="0015049A">
      <w:pPr>
        <w:pStyle w:val="Geenafstand"/>
        <w:rPr>
          <w:rFonts w:eastAsia="Times New Roman"/>
          <w:bCs/>
          <w:sz w:val="20"/>
          <w:szCs w:val="20"/>
          <w:lang w:eastAsia="nl-NL" w:bidi="ar-SA"/>
        </w:rPr>
      </w:pPr>
      <w:r w:rsidRPr="0015049A">
        <w:rPr>
          <w:rFonts w:eastAsia="Times New Roman"/>
          <w:bCs/>
          <w:sz w:val="20"/>
          <w:szCs w:val="20"/>
          <w:lang w:eastAsia="nl-NL" w:bidi="ar-SA"/>
        </w:rPr>
        <w:t>Op school vinden geregeld vieringen en activiteiten plaats, waarbij extraatjes worden aangebode</w:t>
      </w:r>
      <w:r w:rsidR="00405213">
        <w:rPr>
          <w:rFonts w:eastAsia="Times New Roman"/>
          <w:bCs/>
          <w:sz w:val="20"/>
          <w:szCs w:val="20"/>
          <w:lang w:eastAsia="nl-NL" w:bidi="ar-SA"/>
        </w:rPr>
        <w:t>n. Zo zijn er</w:t>
      </w:r>
      <w:r w:rsidRPr="0015049A">
        <w:rPr>
          <w:rFonts w:eastAsia="Times New Roman"/>
          <w:bCs/>
          <w:sz w:val="20"/>
          <w:szCs w:val="20"/>
          <w:lang w:eastAsia="nl-NL" w:bidi="ar-SA"/>
        </w:rPr>
        <w:t xml:space="preserve"> kerstviering, sportdag, schoolreisje enz. </w:t>
      </w:r>
      <w:r w:rsidR="00405213">
        <w:rPr>
          <w:rFonts w:eastAsia="Times New Roman"/>
          <w:bCs/>
          <w:sz w:val="20"/>
          <w:szCs w:val="20"/>
          <w:lang w:eastAsia="nl-NL" w:bidi="ar-SA"/>
        </w:rPr>
        <w:t>We proberen dit zo gezond mogelijk aan te passen aan de viering.</w:t>
      </w:r>
    </w:p>
    <w:p w14:paraId="69AB8B0B" w14:textId="7FA02BC5" w:rsidR="005D776E" w:rsidRDefault="002A3D7F" w:rsidP="005D776E">
      <w:pPr>
        <w:pStyle w:val="Kop3"/>
        <w:spacing w:line="276" w:lineRule="auto"/>
        <w:rPr>
          <w:b w:val="0"/>
          <w:sz w:val="20"/>
          <w:szCs w:val="20"/>
          <w:lang w:eastAsia="nl-NL" w:bidi="ar-SA"/>
        </w:rPr>
      </w:pPr>
      <w:r>
        <w:rPr>
          <w:sz w:val="20"/>
          <w:szCs w:val="20"/>
          <w:lang w:eastAsia="nl-NL" w:bidi="ar-SA"/>
        </w:rPr>
        <w:t>H</w:t>
      </w:r>
      <w:r w:rsidRPr="002A3D7F">
        <w:rPr>
          <w:sz w:val="20"/>
          <w:szCs w:val="20"/>
          <w:lang w:eastAsia="nl-NL" w:bidi="ar-SA"/>
        </w:rPr>
        <w:t>et goede voorbeeld</w:t>
      </w:r>
      <w:r w:rsidR="00B40603">
        <w:rPr>
          <w:sz w:val="20"/>
          <w:szCs w:val="20"/>
          <w:lang w:eastAsia="nl-NL" w:bidi="ar-SA"/>
        </w:rPr>
        <w:br/>
      </w:r>
      <w:r w:rsidRPr="002A3D7F">
        <w:rPr>
          <w:b w:val="0"/>
          <w:sz w:val="20"/>
          <w:szCs w:val="20"/>
          <w:lang w:eastAsia="nl-NL" w:bidi="ar-SA"/>
        </w:rPr>
        <w:t>Kinderen kijken ook naar wat hun leerkrachten eten. Het zou gek zijn als</w:t>
      </w:r>
      <w:r>
        <w:rPr>
          <w:b w:val="0"/>
          <w:sz w:val="20"/>
          <w:szCs w:val="20"/>
          <w:lang w:eastAsia="nl-NL" w:bidi="ar-SA"/>
        </w:rPr>
        <w:t xml:space="preserve"> </w:t>
      </w:r>
      <w:r w:rsidR="003E7191">
        <w:rPr>
          <w:b w:val="0"/>
          <w:sz w:val="20"/>
          <w:szCs w:val="20"/>
          <w:lang w:eastAsia="nl-NL" w:bidi="ar-SA"/>
        </w:rPr>
        <w:t>leraren</w:t>
      </w:r>
      <w:r>
        <w:rPr>
          <w:b w:val="0"/>
          <w:sz w:val="20"/>
          <w:szCs w:val="20"/>
          <w:lang w:eastAsia="nl-NL" w:bidi="ar-SA"/>
        </w:rPr>
        <w:t xml:space="preserve"> een snoepreep nemen </w:t>
      </w:r>
      <w:r w:rsidR="003E7191">
        <w:rPr>
          <w:b w:val="0"/>
          <w:sz w:val="20"/>
          <w:szCs w:val="20"/>
          <w:lang w:eastAsia="nl-NL" w:bidi="ar-SA"/>
        </w:rPr>
        <w:t xml:space="preserve">als </w:t>
      </w:r>
      <w:r>
        <w:rPr>
          <w:b w:val="0"/>
          <w:sz w:val="20"/>
          <w:szCs w:val="20"/>
          <w:lang w:eastAsia="nl-NL" w:bidi="ar-SA"/>
        </w:rPr>
        <w:t>pauze</w:t>
      </w:r>
      <w:r w:rsidR="003E7191">
        <w:rPr>
          <w:b w:val="0"/>
          <w:sz w:val="20"/>
          <w:szCs w:val="20"/>
          <w:lang w:eastAsia="nl-NL" w:bidi="ar-SA"/>
        </w:rPr>
        <w:t>hap</w:t>
      </w:r>
      <w:r>
        <w:rPr>
          <w:b w:val="0"/>
          <w:sz w:val="20"/>
          <w:szCs w:val="20"/>
          <w:lang w:eastAsia="nl-NL" w:bidi="ar-SA"/>
        </w:rPr>
        <w:t xml:space="preserve"> terwijl de kinderen e</w:t>
      </w:r>
      <w:r w:rsidR="003E7191">
        <w:rPr>
          <w:b w:val="0"/>
          <w:sz w:val="20"/>
          <w:szCs w:val="20"/>
          <w:lang w:eastAsia="nl-NL" w:bidi="ar-SA"/>
        </w:rPr>
        <w:t xml:space="preserve">en stuk fruit </w:t>
      </w:r>
      <w:proofErr w:type="spellStart"/>
      <w:r w:rsidR="003E7191">
        <w:rPr>
          <w:b w:val="0"/>
          <w:sz w:val="20"/>
          <w:szCs w:val="20"/>
          <w:lang w:eastAsia="nl-NL" w:bidi="ar-SA"/>
        </w:rPr>
        <w:t>eten</w:t>
      </w:r>
      <w:r w:rsidR="0015010A">
        <w:rPr>
          <w:b w:val="0"/>
          <w:sz w:val="20"/>
          <w:szCs w:val="20"/>
          <w:lang w:eastAsia="nl-NL" w:bidi="ar-SA"/>
        </w:rPr>
        <w:t>.</w:t>
      </w:r>
      <w:r>
        <w:rPr>
          <w:b w:val="0"/>
          <w:sz w:val="20"/>
          <w:szCs w:val="20"/>
          <w:lang w:eastAsia="nl-NL" w:bidi="ar-SA"/>
        </w:rPr>
        <w:t>Bij</w:t>
      </w:r>
      <w:proofErr w:type="spellEnd"/>
      <w:r>
        <w:rPr>
          <w:b w:val="0"/>
          <w:sz w:val="20"/>
          <w:szCs w:val="20"/>
          <w:lang w:eastAsia="nl-NL" w:bidi="ar-SA"/>
        </w:rPr>
        <w:t xml:space="preserve"> ons op school geven leerkrachten</w:t>
      </w:r>
      <w:r w:rsidRPr="002A3D7F">
        <w:rPr>
          <w:b w:val="0"/>
          <w:sz w:val="20"/>
          <w:szCs w:val="20"/>
          <w:lang w:eastAsia="nl-NL" w:bidi="ar-SA"/>
        </w:rPr>
        <w:t xml:space="preserve"> </w:t>
      </w:r>
      <w:r>
        <w:rPr>
          <w:b w:val="0"/>
          <w:sz w:val="20"/>
          <w:szCs w:val="20"/>
          <w:lang w:eastAsia="nl-NL" w:bidi="ar-SA"/>
        </w:rPr>
        <w:t xml:space="preserve">dan ook </w:t>
      </w:r>
      <w:r w:rsidRPr="002A3D7F">
        <w:rPr>
          <w:b w:val="0"/>
          <w:sz w:val="20"/>
          <w:szCs w:val="20"/>
          <w:lang w:eastAsia="nl-NL" w:bidi="ar-SA"/>
        </w:rPr>
        <w:t>het goede voorbeeld</w:t>
      </w:r>
      <w:r>
        <w:rPr>
          <w:b w:val="0"/>
          <w:sz w:val="20"/>
          <w:szCs w:val="20"/>
          <w:lang w:eastAsia="nl-NL" w:bidi="ar-SA"/>
        </w:rPr>
        <w:t>.</w:t>
      </w:r>
      <w:r w:rsidRPr="002A3D7F">
        <w:rPr>
          <w:b w:val="0"/>
          <w:sz w:val="20"/>
          <w:szCs w:val="20"/>
          <w:lang w:eastAsia="nl-NL" w:bidi="ar-SA"/>
        </w:rPr>
        <w:t xml:space="preserve"> Het beleid geldt dus niet alleen voor d</w:t>
      </w:r>
      <w:r>
        <w:rPr>
          <w:b w:val="0"/>
          <w:sz w:val="20"/>
          <w:szCs w:val="20"/>
          <w:lang w:eastAsia="nl-NL" w:bidi="ar-SA"/>
        </w:rPr>
        <w:t>e kinderen.</w:t>
      </w:r>
      <w:r w:rsidRPr="002A3D7F">
        <w:rPr>
          <w:b w:val="0"/>
          <w:sz w:val="20"/>
          <w:szCs w:val="20"/>
          <w:lang w:eastAsia="nl-NL" w:bidi="ar-SA"/>
        </w:rPr>
        <w:t xml:space="preserve"> </w:t>
      </w:r>
    </w:p>
    <w:p w14:paraId="1D3E2A5E" w14:textId="33DAF708" w:rsidR="00324AC7" w:rsidRPr="00324AC7" w:rsidRDefault="004D1E80" w:rsidP="00324AC7">
      <w:pPr>
        <w:pStyle w:val="Kop3"/>
        <w:spacing w:line="276" w:lineRule="auto"/>
        <w:rPr>
          <w:rFonts w:eastAsiaTheme="minorHAnsi" w:cstheme="minorBidi"/>
          <w:b w:val="0"/>
          <w:sz w:val="20"/>
          <w:szCs w:val="20"/>
          <w:lang w:bidi="ar-SA"/>
        </w:rPr>
      </w:pPr>
      <w:r w:rsidRPr="00324AC7">
        <w:rPr>
          <w:sz w:val="20"/>
          <w:szCs w:val="20"/>
          <w:lang w:eastAsia="nl-NL" w:bidi="ar-SA"/>
        </w:rPr>
        <w:t>Toezicht op beleid</w:t>
      </w:r>
    </w:p>
    <w:p w14:paraId="74EC1057" w14:textId="7AFDC88D" w:rsid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imes New Roman"/>
          <w:bCs/>
          <w:sz w:val="20"/>
          <w:szCs w:val="20"/>
          <w:lang w:eastAsia="nl-NL" w:bidi="ar-SA"/>
        </w:rPr>
        <w:t>Bij niet toegest</w:t>
      </w:r>
      <w:r w:rsidR="00305868" w:rsidRPr="00324AC7">
        <w:rPr>
          <w:rFonts w:eastAsia="Times New Roman"/>
          <w:bCs/>
          <w:sz w:val="20"/>
          <w:szCs w:val="20"/>
          <w:lang w:eastAsia="nl-NL" w:bidi="ar-SA"/>
        </w:rPr>
        <w:t>aan</w:t>
      </w:r>
      <w:r w:rsidRPr="00324AC7">
        <w:rPr>
          <w:rFonts w:eastAsia="Times New Roman"/>
          <w:bCs/>
          <w:sz w:val="20"/>
          <w:szCs w:val="20"/>
          <w:lang w:eastAsia="nl-NL" w:bidi="ar-SA"/>
        </w:rPr>
        <w:t xml:space="preserve"> eten</w:t>
      </w:r>
      <w:r w:rsidR="00305868" w:rsidRPr="00324AC7">
        <w:rPr>
          <w:rFonts w:eastAsia="Times New Roman"/>
          <w:bCs/>
          <w:sz w:val="20"/>
          <w:szCs w:val="20"/>
          <w:lang w:eastAsia="nl-NL" w:bidi="ar-SA"/>
        </w:rPr>
        <w:t xml:space="preserve"> of drinken </w:t>
      </w:r>
      <w:r w:rsidR="009D258E">
        <w:rPr>
          <w:rFonts w:eastAsia="Times New Roman"/>
          <w:bCs/>
          <w:sz w:val="20"/>
          <w:szCs w:val="20"/>
          <w:lang w:eastAsia="nl-NL" w:bidi="ar-SA"/>
        </w:rPr>
        <w:t xml:space="preserve">geven we het mee naar huis en </w:t>
      </w:r>
      <w:r w:rsidR="0015010A">
        <w:rPr>
          <w:rFonts w:eastAsia="Times New Roman"/>
          <w:bCs/>
          <w:sz w:val="20"/>
          <w:szCs w:val="20"/>
          <w:lang w:eastAsia="nl-NL" w:bidi="ar-SA"/>
        </w:rPr>
        <w:t>be</w:t>
      </w:r>
      <w:r w:rsidR="009D258E">
        <w:rPr>
          <w:rFonts w:eastAsia="Times New Roman"/>
          <w:bCs/>
          <w:sz w:val="20"/>
          <w:szCs w:val="20"/>
          <w:lang w:eastAsia="nl-NL" w:bidi="ar-SA"/>
        </w:rPr>
        <w:t>spreken we</w:t>
      </w:r>
      <w:r w:rsidR="0015010A">
        <w:rPr>
          <w:rFonts w:eastAsia="Times New Roman"/>
          <w:bCs/>
          <w:sz w:val="20"/>
          <w:szCs w:val="20"/>
          <w:lang w:eastAsia="nl-NL" w:bidi="ar-SA"/>
        </w:rPr>
        <w:t xml:space="preserve"> dit eventueel met ouders.</w:t>
      </w:r>
      <w:r w:rsidR="009D258E">
        <w:rPr>
          <w:rFonts w:eastAsia="Times New Roman"/>
          <w:bCs/>
          <w:sz w:val="20"/>
          <w:szCs w:val="20"/>
          <w:lang w:eastAsia="nl-NL" w:bidi="ar-SA"/>
        </w:rPr>
        <w:t xml:space="preserve"> De leerling krijgt op school dan een beker water en voor het eten wordt er gedeeld met medeleerlingen. </w:t>
      </w:r>
    </w:p>
    <w:p w14:paraId="6C89125E" w14:textId="77777777" w:rsidR="00D63462" w:rsidRDefault="00D63462" w:rsidP="00D63462">
      <w:pPr>
        <w:pStyle w:val="Kop3"/>
        <w:spacing w:line="276" w:lineRule="auto"/>
        <w:rPr>
          <w:sz w:val="20"/>
          <w:szCs w:val="20"/>
          <w:lang w:eastAsia="nl-NL" w:bidi="ar-SA"/>
        </w:rPr>
      </w:pPr>
      <w:r>
        <w:rPr>
          <w:sz w:val="20"/>
          <w:szCs w:val="20"/>
          <w:lang w:eastAsia="nl-NL" w:bidi="ar-SA"/>
        </w:rPr>
        <w:t>Overige pijlers</w:t>
      </w:r>
    </w:p>
    <w:p w14:paraId="61929675" w14:textId="6A8E575A" w:rsidR="00D63462" w:rsidRPr="004D3993" w:rsidRDefault="009F55D3"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Elk schooljaar besteden we aandacht aan gezonde voeding in onze lessen</w:t>
      </w:r>
      <w:r w:rsidR="006D277A" w:rsidRPr="004D3993">
        <w:rPr>
          <w:rFonts w:eastAsia="Times New Roman"/>
          <w:bCs/>
          <w:sz w:val="20"/>
          <w:szCs w:val="20"/>
          <w:lang w:eastAsia="nl-NL" w:bidi="ar-SA"/>
        </w:rPr>
        <w:t>.</w:t>
      </w:r>
      <w:r w:rsidR="004D1E80">
        <w:rPr>
          <w:rFonts w:eastAsia="Times New Roman"/>
          <w:bCs/>
          <w:sz w:val="20"/>
          <w:szCs w:val="20"/>
          <w:lang w:eastAsia="nl-NL" w:bidi="ar-SA"/>
        </w:rPr>
        <w:t xml:space="preserve"> Hiervoor gebruiken wij </w:t>
      </w:r>
      <w:r w:rsidR="00440C7D">
        <w:rPr>
          <w:rFonts w:eastAsia="Times New Roman"/>
          <w:bCs/>
          <w:sz w:val="20"/>
          <w:szCs w:val="20"/>
          <w:lang w:eastAsia="nl-NL" w:bidi="ar-SA"/>
        </w:rPr>
        <w:t>onze methodes.</w:t>
      </w:r>
    </w:p>
    <w:p w14:paraId="4FA2FF83" w14:textId="77777777"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laten de Jeugdgezondheidszorg (JGZ) een gezondheidsonderzoek uitvoeren in groep 2 en groep 7.</w:t>
      </w:r>
    </w:p>
    <w:p w14:paraId="686BBC7B" w14:textId="3E88913C"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We houden ouders betrokken door bijvoorbeeld regelmatig een bericht over gezonde voeding in </w:t>
      </w:r>
      <w:r w:rsidR="00440C7D">
        <w:rPr>
          <w:rFonts w:eastAsia="Times New Roman"/>
          <w:bCs/>
          <w:sz w:val="20"/>
          <w:szCs w:val="20"/>
          <w:lang w:eastAsia="nl-NL" w:bidi="ar-SA"/>
        </w:rPr>
        <w:t>de brede school</w:t>
      </w:r>
      <w:r w:rsidRPr="004D3993">
        <w:rPr>
          <w:rFonts w:eastAsia="Times New Roman"/>
          <w:bCs/>
          <w:sz w:val="20"/>
          <w:szCs w:val="20"/>
          <w:lang w:eastAsia="nl-NL" w:bidi="ar-SA"/>
        </w:rPr>
        <w:t xml:space="preserve"> nieuwsbrief te plaatsen.</w:t>
      </w:r>
    </w:p>
    <w:p w14:paraId="082AB1AC" w14:textId="77777777" w:rsidR="006D277A"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Op onze school is altijd voor iedereen kraanwater beschikbaar. </w:t>
      </w:r>
    </w:p>
    <w:p w14:paraId="68EED80B" w14:textId="77777777" w:rsidR="006D277A" w:rsidRDefault="006D277A" w:rsidP="002D023A">
      <w:pPr>
        <w:spacing w:line="276" w:lineRule="auto"/>
        <w:rPr>
          <w:sz w:val="20"/>
          <w:szCs w:val="20"/>
        </w:rPr>
      </w:pPr>
    </w:p>
    <w:tbl>
      <w:tblPr>
        <w:tblStyle w:val="Tabelraster"/>
        <w:tblW w:w="0" w:type="auto"/>
        <w:tblLook w:val="04A0" w:firstRow="1" w:lastRow="0" w:firstColumn="1" w:lastColumn="0" w:noHBand="0" w:noVBand="1"/>
      </w:tblPr>
      <w:tblGrid>
        <w:gridCol w:w="9212"/>
      </w:tblGrid>
      <w:tr w:rsidR="004D3993" w:rsidRPr="004D3993" w14:paraId="7872B117" w14:textId="77777777" w:rsidTr="004D3993">
        <w:tc>
          <w:tcPr>
            <w:tcW w:w="9212" w:type="dxa"/>
            <w:shd w:val="clear" w:color="auto" w:fill="F79646" w:themeFill="accent6"/>
          </w:tcPr>
          <w:p w14:paraId="2DE2FF8E" w14:textId="77777777" w:rsidR="004D3993" w:rsidRPr="004D3993" w:rsidRDefault="004D3993" w:rsidP="004D3993">
            <w:pPr>
              <w:pStyle w:val="Geenafstand"/>
              <w:spacing w:line="312" w:lineRule="auto"/>
              <w:rPr>
                <w:b/>
              </w:rPr>
            </w:pPr>
            <w:r w:rsidRPr="004D3993">
              <w:rPr>
                <w:b/>
              </w:rPr>
              <w:t>Originele en feestelijke ideeën voor pauze, lunch, drinken en traktaties</w:t>
            </w:r>
          </w:p>
        </w:tc>
      </w:tr>
      <w:tr w:rsidR="004D3993" w:rsidRPr="004D3993" w14:paraId="08CE656B" w14:textId="77777777" w:rsidTr="004D3993">
        <w:trPr>
          <w:trHeight w:val="409"/>
        </w:trPr>
        <w:tc>
          <w:tcPr>
            <w:tcW w:w="9212" w:type="dxa"/>
          </w:tcPr>
          <w:p w14:paraId="6300BCA2"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T</w:t>
            </w:r>
            <w:r w:rsidRPr="004D3993">
              <w:rPr>
                <w:rFonts w:eastAsia="Times New Roman"/>
                <w:bCs/>
                <w:sz w:val="20"/>
                <w:szCs w:val="20"/>
                <w:lang w:eastAsia="nl-NL" w:bidi="ar-SA"/>
              </w:rPr>
              <w:t>ips voor pauzehappen, lunchtrommels en drinken</w:t>
            </w:r>
            <w:r>
              <w:rPr>
                <w:rFonts w:eastAsia="Times New Roman"/>
                <w:bCs/>
                <w:sz w:val="20"/>
                <w:szCs w:val="20"/>
                <w:lang w:eastAsia="nl-NL" w:bidi="ar-SA"/>
              </w:rPr>
              <w:t xml:space="preserve">: </w:t>
            </w:r>
            <w:hyperlink r:id="rId21" w:history="1">
              <w:r w:rsidRPr="005F6DD5">
                <w:rPr>
                  <w:rStyle w:val="Hyperlink"/>
                  <w:rFonts w:eastAsia="Times New Roman"/>
                  <w:bCs/>
                  <w:sz w:val="20"/>
                  <w:szCs w:val="20"/>
                  <w:lang w:eastAsia="nl-NL" w:bidi="ar-SA"/>
                </w:rPr>
                <w:t>www.voedingscentrum.nl/etenopschool</w:t>
              </w:r>
            </w:hyperlink>
          </w:p>
          <w:p w14:paraId="2E5187AB"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V</w:t>
            </w:r>
            <w:r w:rsidRPr="004D3993">
              <w:rPr>
                <w:rFonts w:eastAsia="Times New Roman"/>
                <w:bCs/>
                <w:sz w:val="20"/>
                <w:szCs w:val="20"/>
                <w:lang w:eastAsia="nl-NL" w:bidi="ar-SA"/>
              </w:rPr>
              <w:t xml:space="preserve">rolijke traktaties op </w:t>
            </w:r>
            <w:hyperlink r:id="rId22" w:history="1">
              <w:r w:rsidRPr="004D3993">
                <w:rPr>
                  <w:rStyle w:val="Hyperlink"/>
                  <w:sz w:val="20"/>
                  <w:lang w:eastAsia="nl-NL" w:bidi="ar-SA"/>
                </w:rPr>
                <w:t>www.voedingscentrum.nl/trakteren</w:t>
              </w:r>
            </w:hyperlink>
            <w:r w:rsidRPr="004D3993">
              <w:rPr>
                <w:rFonts w:eastAsia="Times New Roman"/>
                <w:bCs/>
                <w:sz w:val="20"/>
                <w:szCs w:val="20"/>
                <w:lang w:eastAsia="nl-NL" w:bidi="ar-SA"/>
              </w:rPr>
              <w:t xml:space="preserve"> en </w:t>
            </w:r>
            <w:hyperlink r:id="rId23" w:history="1">
              <w:r w:rsidRPr="004D3993">
                <w:rPr>
                  <w:rStyle w:val="Hyperlink"/>
                  <w:sz w:val="20"/>
                  <w:lang w:eastAsia="nl-NL" w:bidi="ar-SA"/>
                </w:rPr>
                <w:t>www.gezondtrakteren.nl</w:t>
              </w:r>
            </w:hyperlink>
          </w:p>
        </w:tc>
      </w:tr>
    </w:tbl>
    <w:p w14:paraId="7115797C" w14:textId="77777777" w:rsidR="004D3993" w:rsidRPr="004D3993" w:rsidRDefault="004D3993" w:rsidP="004D3993">
      <w:pPr>
        <w:spacing w:line="312" w:lineRule="auto"/>
        <w:rPr>
          <w:bCs/>
          <w:sz w:val="20"/>
          <w:szCs w:val="20"/>
          <w:lang w:eastAsia="nl-NL" w:bidi="ar-SA"/>
        </w:rPr>
      </w:pPr>
    </w:p>
    <w:sectPr w:rsidR="004D3993" w:rsidRPr="004D3993" w:rsidSect="00B263D3">
      <w:headerReference w:type="default" r:id="rId24"/>
      <w:footerReference w:type="default" r:id="rId25"/>
      <w:footerReference w:type="first" r:id="rId26"/>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E72C0" w14:textId="77777777" w:rsidR="00961E69" w:rsidRDefault="00961E69" w:rsidP="00F72234">
      <w:pPr>
        <w:spacing w:line="240" w:lineRule="auto"/>
      </w:pPr>
      <w:r>
        <w:separator/>
      </w:r>
    </w:p>
  </w:endnote>
  <w:endnote w:type="continuationSeparator" w:id="0">
    <w:p w14:paraId="7237ED61" w14:textId="77777777" w:rsidR="00961E69" w:rsidRDefault="00961E69" w:rsidP="00F72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649856"/>
      <w:docPartObj>
        <w:docPartGallery w:val="Page Numbers (Bottom of Page)"/>
        <w:docPartUnique/>
      </w:docPartObj>
    </w:sdtPr>
    <w:sdtContent>
      <w:p w14:paraId="32C597A5" w14:textId="67289335" w:rsidR="00961E69" w:rsidRDefault="00961E69">
        <w:pPr>
          <w:pStyle w:val="Voettekst"/>
          <w:jc w:val="center"/>
        </w:pPr>
        <w:r>
          <w:fldChar w:fldCharType="begin"/>
        </w:r>
        <w:r>
          <w:instrText>PAGE   \* MERGEFORMAT</w:instrText>
        </w:r>
        <w:r>
          <w:fldChar w:fldCharType="separate"/>
        </w:r>
        <w:r w:rsidR="00FA410D">
          <w:rPr>
            <w:noProof/>
          </w:rPr>
          <w:t>1</w:t>
        </w:r>
        <w:r>
          <w:rPr>
            <w:noProof/>
          </w:rPr>
          <w:fldChar w:fldCharType="end"/>
        </w:r>
      </w:p>
    </w:sdtContent>
  </w:sdt>
  <w:p w14:paraId="6157608B" w14:textId="77777777" w:rsidR="00961E69" w:rsidRDefault="00961E6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998AF" w14:textId="77777777" w:rsidR="00961E69" w:rsidRDefault="00961E69">
    <w:pPr>
      <w:pStyle w:val="Voettekst"/>
      <w:jc w:val="center"/>
    </w:pPr>
  </w:p>
  <w:p w14:paraId="47A31F0E" w14:textId="77777777" w:rsidR="00961E69" w:rsidRDefault="00961E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66FAD" w14:textId="77777777" w:rsidR="00961E69" w:rsidRDefault="00961E69" w:rsidP="00F72234">
      <w:pPr>
        <w:spacing w:line="240" w:lineRule="auto"/>
      </w:pPr>
      <w:r>
        <w:separator/>
      </w:r>
    </w:p>
  </w:footnote>
  <w:footnote w:type="continuationSeparator" w:id="0">
    <w:p w14:paraId="732C7979" w14:textId="77777777" w:rsidR="00961E69" w:rsidRDefault="00961E69" w:rsidP="00F722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B5634" w14:textId="77777777" w:rsidR="00961E69" w:rsidRDefault="00961E69">
    <w:pPr>
      <w:pStyle w:val="Koptekst"/>
    </w:pPr>
  </w:p>
  <w:p w14:paraId="0E170008" w14:textId="77777777" w:rsidR="00961E69" w:rsidRDefault="00961E69">
    <w:pPr>
      <w:pStyle w:val="Koptekst"/>
    </w:pPr>
  </w:p>
  <w:p w14:paraId="2368DF0B" w14:textId="77777777" w:rsidR="00961E69" w:rsidRDefault="00961E69">
    <w:pPr>
      <w:pStyle w:val="Koptekst"/>
    </w:pPr>
  </w:p>
  <w:p w14:paraId="09415BF3" w14:textId="77777777" w:rsidR="00961E69" w:rsidRDefault="00961E6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5">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EDB5F07"/>
    <w:multiLevelType w:val="hybridMultilevel"/>
    <w:tmpl w:val="D3F4B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FD61629"/>
    <w:multiLevelType w:val="hybridMultilevel"/>
    <w:tmpl w:val="578ADC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7C44735"/>
    <w:multiLevelType w:val="hybridMultilevel"/>
    <w:tmpl w:val="E670E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8A03C64"/>
    <w:multiLevelType w:val="hybridMultilevel"/>
    <w:tmpl w:val="F04AEFE8"/>
    <w:lvl w:ilvl="0" w:tplc="04130001">
      <w:start w:val="1"/>
      <w:numFmt w:val="bullet"/>
      <w:lvlText w:val=""/>
      <w:lvlJc w:val="left"/>
      <w:pPr>
        <w:ind w:left="643" w:hanging="360"/>
      </w:pPr>
      <w:rPr>
        <w:rFonts w:ascii="Symbol" w:hAnsi="Symbol"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4">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C101043"/>
    <w:multiLevelType w:val="hybridMultilevel"/>
    <w:tmpl w:val="09160EBC"/>
    <w:lvl w:ilvl="0" w:tplc="0C20A99A">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CAE46E1"/>
    <w:multiLevelType w:val="hybridMultilevel"/>
    <w:tmpl w:val="0984788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370BD2"/>
    <w:multiLevelType w:val="hybridMultilevel"/>
    <w:tmpl w:val="451E10D8"/>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25">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57660A"/>
    <w:multiLevelType w:val="hybridMultilevel"/>
    <w:tmpl w:val="6E5E9C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5F01402"/>
    <w:multiLevelType w:val="hybridMultilevel"/>
    <w:tmpl w:val="7578F1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76D62A3"/>
    <w:multiLevelType w:val="hybridMultilevel"/>
    <w:tmpl w:val="8E443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F7E5AE8"/>
    <w:multiLevelType w:val="hybridMultilevel"/>
    <w:tmpl w:val="748C825E"/>
    <w:lvl w:ilvl="0" w:tplc="04130005">
      <w:start w:val="1"/>
      <w:numFmt w:val="bullet"/>
      <w:lvlText w:val=""/>
      <w:lvlJc w:val="left"/>
      <w:pPr>
        <w:ind w:left="720" w:hanging="360"/>
      </w:pPr>
      <w:rPr>
        <w:rFonts w:ascii="Wingdings" w:hAnsi="Wingdings"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5"/>
  </w:num>
  <w:num w:numId="4">
    <w:abstractNumId w:val="2"/>
  </w:num>
  <w:num w:numId="5">
    <w:abstractNumId w:val="20"/>
  </w:num>
  <w:num w:numId="6">
    <w:abstractNumId w:val="32"/>
  </w:num>
  <w:num w:numId="7">
    <w:abstractNumId w:val="38"/>
  </w:num>
  <w:num w:numId="8">
    <w:abstractNumId w:val="39"/>
  </w:num>
  <w:num w:numId="9">
    <w:abstractNumId w:val="28"/>
  </w:num>
  <w:num w:numId="10">
    <w:abstractNumId w:val="21"/>
  </w:num>
  <w:num w:numId="11">
    <w:abstractNumId w:val="29"/>
  </w:num>
  <w:num w:numId="12">
    <w:abstractNumId w:val="9"/>
  </w:num>
  <w:num w:numId="13">
    <w:abstractNumId w:val="17"/>
  </w:num>
  <w:num w:numId="14">
    <w:abstractNumId w:val="25"/>
  </w:num>
  <w:num w:numId="15">
    <w:abstractNumId w:val="36"/>
  </w:num>
  <w:num w:numId="16">
    <w:abstractNumId w:val="8"/>
  </w:num>
  <w:num w:numId="17">
    <w:abstractNumId w:val="19"/>
  </w:num>
  <w:num w:numId="18">
    <w:abstractNumId w:val="27"/>
  </w:num>
  <w:num w:numId="19">
    <w:abstractNumId w:val="7"/>
  </w:num>
  <w:num w:numId="20">
    <w:abstractNumId w:val="14"/>
  </w:num>
  <w:num w:numId="21">
    <w:abstractNumId w:val="4"/>
  </w:num>
  <w:num w:numId="22">
    <w:abstractNumId w:val="0"/>
  </w:num>
  <w:num w:numId="23">
    <w:abstractNumId w:val="24"/>
  </w:num>
  <w:num w:numId="24">
    <w:abstractNumId w:val="23"/>
  </w:num>
  <w:num w:numId="25">
    <w:abstractNumId w:val="34"/>
  </w:num>
  <w:num w:numId="26">
    <w:abstractNumId w:val="1"/>
  </w:num>
  <w:num w:numId="27">
    <w:abstractNumId w:val="6"/>
  </w:num>
  <w:num w:numId="28">
    <w:abstractNumId w:val="30"/>
  </w:num>
  <w:num w:numId="29">
    <w:abstractNumId w:val="33"/>
  </w:num>
  <w:num w:numId="30">
    <w:abstractNumId w:val="37"/>
  </w:num>
  <w:num w:numId="31">
    <w:abstractNumId w:val="3"/>
  </w:num>
  <w:num w:numId="32">
    <w:abstractNumId w:val="22"/>
  </w:num>
  <w:num w:numId="33">
    <w:abstractNumId w:val="10"/>
  </w:num>
  <w:num w:numId="34">
    <w:abstractNumId w:val="12"/>
  </w:num>
  <w:num w:numId="35">
    <w:abstractNumId w:val="11"/>
  </w:num>
  <w:num w:numId="36">
    <w:abstractNumId w:val="40"/>
  </w:num>
  <w:num w:numId="37">
    <w:abstractNumId w:val="31"/>
  </w:num>
  <w:num w:numId="38">
    <w:abstractNumId w:val="18"/>
  </w:num>
  <w:num w:numId="39">
    <w:abstractNumId w:val="16"/>
  </w:num>
  <w:num w:numId="40">
    <w:abstractNumId w:val="15"/>
  </w:num>
  <w:num w:numId="4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39"/>
    <w:rsid w:val="00000F58"/>
    <w:rsid w:val="0000363D"/>
    <w:rsid w:val="00013163"/>
    <w:rsid w:val="00014112"/>
    <w:rsid w:val="0003658A"/>
    <w:rsid w:val="00044230"/>
    <w:rsid w:val="0005320A"/>
    <w:rsid w:val="00060343"/>
    <w:rsid w:val="00060820"/>
    <w:rsid w:val="000678E5"/>
    <w:rsid w:val="0007033F"/>
    <w:rsid w:val="000774D3"/>
    <w:rsid w:val="00082E0A"/>
    <w:rsid w:val="000872B0"/>
    <w:rsid w:val="00095934"/>
    <w:rsid w:val="000A360D"/>
    <w:rsid w:val="000B0027"/>
    <w:rsid w:val="000B409D"/>
    <w:rsid w:val="000C0739"/>
    <w:rsid w:val="000D0735"/>
    <w:rsid w:val="000E0A0C"/>
    <w:rsid w:val="000E731F"/>
    <w:rsid w:val="000F224E"/>
    <w:rsid w:val="00103AF4"/>
    <w:rsid w:val="00110C8C"/>
    <w:rsid w:val="00115771"/>
    <w:rsid w:val="00115DAE"/>
    <w:rsid w:val="00117D34"/>
    <w:rsid w:val="00124771"/>
    <w:rsid w:val="00126553"/>
    <w:rsid w:val="0012697B"/>
    <w:rsid w:val="00131E0D"/>
    <w:rsid w:val="0013789F"/>
    <w:rsid w:val="0014391F"/>
    <w:rsid w:val="0015010A"/>
    <w:rsid w:val="0015049A"/>
    <w:rsid w:val="00153E92"/>
    <w:rsid w:val="00154C6F"/>
    <w:rsid w:val="001561C0"/>
    <w:rsid w:val="00156A77"/>
    <w:rsid w:val="00172843"/>
    <w:rsid w:val="00175029"/>
    <w:rsid w:val="00180900"/>
    <w:rsid w:val="00182F2F"/>
    <w:rsid w:val="001842F3"/>
    <w:rsid w:val="00184C73"/>
    <w:rsid w:val="001876EF"/>
    <w:rsid w:val="00196874"/>
    <w:rsid w:val="001A06C3"/>
    <w:rsid w:val="001A0FFC"/>
    <w:rsid w:val="001A140C"/>
    <w:rsid w:val="001A1D32"/>
    <w:rsid w:val="001C2F5E"/>
    <w:rsid w:val="001C5BBB"/>
    <w:rsid w:val="001D055E"/>
    <w:rsid w:val="001D6D37"/>
    <w:rsid w:val="001D6F6B"/>
    <w:rsid w:val="001E0F6D"/>
    <w:rsid w:val="001E318A"/>
    <w:rsid w:val="001E3239"/>
    <w:rsid w:val="001E4E79"/>
    <w:rsid w:val="001F04ED"/>
    <w:rsid w:val="001F2ED9"/>
    <w:rsid w:val="002163DA"/>
    <w:rsid w:val="002219A0"/>
    <w:rsid w:val="00225C9D"/>
    <w:rsid w:val="00226A8D"/>
    <w:rsid w:val="00237662"/>
    <w:rsid w:val="00250E7F"/>
    <w:rsid w:val="00265EDF"/>
    <w:rsid w:val="00267FB2"/>
    <w:rsid w:val="00285D4C"/>
    <w:rsid w:val="002A3D7F"/>
    <w:rsid w:val="002B1BD5"/>
    <w:rsid w:val="002D023A"/>
    <w:rsid w:val="002F1228"/>
    <w:rsid w:val="002F44EE"/>
    <w:rsid w:val="002F5D44"/>
    <w:rsid w:val="0030049C"/>
    <w:rsid w:val="003049EB"/>
    <w:rsid w:val="00305868"/>
    <w:rsid w:val="00306D44"/>
    <w:rsid w:val="0030716B"/>
    <w:rsid w:val="0031308A"/>
    <w:rsid w:val="00314793"/>
    <w:rsid w:val="00324AC7"/>
    <w:rsid w:val="003272B2"/>
    <w:rsid w:val="00331AD1"/>
    <w:rsid w:val="00333937"/>
    <w:rsid w:val="00337643"/>
    <w:rsid w:val="0036674F"/>
    <w:rsid w:val="00372CE0"/>
    <w:rsid w:val="00376808"/>
    <w:rsid w:val="003830D1"/>
    <w:rsid w:val="003A2532"/>
    <w:rsid w:val="003A3E19"/>
    <w:rsid w:val="003B62D8"/>
    <w:rsid w:val="003C59E7"/>
    <w:rsid w:val="003C6B03"/>
    <w:rsid w:val="003C73C7"/>
    <w:rsid w:val="003D229F"/>
    <w:rsid w:val="003D7D5B"/>
    <w:rsid w:val="003E24B9"/>
    <w:rsid w:val="003E2540"/>
    <w:rsid w:val="003E7191"/>
    <w:rsid w:val="003F5469"/>
    <w:rsid w:val="003F5FC6"/>
    <w:rsid w:val="00405213"/>
    <w:rsid w:val="0043404A"/>
    <w:rsid w:val="00440C7D"/>
    <w:rsid w:val="00462642"/>
    <w:rsid w:val="004627DD"/>
    <w:rsid w:val="00466137"/>
    <w:rsid w:val="004925E2"/>
    <w:rsid w:val="00492CA7"/>
    <w:rsid w:val="004C2090"/>
    <w:rsid w:val="004C5420"/>
    <w:rsid w:val="004D0D54"/>
    <w:rsid w:val="004D1E80"/>
    <w:rsid w:val="004D3993"/>
    <w:rsid w:val="004F0454"/>
    <w:rsid w:val="004F7974"/>
    <w:rsid w:val="00501494"/>
    <w:rsid w:val="00547931"/>
    <w:rsid w:val="00576D05"/>
    <w:rsid w:val="005776F1"/>
    <w:rsid w:val="005A4438"/>
    <w:rsid w:val="005B0DEA"/>
    <w:rsid w:val="005B3308"/>
    <w:rsid w:val="005C7157"/>
    <w:rsid w:val="005D13A8"/>
    <w:rsid w:val="005D776E"/>
    <w:rsid w:val="005E16C4"/>
    <w:rsid w:val="005E3C0A"/>
    <w:rsid w:val="005E51CF"/>
    <w:rsid w:val="005E7CB0"/>
    <w:rsid w:val="0061104D"/>
    <w:rsid w:val="00612A14"/>
    <w:rsid w:val="00626A03"/>
    <w:rsid w:val="00644F93"/>
    <w:rsid w:val="00666005"/>
    <w:rsid w:val="006721E0"/>
    <w:rsid w:val="00674527"/>
    <w:rsid w:val="00674E62"/>
    <w:rsid w:val="00686BC3"/>
    <w:rsid w:val="00690FE2"/>
    <w:rsid w:val="00692626"/>
    <w:rsid w:val="00697C82"/>
    <w:rsid w:val="006C6BEA"/>
    <w:rsid w:val="006D277A"/>
    <w:rsid w:val="006D7D19"/>
    <w:rsid w:val="006E1241"/>
    <w:rsid w:val="006E59CF"/>
    <w:rsid w:val="006F3CA1"/>
    <w:rsid w:val="00700A24"/>
    <w:rsid w:val="007016A8"/>
    <w:rsid w:val="00701E30"/>
    <w:rsid w:val="00703D65"/>
    <w:rsid w:val="0072066D"/>
    <w:rsid w:val="00734993"/>
    <w:rsid w:val="0073632F"/>
    <w:rsid w:val="00746EBD"/>
    <w:rsid w:val="00753678"/>
    <w:rsid w:val="007556DA"/>
    <w:rsid w:val="0075769E"/>
    <w:rsid w:val="00757D09"/>
    <w:rsid w:val="00790CE3"/>
    <w:rsid w:val="007934EB"/>
    <w:rsid w:val="007935FB"/>
    <w:rsid w:val="00795849"/>
    <w:rsid w:val="007A51EC"/>
    <w:rsid w:val="007B2334"/>
    <w:rsid w:val="007B5515"/>
    <w:rsid w:val="007B6E35"/>
    <w:rsid w:val="007B7874"/>
    <w:rsid w:val="007E7230"/>
    <w:rsid w:val="007E7396"/>
    <w:rsid w:val="007F200F"/>
    <w:rsid w:val="007F243D"/>
    <w:rsid w:val="007F47CB"/>
    <w:rsid w:val="007F579A"/>
    <w:rsid w:val="0080365D"/>
    <w:rsid w:val="00804139"/>
    <w:rsid w:val="00804663"/>
    <w:rsid w:val="00821558"/>
    <w:rsid w:val="00823BD0"/>
    <w:rsid w:val="00830097"/>
    <w:rsid w:val="008406F9"/>
    <w:rsid w:val="008410F8"/>
    <w:rsid w:val="00846DEE"/>
    <w:rsid w:val="00853438"/>
    <w:rsid w:val="00882148"/>
    <w:rsid w:val="00883C8B"/>
    <w:rsid w:val="008914A2"/>
    <w:rsid w:val="00895DF8"/>
    <w:rsid w:val="008A0E69"/>
    <w:rsid w:val="008A5771"/>
    <w:rsid w:val="008B14B1"/>
    <w:rsid w:val="008B3A70"/>
    <w:rsid w:val="008B48E9"/>
    <w:rsid w:val="008E1093"/>
    <w:rsid w:val="008E2FB5"/>
    <w:rsid w:val="008E5AF4"/>
    <w:rsid w:val="008F2EB5"/>
    <w:rsid w:val="008F5A4B"/>
    <w:rsid w:val="00901A33"/>
    <w:rsid w:val="009026F2"/>
    <w:rsid w:val="009109C2"/>
    <w:rsid w:val="00913771"/>
    <w:rsid w:val="0092033E"/>
    <w:rsid w:val="00927D15"/>
    <w:rsid w:val="00931C1C"/>
    <w:rsid w:val="0093322D"/>
    <w:rsid w:val="00941982"/>
    <w:rsid w:val="00961E69"/>
    <w:rsid w:val="00964BB7"/>
    <w:rsid w:val="00971808"/>
    <w:rsid w:val="009836CD"/>
    <w:rsid w:val="00987910"/>
    <w:rsid w:val="009930A0"/>
    <w:rsid w:val="009A33A1"/>
    <w:rsid w:val="009B3E7A"/>
    <w:rsid w:val="009C46BA"/>
    <w:rsid w:val="009C4F07"/>
    <w:rsid w:val="009D258E"/>
    <w:rsid w:val="009E2D40"/>
    <w:rsid w:val="009F11D0"/>
    <w:rsid w:val="009F1B19"/>
    <w:rsid w:val="009F43E4"/>
    <w:rsid w:val="009F55D3"/>
    <w:rsid w:val="00A01C4E"/>
    <w:rsid w:val="00A11FC8"/>
    <w:rsid w:val="00A22EEF"/>
    <w:rsid w:val="00A3045D"/>
    <w:rsid w:val="00A42949"/>
    <w:rsid w:val="00A4586C"/>
    <w:rsid w:val="00A502B5"/>
    <w:rsid w:val="00A8196A"/>
    <w:rsid w:val="00A91F5F"/>
    <w:rsid w:val="00A950BD"/>
    <w:rsid w:val="00A956ED"/>
    <w:rsid w:val="00AC5A67"/>
    <w:rsid w:val="00AD555C"/>
    <w:rsid w:val="00AE0119"/>
    <w:rsid w:val="00AE1996"/>
    <w:rsid w:val="00B03437"/>
    <w:rsid w:val="00B07EF2"/>
    <w:rsid w:val="00B25BB9"/>
    <w:rsid w:val="00B263D3"/>
    <w:rsid w:val="00B37D24"/>
    <w:rsid w:val="00B403BE"/>
    <w:rsid w:val="00B40603"/>
    <w:rsid w:val="00B508C3"/>
    <w:rsid w:val="00B5130A"/>
    <w:rsid w:val="00B5500F"/>
    <w:rsid w:val="00B645F4"/>
    <w:rsid w:val="00B770A3"/>
    <w:rsid w:val="00B77CDE"/>
    <w:rsid w:val="00B932F8"/>
    <w:rsid w:val="00BA4141"/>
    <w:rsid w:val="00BE7BC4"/>
    <w:rsid w:val="00BF1526"/>
    <w:rsid w:val="00BF1AF1"/>
    <w:rsid w:val="00C01EBF"/>
    <w:rsid w:val="00C0401A"/>
    <w:rsid w:val="00C060F5"/>
    <w:rsid w:val="00C07890"/>
    <w:rsid w:val="00C13837"/>
    <w:rsid w:val="00C16BA8"/>
    <w:rsid w:val="00C27CA7"/>
    <w:rsid w:val="00C34BE3"/>
    <w:rsid w:val="00C374F5"/>
    <w:rsid w:val="00C52EAC"/>
    <w:rsid w:val="00C60123"/>
    <w:rsid w:val="00C66832"/>
    <w:rsid w:val="00C66D97"/>
    <w:rsid w:val="00C67086"/>
    <w:rsid w:val="00C7280B"/>
    <w:rsid w:val="00C75C28"/>
    <w:rsid w:val="00C807AA"/>
    <w:rsid w:val="00C91EB1"/>
    <w:rsid w:val="00C93B5C"/>
    <w:rsid w:val="00C95996"/>
    <w:rsid w:val="00C95B38"/>
    <w:rsid w:val="00CA401D"/>
    <w:rsid w:val="00CB0325"/>
    <w:rsid w:val="00CB1235"/>
    <w:rsid w:val="00CB278D"/>
    <w:rsid w:val="00CB52A0"/>
    <w:rsid w:val="00CD6C84"/>
    <w:rsid w:val="00CE3627"/>
    <w:rsid w:val="00CE5C3A"/>
    <w:rsid w:val="00CF6130"/>
    <w:rsid w:val="00D03943"/>
    <w:rsid w:val="00D05CB2"/>
    <w:rsid w:val="00D06012"/>
    <w:rsid w:val="00D07DEF"/>
    <w:rsid w:val="00D136E3"/>
    <w:rsid w:val="00D16468"/>
    <w:rsid w:val="00D22E8F"/>
    <w:rsid w:val="00D26757"/>
    <w:rsid w:val="00D33BC1"/>
    <w:rsid w:val="00D3531E"/>
    <w:rsid w:val="00D46CE0"/>
    <w:rsid w:val="00D63462"/>
    <w:rsid w:val="00D71074"/>
    <w:rsid w:val="00D76E5F"/>
    <w:rsid w:val="00D9483A"/>
    <w:rsid w:val="00DA6C8D"/>
    <w:rsid w:val="00DB79EE"/>
    <w:rsid w:val="00DC2A2E"/>
    <w:rsid w:val="00DE196B"/>
    <w:rsid w:val="00DF7B1C"/>
    <w:rsid w:val="00E009E6"/>
    <w:rsid w:val="00E018BA"/>
    <w:rsid w:val="00E0291A"/>
    <w:rsid w:val="00E10495"/>
    <w:rsid w:val="00E10EEC"/>
    <w:rsid w:val="00E37E29"/>
    <w:rsid w:val="00E4710F"/>
    <w:rsid w:val="00E64989"/>
    <w:rsid w:val="00E86656"/>
    <w:rsid w:val="00EA165A"/>
    <w:rsid w:val="00EB25F2"/>
    <w:rsid w:val="00ED42E4"/>
    <w:rsid w:val="00EE22B7"/>
    <w:rsid w:val="00EF1BA3"/>
    <w:rsid w:val="00F05923"/>
    <w:rsid w:val="00F22C3E"/>
    <w:rsid w:val="00F23F17"/>
    <w:rsid w:val="00F23F60"/>
    <w:rsid w:val="00F24D14"/>
    <w:rsid w:val="00F369A3"/>
    <w:rsid w:val="00F41AC8"/>
    <w:rsid w:val="00F42537"/>
    <w:rsid w:val="00F42E44"/>
    <w:rsid w:val="00F53488"/>
    <w:rsid w:val="00F67889"/>
    <w:rsid w:val="00F72234"/>
    <w:rsid w:val="00F76D3B"/>
    <w:rsid w:val="00F8542E"/>
    <w:rsid w:val="00F906FA"/>
    <w:rsid w:val="00F9408B"/>
    <w:rsid w:val="00FA211D"/>
    <w:rsid w:val="00FA2DD7"/>
    <w:rsid w:val="00FA410D"/>
    <w:rsid w:val="00FA537F"/>
    <w:rsid w:val="00FB4B36"/>
    <w:rsid w:val="00FD5013"/>
    <w:rsid w:val="00FE40CE"/>
    <w:rsid w:val="00FF512E"/>
    <w:rsid w:val="00FF64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65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www.gezondtrakteren.n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voedingscentrum.nl/etenopschool"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gezondtrakteren.nl"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fitfoodfunfactor.lidl.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voedingscentrum.nl/trakteren"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70249B60730D4485D5F51E2A918ACD" ma:contentTypeVersion="0" ma:contentTypeDescription="Een nieuw document maken." ma:contentTypeScope="" ma:versionID="b2a00bbef267befa2583065eb64a96fa">
  <xsd:schema xmlns:xsd="http://www.w3.org/2001/XMLSchema" xmlns:xs="http://www.w3.org/2001/XMLSchema" xmlns:p="http://schemas.microsoft.com/office/2006/metadata/properties" targetNamespace="http://schemas.microsoft.com/office/2006/metadata/properties" ma:root="true" ma:fieldsID="59500ae4caeb3b463dffb56956578cc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49454-B265-4524-8496-F130E6E9F495}">
  <ds:schemaRefs>
    <ds:schemaRef ds:uri="http://purl.org/dc/elements/1.1/"/>
    <ds:schemaRef ds:uri="http://schemas.microsoft.com/office/infopath/2007/PartnerControls"/>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941b6da1-11a2-4bc8-b745-3f7f32e5f363"/>
    <ds:schemaRef ds:uri="http://schemas.microsoft.com/office/2006/metadata/properties"/>
  </ds:schemaRefs>
</ds:datastoreItem>
</file>

<file path=customXml/itemProps2.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3.xml><?xml version="1.0" encoding="utf-8"?>
<ds:datastoreItem xmlns:ds="http://schemas.openxmlformats.org/officeDocument/2006/customXml" ds:itemID="{93F0197E-7E49-448D-9DC8-B31DC44BD172}"/>
</file>

<file path=customXml/itemProps4.xml><?xml version="1.0" encoding="utf-8"?>
<ds:datastoreItem xmlns:ds="http://schemas.openxmlformats.org/officeDocument/2006/customXml" ds:itemID="{5EDDAECA-9C5C-45C5-AF26-A3DF5319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448E0683</Template>
  <TotalTime>1391</TotalTime>
  <Pages>4</Pages>
  <Words>826</Words>
  <Characters>4546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Voorbeeld-voedingsbeleid voor de basisschool 2016</vt:lpstr>
    </vt:vector>
  </TitlesOfParts>
  <Company>Hewlett-Packard Company</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Voorbeeld-voedingsbeleid voor de basisschool 2016</dc:title>
  <dc:creator>Astrid Postma-Smeets</dc:creator>
  <cp:lastModifiedBy>Helen Buijsrogge - Peeks</cp:lastModifiedBy>
  <cp:revision>8</cp:revision>
  <cp:lastPrinted>2017-08-30T11:23:00Z</cp:lastPrinted>
  <dcterms:created xsi:type="dcterms:W3CDTF">2017-02-13T14:07:00Z</dcterms:created>
  <dcterms:modified xsi:type="dcterms:W3CDTF">2018-05-23T08:52:00Z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0x0101007370249B60730D4485D5F51E2A918ACD</vt:lpwstr>
  </property>
  <property fmtid="{D5CDD505-2E9C-101B-9397-08002B2CF9AE}" pid="3" name="VCNOnderwerp">
    <vt:lpwstr>17;#Gezond Opgroeien|d0d9ef17-c7b6-48ba-b49c-9e951b7da191;#122;#Scholen|da50253d-84e3-4d37-b0ad-8741c0bf8a20;#142;#Gezonde School|57143f7f-55d9-4d49-98d7-ce7b34f33156</vt:lpwstr>
  </property>
  <property fmtid="{D5CDD505-2E9C-101B-9397-08002B2CF9AE}" pid="4" name="Order">
    <vt:r8>9000</vt:r8>
  </property>
  <property fmtid="{D5CDD505-2E9C-101B-9397-08002B2CF9AE}" pid="5" name="IsMyDocuments">
    <vt:bool>true</vt:bool>
  </property>
</Properties>
</file>