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07748" w14:textId="77777777" w:rsidR="00892E5A" w:rsidRPr="00392FE6" w:rsidRDefault="00892E5A" w:rsidP="00892E5A">
      <w:pPr>
        <w:pStyle w:val="Kop1"/>
      </w:pPr>
      <w:r>
        <w:t>Huiselijk geweld en kindermishandeling</w:t>
      </w:r>
    </w:p>
    <w:p w14:paraId="4BBCB2F0" w14:textId="77777777" w:rsidR="00892E5A" w:rsidRDefault="00892E5A" w:rsidP="00892E5A">
      <w:pPr>
        <w:pStyle w:val="Normaalweb"/>
        <w:spacing w:before="0" w:beforeAutospacing="0" w:after="195" w:afterAutospacing="0"/>
        <w:textAlignment w:val="top"/>
        <w:rPr>
          <w:rFonts w:ascii="Calibri" w:hAnsi="Calibri" w:cs="Calibri"/>
          <w:color w:val="000000"/>
          <w:sz w:val="27"/>
          <w:szCs w:val="27"/>
        </w:rPr>
      </w:pPr>
      <w:r>
        <w:rPr>
          <w:rFonts w:ascii="Calibri" w:hAnsi="Calibri" w:cs="Calibri"/>
          <w:color w:val="000000"/>
          <w:sz w:val="27"/>
          <w:szCs w:val="27"/>
        </w:rPr>
        <w:t>Huiselijk geweld en kindermishandeling zijn een hardnekkig en niet altijd zichtbaar probleem. In Nederland zijn naar schatting jaarlijks 200 000 volwassenen en</w:t>
      </w:r>
      <w:r>
        <w:rPr>
          <w:rFonts w:ascii="Calibri" w:hAnsi="Calibri" w:cs="Calibri"/>
          <w:color w:val="000000"/>
          <w:sz w:val="27"/>
          <w:szCs w:val="27"/>
        </w:rPr>
        <w:br/>
        <w:t>119 000 kinderen slachtoffer. Om te zorgen voor veiligheid en de juiste hulp is het belangrijk dat signalen van huiselijk geweld en kindermishandeling goed in beeld zijn bij mensen die hier in hun werk zicht op hebben.</w:t>
      </w:r>
    </w:p>
    <w:p w14:paraId="21297A5B" w14:textId="77777777" w:rsidR="00892E5A" w:rsidRDefault="00892E5A" w:rsidP="00892E5A">
      <w:pPr>
        <w:pStyle w:val="Normaalweb"/>
        <w:spacing w:before="0" w:beforeAutospacing="0" w:after="195" w:afterAutospacing="0"/>
        <w:textAlignment w:val="top"/>
        <w:rPr>
          <w:rFonts w:ascii="Calibri" w:hAnsi="Calibri" w:cs="Calibri"/>
          <w:color w:val="000000"/>
          <w:sz w:val="27"/>
          <w:szCs w:val="27"/>
        </w:rPr>
      </w:pPr>
      <w:r>
        <w:rPr>
          <w:rFonts w:ascii="Calibri" w:hAnsi="Calibri" w:cs="Calibri"/>
          <w:color w:val="000000"/>
          <w:sz w:val="27"/>
          <w:szCs w:val="27"/>
        </w:rPr>
        <w:t>De Meldcode helpt beroepskrachten bij hoe ze kunnen handelen bij vermoedens van huiselijk geweld en kindermishandeling  </w:t>
      </w:r>
      <w:r>
        <w:rPr>
          <w:rFonts w:ascii="Calibri" w:hAnsi="Calibri" w:cs="Calibri"/>
          <w:color w:val="000000"/>
          <w:sz w:val="27"/>
          <w:szCs w:val="27"/>
        </w:rPr>
        <w:br/>
        <w:t>De meldcode wordt per 1 januari 2019 aangepast. Melden bij Veilig Thuis wordt bij vermoedens van acute en structurele onveiligheid de professionele norm. Om beroepskrachten te helpen bij het bepalen of hier sprake van is, worden afwegingskaders toegevoegd. Deze worden gemaakt door de beroepsgroepen.</w:t>
      </w:r>
    </w:p>
    <w:p w14:paraId="4F47AE61" w14:textId="77777777" w:rsidR="00892E5A" w:rsidRDefault="00892E5A" w:rsidP="00892E5A">
      <w:pPr>
        <w:pStyle w:val="Normaalweb"/>
        <w:spacing w:before="0" w:beforeAutospacing="0" w:after="195" w:afterAutospacing="0"/>
        <w:textAlignment w:val="top"/>
        <w:rPr>
          <w:rFonts w:ascii="Calibri" w:hAnsi="Calibri" w:cs="Calibri"/>
          <w:color w:val="000000"/>
          <w:sz w:val="27"/>
          <w:szCs w:val="27"/>
        </w:rPr>
      </w:pPr>
      <w:r>
        <w:rPr>
          <w:rFonts w:ascii="Calibri" w:hAnsi="Calibri" w:cs="Calibri"/>
          <w:color w:val="000000"/>
          <w:sz w:val="27"/>
          <w:szCs w:val="27"/>
        </w:rPr>
        <w:t>Als er een vermoeden is van acute of structurele onveiligheid is melden bij Veilig Thuis nodig, omdat Veilig Thuis informatie uit verschillende meldingen kan combineren om de veiligheidssituatie beter in te schatten en omdat Veilig Thuis beroepskrachten dan waar nodig kan ondersteunen  bij het zorgen voor langdurige veiligheid voor het slachtoffer.</w:t>
      </w:r>
    </w:p>
    <w:p w14:paraId="0BF9975C" w14:textId="77777777" w:rsidR="00892E5A" w:rsidRDefault="00892E5A" w:rsidP="00892E5A">
      <w:pPr>
        <w:pStyle w:val="Normaalweb"/>
        <w:spacing w:before="0" w:beforeAutospacing="0" w:after="195" w:afterAutospacing="0"/>
        <w:textAlignment w:val="top"/>
        <w:rPr>
          <w:rFonts w:ascii="Calibri" w:hAnsi="Calibri" w:cs="Calibri"/>
          <w:color w:val="000000"/>
          <w:sz w:val="27"/>
          <w:szCs w:val="27"/>
        </w:rPr>
      </w:pPr>
      <w:r>
        <w:rPr>
          <w:rFonts w:ascii="Calibri" w:hAnsi="Calibri" w:cs="Calibri"/>
          <w:color w:val="000000"/>
          <w:sz w:val="27"/>
          <w:szCs w:val="27"/>
        </w:rPr>
        <w:t>In de eerste helft van 2018 hebben de beroepsgroepen hun eigen afwegingskaders opgesteld. Nu is het moment dat organisaties, beroepskrachten en Veilig Thuis de afwegingskaders testen om ervoor te zorgen dat zij op 1 januari weten hoe hiermee te werken.</w:t>
      </w:r>
    </w:p>
    <w:p w14:paraId="013048EB" w14:textId="77777777" w:rsidR="00892E5A" w:rsidRDefault="00892E5A" w:rsidP="00892E5A">
      <w:pPr>
        <w:pStyle w:val="Normaalweb"/>
        <w:spacing w:before="0" w:beforeAutospacing="0" w:after="195" w:afterAutospacing="0"/>
        <w:textAlignment w:val="top"/>
        <w:rPr>
          <w:rFonts w:ascii="Calibri" w:hAnsi="Calibri" w:cs="Calibri"/>
          <w:color w:val="000000"/>
          <w:sz w:val="27"/>
          <w:szCs w:val="27"/>
        </w:rPr>
      </w:pPr>
      <w:r>
        <w:rPr>
          <w:rFonts w:ascii="Calibri" w:hAnsi="Calibri" w:cs="Calibri"/>
          <w:color w:val="000000"/>
          <w:sz w:val="27"/>
          <w:szCs w:val="27"/>
        </w:rPr>
        <w:t>Vanaf 1 januari 2019 zijn ze wettelijk verplicht om het afwegingskader te hanteren. Beroepskrachten werken dan officieel met de verbeterde meldcode.</w:t>
      </w:r>
    </w:p>
    <w:p w14:paraId="3469FE18" w14:textId="77777777" w:rsidR="00892E5A" w:rsidRDefault="00892E5A" w:rsidP="00892E5A">
      <w:pPr>
        <w:pStyle w:val="Normaalweb"/>
        <w:spacing w:before="0" w:beforeAutospacing="0" w:after="195" w:afterAutospacing="0"/>
        <w:textAlignment w:val="top"/>
        <w:rPr>
          <w:rFonts w:ascii="Calibri" w:hAnsi="Calibri" w:cs="Calibri"/>
          <w:color w:val="000000"/>
          <w:sz w:val="27"/>
          <w:szCs w:val="27"/>
        </w:rPr>
      </w:pPr>
      <w:r>
        <w:rPr>
          <w:rFonts w:ascii="Calibri" w:hAnsi="Calibri" w:cs="Calibri"/>
          <w:color w:val="000000"/>
          <w:sz w:val="27"/>
          <w:szCs w:val="27"/>
        </w:rPr>
        <w:t>Door de aanpassing van de meldcode komen signalen en vermoedens van ernstig huiselijk geweld of kindermishandeling eerder en vaker in beeld bij Veilig Thuis. Ook wanneer de professional zelf hulp kan bieden of organiseren. Een melding doen betekent immers niet dat de professional de hulpverlening overdraagt, maar dat hij samen met Veilig Thuis werkt aan veiligheid voor het slachtoffer.</w:t>
      </w:r>
    </w:p>
    <w:p w14:paraId="6145A454" w14:textId="77777777" w:rsidR="00892E5A" w:rsidRDefault="00892E5A" w:rsidP="00892E5A">
      <w:pPr>
        <w:pStyle w:val="Normaalweb"/>
        <w:spacing w:before="0" w:beforeAutospacing="0" w:after="0" w:afterAutospacing="0"/>
        <w:textAlignment w:val="top"/>
        <w:rPr>
          <w:rFonts w:ascii="Calibri" w:hAnsi="Calibri" w:cs="Calibri"/>
          <w:color w:val="000000"/>
          <w:sz w:val="27"/>
          <w:szCs w:val="27"/>
        </w:rPr>
      </w:pPr>
      <w:r>
        <w:rPr>
          <w:rFonts w:ascii="Calibri" w:hAnsi="Calibri" w:cs="Calibri"/>
          <w:color w:val="000000"/>
          <w:sz w:val="27"/>
          <w:szCs w:val="27"/>
        </w:rPr>
        <w:t>Met de aanpassing Meldcode werken we samen aan een betere aanpak van huiselijk geweld en kindermishandeling. Meer informatie vind je op de website van de Rijksoverheid.</w:t>
      </w:r>
    </w:p>
    <w:p w14:paraId="47BE060A" w14:textId="77777777" w:rsidR="00892E5A" w:rsidRDefault="00892E5A" w:rsidP="00892E5A">
      <w:pPr>
        <w:rPr>
          <w:rFonts w:eastAsia="Times New Roman" w:cs="Times New Roman"/>
          <w:lang w:eastAsia="nl-NL"/>
        </w:rPr>
      </w:pPr>
    </w:p>
    <w:p w14:paraId="2B5105EE" w14:textId="77777777" w:rsidR="00892E5A" w:rsidRPr="00392FE6" w:rsidRDefault="00892E5A" w:rsidP="00892E5A">
      <w:pPr>
        <w:pStyle w:val="Kop1"/>
      </w:pPr>
      <w:r>
        <w:lastRenderedPageBreak/>
        <w:t>Werkwijze De Hoeksteen</w:t>
      </w:r>
    </w:p>
    <w:p w14:paraId="5E5D40FE" w14:textId="77777777" w:rsidR="00892E5A" w:rsidRDefault="00892E5A" w:rsidP="00892E5A">
      <w:pPr>
        <w:spacing w:after="0"/>
        <w:rPr>
          <w:rFonts w:ascii="Calibri" w:hAnsi="Calibri" w:cs="Calibri"/>
          <w:color w:val="000000"/>
          <w:sz w:val="27"/>
          <w:szCs w:val="27"/>
        </w:rPr>
      </w:pPr>
      <w:r>
        <w:rPr>
          <w:rFonts w:ascii="Calibri" w:hAnsi="Calibri" w:cs="Calibri"/>
          <w:color w:val="000000"/>
          <w:sz w:val="27"/>
          <w:szCs w:val="27"/>
        </w:rPr>
        <w:t xml:space="preserve">De Hoeksteen volgt de richtlijnen van de Rijksoverheid. Voor de meest actuele werkwijze verwijzen naar </w:t>
      </w:r>
    </w:p>
    <w:p w14:paraId="3A933FB1" w14:textId="77777777" w:rsidR="00892E5A" w:rsidRDefault="00892E5A" w:rsidP="00892E5A">
      <w:pPr>
        <w:rPr>
          <w:rFonts w:ascii="Calibri" w:hAnsi="Calibri" w:cs="Calibri"/>
          <w:color w:val="000000"/>
          <w:sz w:val="27"/>
          <w:szCs w:val="27"/>
        </w:rPr>
      </w:pPr>
      <w:hyperlink r:id="rId10" w:history="1">
        <w:r w:rsidRPr="00D138DE">
          <w:rPr>
            <w:rStyle w:val="Hyperlink"/>
          </w:rPr>
          <w:t>https://www.rijksoverheid.nl/onderwerpen/huiselijk-geweld/meldcode</w:t>
        </w:r>
      </w:hyperlink>
      <w:r>
        <w:rPr>
          <w:rFonts w:ascii="Calibri" w:hAnsi="Calibri" w:cs="Calibri"/>
          <w:color w:val="000000"/>
          <w:sz w:val="27"/>
          <w:szCs w:val="27"/>
        </w:rPr>
        <w:t xml:space="preserve"> </w:t>
      </w:r>
    </w:p>
    <w:p w14:paraId="05522729" w14:textId="77777777" w:rsidR="00892E5A" w:rsidRDefault="00892E5A" w:rsidP="00892E5A">
      <w:pPr>
        <w:rPr>
          <w:noProof/>
        </w:rPr>
      </w:pPr>
      <w:r>
        <w:rPr>
          <w:noProof/>
          <w:lang w:eastAsia="nl-NL"/>
        </w:rPr>
        <w:drawing>
          <wp:inline distT="0" distB="0" distL="0" distR="0" wp14:anchorId="277DA5A5" wp14:editId="1A4882E9">
            <wp:extent cx="3886200" cy="6482370"/>
            <wp:effectExtent l="0" t="0" r="0" b="0"/>
            <wp:docPr id="2" name="Afbeelding 2"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schermopname, software, Multimediasoftware&#10;&#10;Automatisch gegenereerde beschrijving"/>
                    <pic:cNvPicPr/>
                  </pic:nvPicPr>
                  <pic:blipFill rotWithShape="1">
                    <a:blip r:embed="rId11"/>
                    <a:srcRect l="37639" t="12002" r="37855" b="15326"/>
                    <a:stretch/>
                  </pic:blipFill>
                  <pic:spPr bwMode="auto">
                    <a:xfrm>
                      <a:off x="0" y="0"/>
                      <a:ext cx="3918960" cy="6537015"/>
                    </a:xfrm>
                    <a:prstGeom prst="rect">
                      <a:avLst/>
                    </a:prstGeom>
                    <a:ln>
                      <a:noFill/>
                    </a:ln>
                    <a:extLst>
                      <a:ext uri="{53640926-AAD7-44D8-BBD7-CCE9431645EC}">
                        <a14:shadowObscured xmlns:a14="http://schemas.microsoft.com/office/drawing/2010/main"/>
                      </a:ext>
                    </a:extLst>
                  </pic:spPr>
                </pic:pic>
              </a:graphicData>
            </a:graphic>
          </wp:inline>
        </w:drawing>
      </w:r>
    </w:p>
    <w:p w14:paraId="1FF78616" w14:textId="3BB4F090" w:rsidR="00866B7A" w:rsidRPr="00892E5A" w:rsidRDefault="00892E5A" w:rsidP="00892E5A">
      <w:pPr>
        <w:rPr>
          <w:lang w:val="en-US"/>
        </w:rPr>
      </w:pPr>
      <w:r w:rsidRPr="00892E5A">
        <w:rPr>
          <w:rFonts w:eastAsia="Times New Roman" w:cs="Times New Roman"/>
          <w:lang w:val="en-US" w:eastAsia="nl-NL"/>
        </w:rPr>
        <w:t xml:space="preserve">Bron fig.: </w:t>
      </w:r>
      <w:hyperlink r:id="rId12" w:history="1">
        <w:r w:rsidRPr="00892E5A">
          <w:rPr>
            <w:rStyle w:val="Hyperlink"/>
            <w:lang w:val="en-US"/>
          </w:rPr>
          <w:t>https://www.rijksoverheid.nl/onderwerpen/huiselijk-geweld/meldcode</w:t>
        </w:r>
      </w:hyperlink>
      <w:r w:rsidR="00005C04" w:rsidRPr="00892E5A">
        <w:rPr>
          <w:lang w:val="en-US"/>
        </w:rPr>
        <w:t xml:space="preserve"> </w:t>
      </w:r>
    </w:p>
    <w:sectPr w:rsidR="00866B7A" w:rsidRPr="00892E5A" w:rsidSect="000E1CFC">
      <w:headerReference w:type="default" r:id="rId13"/>
      <w:pgSz w:w="11906" w:h="16838"/>
      <w:pgMar w:top="2552" w:right="1133"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38FD2" w14:textId="77777777" w:rsidR="000E1CFC" w:rsidRDefault="000E1CFC" w:rsidP="003D46FF">
      <w:pPr>
        <w:spacing w:after="0" w:line="240" w:lineRule="auto"/>
      </w:pPr>
      <w:r>
        <w:separator/>
      </w:r>
    </w:p>
  </w:endnote>
  <w:endnote w:type="continuationSeparator" w:id="0">
    <w:p w14:paraId="6FF94176" w14:textId="77777777" w:rsidR="000E1CFC" w:rsidRDefault="000E1CFC" w:rsidP="003D46FF">
      <w:pPr>
        <w:spacing w:after="0" w:line="240" w:lineRule="auto"/>
      </w:pPr>
      <w:r>
        <w:continuationSeparator/>
      </w:r>
    </w:p>
  </w:endnote>
  <w:endnote w:type="continuationNotice" w:id="1">
    <w:p w14:paraId="6FB55951" w14:textId="77777777" w:rsidR="000E1CFC" w:rsidRDefault="000E1C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E9AE1" w14:textId="77777777" w:rsidR="000E1CFC" w:rsidRDefault="000E1CFC" w:rsidP="003D46FF">
      <w:pPr>
        <w:spacing w:after="0" w:line="240" w:lineRule="auto"/>
      </w:pPr>
      <w:r>
        <w:separator/>
      </w:r>
    </w:p>
  </w:footnote>
  <w:footnote w:type="continuationSeparator" w:id="0">
    <w:p w14:paraId="670ED491" w14:textId="77777777" w:rsidR="000E1CFC" w:rsidRDefault="000E1CFC" w:rsidP="003D46FF">
      <w:pPr>
        <w:spacing w:after="0" w:line="240" w:lineRule="auto"/>
      </w:pPr>
      <w:r>
        <w:continuationSeparator/>
      </w:r>
    </w:p>
  </w:footnote>
  <w:footnote w:type="continuationNotice" w:id="1">
    <w:p w14:paraId="27AA6E3F" w14:textId="77777777" w:rsidR="000E1CFC" w:rsidRDefault="000E1C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9B6A" w14:textId="51B39A76" w:rsidR="00F61879" w:rsidRDefault="00F61879" w:rsidP="00F61879">
    <w:pPr>
      <w:pStyle w:val="Koptekst"/>
      <w:tabs>
        <w:tab w:val="clear" w:pos="4536"/>
      </w:tabs>
    </w:pPr>
    <w:r>
      <w:rPr>
        <w:noProof/>
      </w:rPr>
      <w:drawing>
        <wp:anchor distT="0" distB="0" distL="114300" distR="114300" simplePos="0" relativeHeight="251658240" behindDoc="1" locked="0" layoutInCell="1" allowOverlap="1" wp14:anchorId="44411CE7" wp14:editId="72398066">
          <wp:simplePos x="0" y="0"/>
          <wp:positionH relativeFrom="page">
            <wp:align>left</wp:align>
          </wp:positionH>
          <wp:positionV relativeFrom="paragraph">
            <wp:posOffset>-448310</wp:posOffset>
          </wp:positionV>
          <wp:extent cx="7703820" cy="10896761"/>
          <wp:effectExtent l="0" t="0" r="0" b="0"/>
          <wp:wrapNone/>
          <wp:docPr id="397436446" name="Afbeelding 39743644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DRA3030601 Briefpapier Hoeksteen A4.jpg"/>
                  <pic:cNvPicPr/>
                </pic:nvPicPr>
                <pic:blipFill>
                  <a:blip r:embed="rId1">
                    <a:extLst>
                      <a:ext uri="{28A0092B-C50C-407E-A947-70E740481C1C}">
                        <a14:useLocalDpi xmlns:a14="http://schemas.microsoft.com/office/drawing/2010/main" val="0"/>
                      </a:ext>
                    </a:extLst>
                  </a:blip>
                  <a:stretch>
                    <a:fillRect/>
                  </a:stretch>
                </pic:blipFill>
                <pic:spPr>
                  <a:xfrm>
                    <a:off x="0" y="0"/>
                    <a:ext cx="7703820" cy="10896761"/>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intelligence.xml><?xml version="1.0" encoding="utf-8"?>
<int:Intelligence xmlns:int="http://schemas.microsoft.com/office/intelligence/2019/intelligence">
  <int:IntelligenceSettings/>
  <int:Manifest>
    <int:WordHash hashCode="jeVMjCYMLTwMTd" id="WNjeVN7F"/>
  </int:Manifest>
  <int:Observations>
    <int:Content id="WNjeVN7F">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E15C1"/>
    <w:multiLevelType w:val="hybridMultilevel"/>
    <w:tmpl w:val="FFFFFFFF"/>
    <w:lvl w:ilvl="0" w:tplc="63CAAD7A">
      <w:start w:val="1"/>
      <w:numFmt w:val="bullet"/>
      <w:lvlText w:val=""/>
      <w:lvlJc w:val="left"/>
      <w:pPr>
        <w:ind w:left="720" w:hanging="360"/>
      </w:pPr>
      <w:rPr>
        <w:rFonts w:ascii="Symbol" w:hAnsi="Symbol" w:hint="default"/>
      </w:rPr>
    </w:lvl>
    <w:lvl w:ilvl="1" w:tplc="97341A50">
      <w:start w:val="1"/>
      <w:numFmt w:val="bullet"/>
      <w:lvlText w:val="o"/>
      <w:lvlJc w:val="left"/>
      <w:pPr>
        <w:ind w:left="1440" w:hanging="360"/>
      </w:pPr>
      <w:rPr>
        <w:rFonts w:ascii="Courier New" w:hAnsi="Courier New" w:hint="default"/>
      </w:rPr>
    </w:lvl>
    <w:lvl w:ilvl="2" w:tplc="ECE6BEC4">
      <w:start w:val="1"/>
      <w:numFmt w:val="bullet"/>
      <w:lvlText w:val=""/>
      <w:lvlJc w:val="left"/>
      <w:pPr>
        <w:ind w:left="2160" w:hanging="360"/>
      </w:pPr>
      <w:rPr>
        <w:rFonts w:ascii="Wingdings" w:hAnsi="Wingdings" w:hint="default"/>
      </w:rPr>
    </w:lvl>
    <w:lvl w:ilvl="3" w:tplc="F064EEEA">
      <w:start w:val="1"/>
      <w:numFmt w:val="bullet"/>
      <w:lvlText w:val=""/>
      <w:lvlJc w:val="left"/>
      <w:pPr>
        <w:ind w:left="2880" w:hanging="360"/>
      </w:pPr>
      <w:rPr>
        <w:rFonts w:ascii="Symbol" w:hAnsi="Symbol" w:hint="default"/>
      </w:rPr>
    </w:lvl>
    <w:lvl w:ilvl="4" w:tplc="3ABC9FB6">
      <w:start w:val="1"/>
      <w:numFmt w:val="bullet"/>
      <w:lvlText w:val="o"/>
      <w:lvlJc w:val="left"/>
      <w:pPr>
        <w:ind w:left="3600" w:hanging="360"/>
      </w:pPr>
      <w:rPr>
        <w:rFonts w:ascii="Courier New" w:hAnsi="Courier New" w:hint="default"/>
      </w:rPr>
    </w:lvl>
    <w:lvl w:ilvl="5" w:tplc="96385108">
      <w:start w:val="1"/>
      <w:numFmt w:val="bullet"/>
      <w:lvlText w:val=""/>
      <w:lvlJc w:val="left"/>
      <w:pPr>
        <w:ind w:left="4320" w:hanging="360"/>
      </w:pPr>
      <w:rPr>
        <w:rFonts w:ascii="Wingdings" w:hAnsi="Wingdings" w:hint="default"/>
      </w:rPr>
    </w:lvl>
    <w:lvl w:ilvl="6" w:tplc="3848932C">
      <w:start w:val="1"/>
      <w:numFmt w:val="bullet"/>
      <w:lvlText w:val=""/>
      <w:lvlJc w:val="left"/>
      <w:pPr>
        <w:ind w:left="5040" w:hanging="360"/>
      </w:pPr>
      <w:rPr>
        <w:rFonts w:ascii="Symbol" w:hAnsi="Symbol" w:hint="default"/>
      </w:rPr>
    </w:lvl>
    <w:lvl w:ilvl="7" w:tplc="9DFC5114">
      <w:start w:val="1"/>
      <w:numFmt w:val="bullet"/>
      <w:lvlText w:val="o"/>
      <w:lvlJc w:val="left"/>
      <w:pPr>
        <w:ind w:left="5760" w:hanging="360"/>
      </w:pPr>
      <w:rPr>
        <w:rFonts w:ascii="Courier New" w:hAnsi="Courier New" w:hint="default"/>
      </w:rPr>
    </w:lvl>
    <w:lvl w:ilvl="8" w:tplc="F1B69424">
      <w:start w:val="1"/>
      <w:numFmt w:val="bullet"/>
      <w:lvlText w:val=""/>
      <w:lvlJc w:val="left"/>
      <w:pPr>
        <w:ind w:left="6480" w:hanging="360"/>
      </w:pPr>
      <w:rPr>
        <w:rFonts w:ascii="Wingdings" w:hAnsi="Wingdings" w:hint="default"/>
      </w:rPr>
    </w:lvl>
  </w:abstractNum>
  <w:abstractNum w:abstractNumId="1" w15:restartNumberingAfterBreak="0">
    <w:nsid w:val="093864B5"/>
    <w:multiLevelType w:val="hybridMultilevel"/>
    <w:tmpl w:val="D708FB18"/>
    <w:lvl w:ilvl="0" w:tplc="89482580">
      <w:start w:val="1"/>
      <w:numFmt w:val="bullet"/>
      <w:lvlText w:val=""/>
      <w:lvlJc w:val="left"/>
      <w:pPr>
        <w:ind w:left="720" w:hanging="360"/>
      </w:pPr>
      <w:rPr>
        <w:rFonts w:ascii="Symbol" w:hAnsi="Symbol" w:hint="default"/>
      </w:rPr>
    </w:lvl>
    <w:lvl w:ilvl="1" w:tplc="0BBEC9A2">
      <w:start w:val="1"/>
      <w:numFmt w:val="bullet"/>
      <w:lvlText w:val="o"/>
      <w:lvlJc w:val="left"/>
      <w:pPr>
        <w:ind w:left="1440" w:hanging="360"/>
      </w:pPr>
      <w:rPr>
        <w:rFonts w:ascii="Courier New" w:hAnsi="Courier New" w:hint="default"/>
      </w:rPr>
    </w:lvl>
    <w:lvl w:ilvl="2" w:tplc="CC7AE3D2">
      <w:start w:val="1"/>
      <w:numFmt w:val="bullet"/>
      <w:lvlText w:val=""/>
      <w:lvlJc w:val="left"/>
      <w:pPr>
        <w:ind w:left="2160" w:hanging="360"/>
      </w:pPr>
      <w:rPr>
        <w:rFonts w:ascii="Wingdings" w:hAnsi="Wingdings" w:hint="default"/>
      </w:rPr>
    </w:lvl>
    <w:lvl w:ilvl="3" w:tplc="9DA093E8">
      <w:start w:val="1"/>
      <w:numFmt w:val="bullet"/>
      <w:lvlText w:val=""/>
      <w:lvlJc w:val="left"/>
      <w:pPr>
        <w:ind w:left="2880" w:hanging="360"/>
      </w:pPr>
      <w:rPr>
        <w:rFonts w:ascii="Symbol" w:hAnsi="Symbol" w:hint="default"/>
      </w:rPr>
    </w:lvl>
    <w:lvl w:ilvl="4" w:tplc="B81CB5F8">
      <w:start w:val="1"/>
      <w:numFmt w:val="bullet"/>
      <w:lvlText w:val="o"/>
      <w:lvlJc w:val="left"/>
      <w:pPr>
        <w:ind w:left="3600" w:hanging="360"/>
      </w:pPr>
      <w:rPr>
        <w:rFonts w:ascii="Courier New" w:hAnsi="Courier New" w:hint="default"/>
      </w:rPr>
    </w:lvl>
    <w:lvl w:ilvl="5" w:tplc="5FCEFE58">
      <w:start w:val="1"/>
      <w:numFmt w:val="bullet"/>
      <w:lvlText w:val=""/>
      <w:lvlJc w:val="left"/>
      <w:pPr>
        <w:ind w:left="4320" w:hanging="360"/>
      </w:pPr>
      <w:rPr>
        <w:rFonts w:ascii="Wingdings" w:hAnsi="Wingdings" w:hint="default"/>
      </w:rPr>
    </w:lvl>
    <w:lvl w:ilvl="6" w:tplc="FD34588A">
      <w:start w:val="1"/>
      <w:numFmt w:val="bullet"/>
      <w:lvlText w:val=""/>
      <w:lvlJc w:val="left"/>
      <w:pPr>
        <w:ind w:left="5040" w:hanging="360"/>
      </w:pPr>
      <w:rPr>
        <w:rFonts w:ascii="Symbol" w:hAnsi="Symbol" w:hint="default"/>
      </w:rPr>
    </w:lvl>
    <w:lvl w:ilvl="7" w:tplc="3F36817C">
      <w:start w:val="1"/>
      <w:numFmt w:val="bullet"/>
      <w:lvlText w:val="o"/>
      <w:lvlJc w:val="left"/>
      <w:pPr>
        <w:ind w:left="5760" w:hanging="360"/>
      </w:pPr>
      <w:rPr>
        <w:rFonts w:ascii="Courier New" w:hAnsi="Courier New" w:hint="default"/>
      </w:rPr>
    </w:lvl>
    <w:lvl w:ilvl="8" w:tplc="013CD57E">
      <w:start w:val="1"/>
      <w:numFmt w:val="bullet"/>
      <w:lvlText w:val=""/>
      <w:lvlJc w:val="left"/>
      <w:pPr>
        <w:ind w:left="6480" w:hanging="360"/>
      </w:pPr>
      <w:rPr>
        <w:rFonts w:ascii="Wingdings" w:hAnsi="Wingdings" w:hint="default"/>
      </w:rPr>
    </w:lvl>
  </w:abstractNum>
  <w:abstractNum w:abstractNumId="2" w15:restartNumberingAfterBreak="0">
    <w:nsid w:val="1257971E"/>
    <w:multiLevelType w:val="hybridMultilevel"/>
    <w:tmpl w:val="4698A9CA"/>
    <w:lvl w:ilvl="0" w:tplc="56E6398E">
      <w:start w:val="1"/>
      <w:numFmt w:val="bullet"/>
      <w:lvlText w:val=""/>
      <w:lvlJc w:val="left"/>
      <w:pPr>
        <w:ind w:left="720" w:hanging="360"/>
      </w:pPr>
      <w:rPr>
        <w:rFonts w:ascii="Symbol" w:hAnsi="Symbol" w:hint="default"/>
      </w:rPr>
    </w:lvl>
    <w:lvl w:ilvl="1" w:tplc="8EB2ED46">
      <w:start w:val="1"/>
      <w:numFmt w:val="bullet"/>
      <w:lvlText w:val="o"/>
      <w:lvlJc w:val="left"/>
      <w:pPr>
        <w:ind w:left="1440" w:hanging="360"/>
      </w:pPr>
      <w:rPr>
        <w:rFonts w:ascii="Courier New" w:hAnsi="Courier New" w:hint="default"/>
      </w:rPr>
    </w:lvl>
    <w:lvl w:ilvl="2" w:tplc="15084A5A">
      <w:start w:val="1"/>
      <w:numFmt w:val="bullet"/>
      <w:lvlText w:val=""/>
      <w:lvlJc w:val="left"/>
      <w:pPr>
        <w:ind w:left="2160" w:hanging="360"/>
      </w:pPr>
      <w:rPr>
        <w:rFonts w:ascii="Wingdings" w:hAnsi="Wingdings" w:hint="default"/>
      </w:rPr>
    </w:lvl>
    <w:lvl w:ilvl="3" w:tplc="C8E473D4">
      <w:start w:val="1"/>
      <w:numFmt w:val="bullet"/>
      <w:lvlText w:val=""/>
      <w:lvlJc w:val="left"/>
      <w:pPr>
        <w:ind w:left="2880" w:hanging="360"/>
      </w:pPr>
      <w:rPr>
        <w:rFonts w:ascii="Symbol" w:hAnsi="Symbol" w:hint="default"/>
      </w:rPr>
    </w:lvl>
    <w:lvl w:ilvl="4" w:tplc="1A0E01AE">
      <w:start w:val="1"/>
      <w:numFmt w:val="bullet"/>
      <w:lvlText w:val="o"/>
      <w:lvlJc w:val="left"/>
      <w:pPr>
        <w:ind w:left="3600" w:hanging="360"/>
      </w:pPr>
      <w:rPr>
        <w:rFonts w:ascii="Courier New" w:hAnsi="Courier New" w:hint="default"/>
      </w:rPr>
    </w:lvl>
    <w:lvl w:ilvl="5" w:tplc="F1C6E7C4">
      <w:start w:val="1"/>
      <w:numFmt w:val="bullet"/>
      <w:lvlText w:val=""/>
      <w:lvlJc w:val="left"/>
      <w:pPr>
        <w:ind w:left="4320" w:hanging="360"/>
      </w:pPr>
      <w:rPr>
        <w:rFonts w:ascii="Wingdings" w:hAnsi="Wingdings" w:hint="default"/>
      </w:rPr>
    </w:lvl>
    <w:lvl w:ilvl="6" w:tplc="10C48236">
      <w:start w:val="1"/>
      <w:numFmt w:val="bullet"/>
      <w:lvlText w:val=""/>
      <w:lvlJc w:val="left"/>
      <w:pPr>
        <w:ind w:left="5040" w:hanging="360"/>
      </w:pPr>
      <w:rPr>
        <w:rFonts w:ascii="Symbol" w:hAnsi="Symbol" w:hint="default"/>
      </w:rPr>
    </w:lvl>
    <w:lvl w:ilvl="7" w:tplc="EE0262A0">
      <w:start w:val="1"/>
      <w:numFmt w:val="bullet"/>
      <w:lvlText w:val="o"/>
      <w:lvlJc w:val="left"/>
      <w:pPr>
        <w:ind w:left="5760" w:hanging="360"/>
      </w:pPr>
      <w:rPr>
        <w:rFonts w:ascii="Courier New" w:hAnsi="Courier New" w:hint="default"/>
      </w:rPr>
    </w:lvl>
    <w:lvl w:ilvl="8" w:tplc="FC2EF830">
      <w:start w:val="1"/>
      <w:numFmt w:val="bullet"/>
      <w:lvlText w:val=""/>
      <w:lvlJc w:val="left"/>
      <w:pPr>
        <w:ind w:left="6480" w:hanging="360"/>
      </w:pPr>
      <w:rPr>
        <w:rFonts w:ascii="Wingdings" w:hAnsi="Wingdings" w:hint="default"/>
      </w:rPr>
    </w:lvl>
  </w:abstractNum>
  <w:abstractNum w:abstractNumId="3" w15:restartNumberingAfterBreak="0">
    <w:nsid w:val="15842F18"/>
    <w:multiLevelType w:val="multilevel"/>
    <w:tmpl w:val="F98617DA"/>
    <w:lvl w:ilvl="0">
      <w:start w:val="1"/>
      <w:numFmt w:val="decimal"/>
      <w:lvlText w:val="%1."/>
      <w:lvlJc w:val="left"/>
      <w:pPr>
        <w:tabs>
          <w:tab w:val="num" w:pos="720"/>
        </w:tabs>
        <w:ind w:left="720" w:hanging="360"/>
      </w:pPr>
      <w:rPr>
        <w:rFonts w:ascii="Tahoma" w:eastAsiaTheme="minorHAnsi" w:hAnsi="Tahoma" w:cs="Tahom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AF0C97"/>
    <w:multiLevelType w:val="hybridMultilevel"/>
    <w:tmpl w:val="4FAC0684"/>
    <w:lvl w:ilvl="0" w:tplc="6D1EA440">
      <w:start w:val="1"/>
      <w:numFmt w:val="bullet"/>
      <w:lvlText w:val=""/>
      <w:lvlJc w:val="left"/>
      <w:pPr>
        <w:ind w:left="720" w:hanging="360"/>
      </w:pPr>
      <w:rPr>
        <w:rFonts w:ascii="Symbol" w:hAnsi="Symbol" w:hint="default"/>
      </w:rPr>
    </w:lvl>
    <w:lvl w:ilvl="1" w:tplc="A14C6F00">
      <w:start w:val="1"/>
      <w:numFmt w:val="bullet"/>
      <w:lvlText w:val="o"/>
      <w:lvlJc w:val="left"/>
      <w:pPr>
        <w:ind w:left="1440" w:hanging="360"/>
      </w:pPr>
      <w:rPr>
        <w:rFonts w:ascii="Courier New" w:hAnsi="Courier New" w:hint="default"/>
      </w:rPr>
    </w:lvl>
    <w:lvl w:ilvl="2" w:tplc="D4486034">
      <w:start w:val="1"/>
      <w:numFmt w:val="bullet"/>
      <w:lvlText w:val=""/>
      <w:lvlJc w:val="left"/>
      <w:pPr>
        <w:ind w:left="2160" w:hanging="360"/>
      </w:pPr>
      <w:rPr>
        <w:rFonts w:ascii="Wingdings" w:hAnsi="Wingdings" w:hint="default"/>
      </w:rPr>
    </w:lvl>
    <w:lvl w:ilvl="3" w:tplc="14207D3E">
      <w:start w:val="1"/>
      <w:numFmt w:val="bullet"/>
      <w:lvlText w:val=""/>
      <w:lvlJc w:val="left"/>
      <w:pPr>
        <w:ind w:left="2880" w:hanging="360"/>
      </w:pPr>
      <w:rPr>
        <w:rFonts w:ascii="Symbol" w:hAnsi="Symbol" w:hint="default"/>
      </w:rPr>
    </w:lvl>
    <w:lvl w:ilvl="4" w:tplc="2ACE7B4A">
      <w:start w:val="1"/>
      <w:numFmt w:val="bullet"/>
      <w:lvlText w:val="o"/>
      <w:lvlJc w:val="left"/>
      <w:pPr>
        <w:ind w:left="3600" w:hanging="360"/>
      </w:pPr>
      <w:rPr>
        <w:rFonts w:ascii="Courier New" w:hAnsi="Courier New" w:hint="default"/>
      </w:rPr>
    </w:lvl>
    <w:lvl w:ilvl="5" w:tplc="31026BBC">
      <w:start w:val="1"/>
      <w:numFmt w:val="bullet"/>
      <w:lvlText w:val=""/>
      <w:lvlJc w:val="left"/>
      <w:pPr>
        <w:ind w:left="4320" w:hanging="360"/>
      </w:pPr>
      <w:rPr>
        <w:rFonts w:ascii="Wingdings" w:hAnsi="Wingdings" w:hint="default"/>
      </w:rPr>
    </w:lvl>
    <w:lvl w:ilvl="6" w:tplc="A394DFD2">
      <w:start w:val="1"/>
      <w:numFmt w:val="bullet"/>
      <w:lvlText w:val=""/>
      <w:lvlJc w:val="left"/>
      <w:pPr>
        <w:ind w:left="5040" w:hanging="360"/>
      </w:pPr>
      <w:rPr>
        <w:rFonts w:ascii="Symbol" w:hAnsi="Symbol" w:hint="default"/>
      </w:rPr>
    </w:lvl>
    <w:lvl w:ilvl="7" w:tplc="3F96A906">
      <w:start w:val="1"/>
      <w:numFmt w:val="bullet"/>
      <w:lvlText w:val="o"/>
      <w:lvlJc w:val="left"/>
      <w:pPr>
        <w:ind w:left="5760" w:hanging="360"/>
      </w:pPr>
      <w:rPr>
        <w:rFonts w:ascii="Courier New" w:hAnsi="Courier New" w:hint="default"/>
      </w:rPr>
    </w:lvl>
    <w:lvl w:ilvl="8" w:tplc="EDDE1B26">
      <w:start w:val="1"/>
      <w:numFmt w:val="bullet"/>
      <w:lvlText w:val=""/>
      <w:lvlJc w:val="left"/>
      <w:pPr>
        <w:ind w:left="6480" w:hanging="360"/>
      </w:pPr>
      <w:rPr>
        <w:rFonts w:ascii="Wingdings" w:hAnsi="Wingdings" w:hint="default"/>
      </w:rPr>
    </w:lvl>
  </w:abstractNum>
  <w:abstractNum w:abstractNumId="5" w15:restartNumberingAfterBreak="0">
    <w:nsid w:val="272860C5"/>
    <w:multiLevelType w:val="multilevel"/>
    <w:tmpl w:val="F98617DA"/>
    <w:lvl w:ilvl="0">
      <w:start w:val="1"/>
      <w:numFmt w:val="decimal"/>
      <w:lvlText w:val="%1."/>
      <w:lvlJc w:val="left"/>
      <w:pPr>
        <w:tabs>
          <w:tab w:val="num" w:pos="720"/>
        </w:tabs>
        <w:ind w:left="720" w:hanging="360"/>
      </w:pPr>
      <w:rPr>
        <w:rFonts w:ascii="Tahoma" w:eastAsiaTheme="minorHAnsi" w:hAnsi="Tahoma" w:cs="Tahom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D0FA00"/>
    <w:multiLevelType w:val="hybridMultilevel"/>
    <w:tmpl w:val="A91C33A0"/>
    <w:lvl w:ilvl="0" w:tplc="CD0E39E4">
      <w:start w:val="1"/>
      <w:numFmt w:val="bullet"/>
      <w:lvlText w:val=""/>
      <w:lvlJc w:val="left"/>
      <w:pPr>
        <w:ind w:left="720" w:hanging="360"/>
      </w:pPr>
      <w:rPr>
        <w:rFonts w:ascii="Symbol" w:hAnsi="Symbol" w:hint="default"/>
      </w:rPr>
    </w:lvl>
    <w:lvl w:ilvl="1" w:tplc="32A2B6C6">
      <w:start w:val="1"/>
      <w:numFmt w:val="bullet"/>
      <w:lvlText w:val="o"/>
      <w:lvlJc w:val="left"/>
      <w:pPr>
        <w:ind w:left="1440" w:hanging="360"/>
      </w:pPr>
      <w:rPr>
        <w:rFonts w:ascii="Courier New" w:hAnsi="Courier New" w:hint="default"/>
      </w:rPr>
    </w:lvl>
    <w:lvl w:ilvl="2" w:tplc="6F465A86">
      <w:start w:val="1"/>
      <w:numFmt w:val="bullet"/>
      <w:lvlText w:val=""/>
      <w:lvlJc w:val="left"/>
      <w:pPr>
        <w:ind w:left="2160" w:hanging="360"/>
      </w:pPr>
      <w:rPr>
        <w:rFonts w:ascii="Wingdings" w:hAnsi="Wingdings" w:hint="default"/>
      </w:rPr>
    </w:lvl>
    <w:lvl w:ilvl="3" w:tplc="25242B32">
      <w:start w:val="1"/>
      <w:numFmt w:val="bullet"/>
      <w:lvlText w:val=""/>
      <w:lvlJc w:val="left"/>
      <w:pPr>
        <w:ind w:left="2880" w:hanging="360"/>
      </w:pPr>
      <w:rPr>
        <w:rFonts w:ascii="Symbol" w:hAnsi="Symbol" w:hint="default"/>
      </w:rPr>
    </w:lvl>
    <w:lvl w:ilvl="4" w:tplc="73BC8D96">
      <w:start w:val="1"/>
      <w:numFmt w:val="bullet"/>
      <w:lvlText w:val="o"/>
      <w:lvlJc w:val="left"/>
      <w:pPr>
        <w:ind w:left="3600" w:hanging="360"/>
      </w:pPr>
      <w:rPr>
        <w:rFonts w:ascii="Courier New" w:hAnsi="Courier New" w:hint="default"/>
      </w:rPr>
    </w:lvl>
    <w:lvl w:ilvl="5" w:tplc="2C88ABE8">
      <w:start w:val="1"/>
      <w:numFmt w:val="bullet"/>
      <w:lvlText w:val=""/>
      <w:lvlJc w:val="left"/>
      <w:pPr>
        <w:ind w:left="4320" w:hanging="360"/>
      </w:pPr>
      <w:rPr>
        <w:rFonts w:ascii="Wingdings" w:hAnsi="Wingdings" w:hint="default"/>
      </w:rPr>
    </w:lvl>
    <w:lvl w:ilvl="6" w:tplc="7834FE5C">
      <w:start w:val="1"/>
      <w:numFmt w:val="bullet"/>
      <w:lvlText w:val=""/>
      <w:lvlJc w:val="left"/>
      <w:pPr>
        <w:ind w:left="5040" w:hanging="360"/>
      </w:pPr>
      <w:rPr>
        <w:rFonts w:ascii="Symbol" w:hAnsi="Symbol" w:hint="default"/>
      </w:rPr>
    </w:lvl>
    <w:lvl w:ilvl="7" w:tplc="9FD88AB8">
      <w:start w:val="1"/>
      <w:numFmt w:val="bullet"/>
      <w:lvlText w:val="o"/>
      <w:lvlJc w:val="left"/>
      <w:pPr>
        <w:ind w:left="5760" w:hanging="360"/>
      </w:pPr>
      <w:rPr>
        <w:rFonts w:ascii="Courier New" w:hAnsi="Courier New" w:hint="default"/>
      </w:rPr>
    </w:lvl>
    <w:lvl w:ilvl="8" w:tplc="495A7CAA">
      <w:start w:val="1"/>
      <w:numFmt w:val="bullet"/>
      <w:lvlText w:val=""/>
      <w:lvlJc w:val="left"/>
      <w:pPr>
        <w:ind w:left="6480" w:hanging="360"/>
      </w:pPr>
      <w:rPr>
        <w:rFonts w:ascii="Wingdings" w:hAnsi="Wingdings" w:hint="default"/>
      </w:rPr>
    </w:lvl>
  </w:abstractNum>
  <w:abstractNum w:abstractNumId="7" w15:restartNumberingAfterBreak="0">
    <w:nsid w:val="3AE40501"/>
    <w:multiLevelType w:val="hybridMultilevel"/>
    <w:tmpl w:val="515ED8EE"/>
    <w:lvl w:ilvl="0" w:tplc="5DECA4CC">
      <w:start w:val="1"/>
      <w:numFmt w:val="bullet"/>
      <w:lvlText w:val=""/>
      <w:lvlJc w:val="left"/>
      <w:pPr>
        <w:tabs>
          <w:tab w:val="num" w:pos="720"/>
        </w:tabs>
        <w:ind w:left="720" w:hanging="360"/>
      </w:pPr>
      <w:rPr>
        <w:rFonts w:ascii="Symbol" w:hAnsi="Symbol" w:hint="default"/>
        <w:sz w:val="20"/>
      </w:rPr>
    </w:lvl>
    <w:lvl w:ilvl="1" w:tplc="A3A8F914">
      <w:start w:val="1"/>
      <w:numFmt w:val="bullet"/>
      <w:lvlText w:val="o"/>
      <w:lvlJc w:val="left"/>
      <w:pPr>
        <w:tabs>
          <w:tab w:val="num" w:pos="1440"/>
        </w:tabs>
        <w:ind w:left="1440" w:hanging="360"/>
      </w:pPr>
      <w:rPr>
        <w:rFonts w:ascii="Courier New" w:hAnsi="Courier New" w:cs="Times New Roman" w:hint="default"/>
        <w:sz w:val="20"/>
      </w:rPr>
    </w:lvl>
    <w:lvl w:ilvl="2" w:tplc="309AEF84">
      <w:start w:val="1"/>
      <w:numFmt w:val="bullet"/>
      <w:lvlText w:val=""/>
      <w:lvlJc w:val="left"/>
      <w:pPr>
        <w:tabs>
          <w:tab w:val="num" w:pos="2160"/>
        </w:tabs>
        <w:ind w:left="2160" w:hanging="360"/>
      </w:pPr>
      <w:rPr>
        <w:rFonts w:ascii="Wingdings" w:hAnsi="Wingdings" w:hint="default"/>
        <w:sz w:val="20"/>
      </w:rPr>
    </w:lvl>
    <w:lvl w:ilvl="3" w:tplc="4C7810CA">
      <w:start w:val="1"/>
      <w:numFmt w:val="bullet"/>
      <w:lvlText w:val=""/>
      <w:lvlJc w:val="left"/>
      <w:pPr>
        <w:tabs>
          <w:tab w:val="num" w:pos="2880"/>
        </w:tabs>
        <w:ind w:left="2880" w:hanging="360"/>
      </w:pPr>
      <w:rPr>
        <w:rFonts w:ascii="Wingdings" w:hAnsi="Wingdings" w:hint="default"/>
        <w:sz w:val="20"/>
      </w:rPr>
    </w:lvl>
    <w:lvl w:ilvl="4" w:tplc="92DEB752">
      <w:start w:val="1"/>
      <w:numFmt w:val="bullet"/>
      <w:lvlText w:val=""/>
      <w:lvlJc w:val="left"/>
      <w:pPr>
        <w:tabs>
          <w:tab w:val="num" w:pos="3600"/>
        </w:tabs>
        <w:ind w:left="3600" w:hanging="360"/>
      </w:pPr>
      <w:rPr>
        <w:rFonts w:ascii="Wingdings" w:hAnsi="Wingdings" w:hint="default"/>
        <w:sz w:val="20"/>
      </w:rPr>
    </w:lvl>
    <w:lvl w:ilvl="5" w:tplc="557E1BF0">
      <w:start w:val="1"/>
      <w:numFmt w:val="bullet"/>
      <w:lvlText w:val=""/>
      <w:lvlJc w:val="left"/>
      <w:pPr>
        <w:tabs>
          <w:tab w:val="num" w:pos="4320"/>
        </w:tabs>
        <w:ind w:left="4320" w:hanging="360"/>
      </w:pPr>
      <w:rPr>
        <w:rFonts w:ascii="Wingdings" w:hAnsi="Wingdings" w:hint="default"/>
        <w:sz w:val="20"/>
      </w:rPr>
    </w:lvl>
    <w:lvl w:ilvl="6" w:tplc="15B65898">
      <w:start w:val="1"/>
      <w:numFmt w:val="bullet"/>
      <w:lvlText w:val=""/>
      <w:lvlJc w:val="left"/>
      <w:pPr>
        <w:tabs>
          <w:tab w:val="num" w:pos="5040"/>
        </w:tabs>
        <w:ind w:left="5040" w:hanging="360"/>
      </w:pPr>
      <w:rPr>
        <w:rFonts w:ascii="Wingdings" w:hAnsi="Wingdings" w:hint="default"/>
        <w:sz w:val="20"/>
      </w:rPr>
    </w:lvl>
    <w:lvl w:ilvl="7" w:tplc="1CB4A17E">
      <w:start w:val="1"/>
      <w:numFmt w:val="bullet"/>
      <w:lvlText w:val=""/>
      <w:lvlJc w:val="left"/>
      <w:pPr>
        <w:tabs>
          <w:tab w:val="num" w:pos="5760"/>
        </w:tabs>
        <w:ind w:left="5760" w:hanging="360"/>
      </w:pPr>
      <w:rPr>
        <w:rFonts w:ascii="Wingdings" w:hAnsi="Wingdings" w:hint="default"/>
        <w:sz w:val="20"/>
      </w:rPr>
    </w:lvl>
    <w:lvl w:ilvl="8" w:tplc="C854C430">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F0AE60"/>
    <w:multiLevelType w:val="hybridMultilevel"/>
    <w:tmpl w:val="D570C1C2"/>
    <w:lvl w:ilvl="0" w:tplc="D3364E1E">
      <w:start w:val="1"/>
      <w:numFmt w:val="bullet"/>
      <w:lvlText w:val=""/>
      <w:lvlJc w:val="left"/>
      <w:pPr>
        <w:ind w:left="720" w:hanging="360"/>
      </w:pPr>
      <w:rPr>
        <w:rFonts w:ascii="Symbol" w:hAnsi="Symbol" w:hint="default"/>
      </w:rPr>
    </w:lvl>
    <w:lvl w:ilvl="1" w:tplc="24AAD4D0">
      <w:start w:val="1"/>
      <w:numFmt w:val="bullet"/>
      <w:lvlText w:val="o"/>
      <w:lvlJc w:val="left"/>
      <w:pPr>
        <w:ind w:left="1440" w:hanging="360"/>
      </w:pPr>
      <w:rPr>
        <w:rFonts w:ascii="Courier New" w:hAnsi="Courier New" w:hint="default"/>
      </w:rPr>
    </w:lvl>
    <w:lvl w:ilvl="2" w:tplc="E8FA7B18">
      <w:start w:val="1"/>
      <w:numFmt w:val="bullet"/>
      <w:lvlText w:val=""/>
      <w:lvlJc w:val="left"/>
      <w:pPr>
        <w:ind w:left="2160" w:hanging="360"/>
      </w:pPr>
      <w:rPr>
        <w:rFonts w:ascii="Wingdings" w:hAnsi="Wingdings" w:hint="default"/>
      </w:rPr>
    </w:lvl>
    <w:lvl w:ilvl="3" w:tplc="D9204ED4">
      <w:start w:val="1"/>
      <w:numFmt w:val="bullet"/>
      <w:lvlText w:val=""/>
      <w:lvlJc w:val="left"/>
      <w:pPr>
        <w:ind w:left="2880" w:hanging="360"/>
      </w:pPr>
      <w:rPr>
        <w:rFonts w:ascii="Symbol" w:hAnsi="Symbol" w:hint="default"/>
      </w:rPr>
    </w:lvl>
    <w:lvl w:ilvl="4" w:tplc="9A4A6E38">
      <w:start w:val="1"/>
      <w:numFmt w:val="bullet"/>
      <w:lvlText w:val="o"/>
      <w:lvlJc w:val="left"/>
      <w:pPr>
        <w:ind w:left="3600" w:hanging="360"/>
      </w:pPr>
      <w:rPr>
        <w:rFonts w:ascii="Courier New" w:hAnsi="Courier New" w:hint="default"/>
      </w:rPr>
    </w:lvl>
    <w:lvl w:ilvl="5" w:tplc="FA2A9F74">
      <w:start w:val="1"/>
      <w:numFmt w:val="bullet"/>
      <w:lvlText w:val=""/>
      <w:lvlJc w:val="left"/>
      <w:pPr>
        <w:ind w:left="4320" w:hanging="360"/>
      </w:pPr>
      <w:rPr>
        <w:rFonts w:ascii="Wingdings" w:hAnsi="Wingdings" w:hint="default"/>
      </w:rPr>
    </w:lvl>
    <w:lvl w:ilvl="6" w:tplc="A69A12A6">
      <w:start w:val="1"/>
      <w:numFmt w:val="bullet"/>
      <w:lvlText w:val=""/>
      <w:lvlJc w:val="left"/>
      <w:pPr>
        <w:ind w:left="5040" w:hanging="360"/>
      </w:pPr>
      <w:rPr>
        <w:rFonts w:ascii="Symbol" w:hAnsi="Symbol" w:hint="default"/>
      </w:rPr>
    </w:lvl>
    <w:lvl w:ilvl="7" w:tplc="E5C0AA26">
      <w:start w:val="1"/>
      <w:numFmt w:val="bullet"/>
      <w:lvlText w:val="o"/>
      <w:lvlJc w:val="left"/>
      <w:pPr>
        <w:ind w:left="5760" w:hanging="360"/>
      </w:pPr>
      <w:rPr>
        <w:rFonts w:ascii="Courier New" w:hAnsi="Courier New" w:hint="default"/>
      </w:rPr>
    </w:lvl>
    <w:lvl w:ilvl="8" w:tplc="2566259E">
      <w:start w:val="1"/>
      <w:numFmt w:val="bullet"/>
      <w:lvlText w:val=""/>
      <w:lvlJc w:val="left"/>
      <w:pPr>
        <w:ind w:left="6480" w:hanging="360"/>
      </w:pPr>
      <w:rPr>
        <w:rFonts w:ascii="Wingdings" w:hAnsi="Wingdings" w:hint="default"/>
      </w:rPr>
    </w:lvl>
  </w:abstractNum>
  <w:abstractNum w:abstractNumId="9" w15:restartNumberingAfterBreak="0">
    <w:nsid w:val="57AA68C8"/>
    <w:multiLevelType w:val="hybridMultilevel"/>
    <w:tmpl w:val="D876A97E"/>
    <w:lvl w:ilvl="0" w:tplc="99BC7228">
      <w:start w:val="1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F70E185"/>
    <w:multiLevelType w:val="hybridMultilevel"/>
    <w:tmpl w:val="23E2F836"/>
    <w:lvl w:ilvl="0" w:tplc="FB4068E6">
      <w:start w:val="1"/>
      <w:numFmt w:val="bullet"/>
      <w:lvlText w:val=""/>
      <w:lvlJc w:val="left"/>
      <w:pPr>
        <w:ind w:left="720" w:hanging="360"/>
      </w:pPr>
      <w:rPr>
        <w:rFonts w:ascii="Symbol" w:hAnsi="Symbol" w:hint="default"/>
      </w:rPr>
    </w:lvl>
    <w:lvl w:ilvl="1" w:tplc="DED2C8E0">
      <w:start w:val="1"/>
      <w:numFmt w:val="bullet"/>
      <w:lvlText w:val="o"/>
      <w:lvlJc w:val="left"/>
      <w:pPr>
        <w:ind w:left="1440" w:hanging="360"/>
      </w:pPr>
      <w:rPr>
        <w:rFonts w:ascii="Courier New" w:hAnsi="Courier New" w:hint="default"/>
      </w:rPr>
    </w:lvl>
    <w:lvl w:ilvl="2" w:tplc="C55AB43E">
      <w:start w:val="1"/>
      <w:numFmt w:val="bullet"/>
      <w:lvlText w:val=""/>
      <w:lvlJc w:val="left"/>
      <w:pPr>
        <w:ind w:left="2160" w:hanging="360"/>
      </w:pPr>
      <w:rPr>
        <w:rFonts w:ascii="Wingdings" w:hAnsi="Wingdings" w:hint="default"/>
      </w:rPr>
    </w:lvl>
    <w:lvl w:ilvl="3" w:tplc="534E59F4">
      <w:start w:val="1"/>
      <w:numFmt w:val="bullet"/>
      <w:lvlText w:val=""/>
      <w:lvlJc w:val="left"/>
      <w:pPr>
        <w:ind w:left="2880" w:hanging="360"/>
      </w:pPr>
      <w:rPr>
        <w:rFonts w:ascii="Symbol" w:hAnsi="Symbol" w:hint="default"/>
      </w:rPr>
    </w:lvl>
    <w:lvl w:ilvl="4" w:tplc="65D86600">
      <w:start w:val="1"/>
      <w:numFmt w:val="bullet"/>
      <w:lvlText w:val="o"/>
      <w:lvlJc w:val="left"/>
      <w:pPr>
        <w:ind w:left="3600" w:hanging="360"/>
      </w:pPr>
      <w:rPr>
        <w:rFonts w:ascii="Courier New" w:hAnsi="Courier New" w:hint="default"/>
      </w:rPr>
    </w:lvl>
    <w:lvl w:ilvl="5" w:tplc="82D492B8">
      <w:start w:val="1"/>
      <w:numFmt w:val="bullet"/>
      <w:lvlText w:val=""/>
      <w:lvlJc w:val="left"/>
      <w:pPr>
        <w:ind w:left="4320" w:hanging="360"/>
      </w:pPr>
      <w:rPr>
        <w:rFonts w:ascii="Wingdings" w:hAnsi="Wingdings" w:hint="default"/>
      </w:rPr>
    </w:lvl>
    <w:lvl w:ilvl="6" w:tplc="3222ADE4">
      <w:start w:val="1"/>
      <w:numFmt w:val="bullet"/>
      <w:lvlText w:val=""/>
      <w:lvlJc w:val="left"/>
      <w:pPr>
        <w:ind w:left="5040" w:hanging="360"/>
      </w:pPr>
      <w:rPr>
        <w:rFonts w:ascii="Symbol" w:hAnsi="Symbol" w:hint="default"/>
      </w:rPr>
    </w:lvl>
    <w:lvl w:ilvl="7" w:tplc="A4143FA8">
      <w:start w:val="1"/>
      <w:numFmt w:val="bullet"/>
      <w:lvlText w:val="o"/>
      <w:lvlJc w:val="left"/>
      <w:pPr>
        <w:ind w:left="5760" w:hanging="360"/>
      </w:pPr>
      <w:rPr>
        <w:rFonts w:ascii="Courier New" w:hAnsi="Courier New" w:hint="default"/>
      </w:rPr>
    </w:lvl>
    <w:lvl w:ilvl="8" w:tplc="9AC8839A">
      <w:start w:val="1"/>
      <w:numFmt w:val="bullet"/>
      <w:lvlText w:val=""/>
      <w:lvlJc w:val="left"/>
      <w:pPr>
        <w:ind w:left="6480" w:hanging="360"/>
      </w:pPr>
      <w:rPr>
        <w:rFonts w:ascii="Wingdings" w:hAnsi="Wingdings" w:hint="default"/>
      </w:rPr>
    </w:lvl>
  </w:abstractNum>
  <w:abstractNum w:abstractNumId="11" w15:restartNumberingAfterBreak="0">
    <w:nsid w:val="767373C0"/>
    <w:multiLevelType w:val="multilevel"/>
    <w:tmpl w:val="A2541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CCE1438"/>
    <w:multiLevelType w:val="hybridMultilevel"/>
    <w:tmpl w:val="E2765B9C"/>
    <w:lvl w:ilvl="0" w:tplc="F00C8610">
      <w:start w:val="1"/>
      <w:numFmt w:val="bullet"/>
      <w:lvlText w:val=""/>
      <w:lvlJc w:val="left"/>
      <w:pPr>
        <w:ind w:left="720" w:hanging="360"/>
      </w:pPr>
      <w:rPr>
        <w:rFonts w:ascii="Symbol" w:hAnsi="Symbol" w:hint="default"/>
      </w:rPr>
    </w:lvl>
    <w:lvl w:ilvl="1" w:tplc="A590F8D8">
      <w:start w:val="1"/>
      <w:numFmt w:val="bullet"/>
      <w:lvlText w:val="o"/>
      <w:lvlJc w:val="left"/>
      <w:pPr>
        <w:ind w:left="1440" w:hanging="360"/>
      </w:pPr>
      <w:rPr>
        <w:rFonts w:ascii="Courier New" w:hAnsi="Courier New" w:hint="default"/>
      </w:rPr>
    </w:lvl>
    <w:lvl w:ilvl="2" w:tplc="25C453CE">
      <w:start w:val="1"/>
      <w:numFmt w:val="bullet"/>
      <w:lvlText w:val=""/>
      <w:lvlJc w:val="left"/>
      <w:pPr>
        <w:ind w:left="2160" w:hanging="360"/>
      </w:pPr>
      <w:rPr>
        <w:rFonts w:ascii="Wingdings" w:hAnsi="Wingdings" w:hint="default"/>
      </w:rPr>
    </w:lvl>
    <w:lvl w:ilvl="3" w:tplc="9C2A6C9E">
      <w:start w:val="1"/>
      <w:numFmt w:val="bullet"/>
      <w:lvlText w:val=""/>
      <w:lvlJc w:val="left"/>
      <w:pPr>
        <w:ind w:left="2880" w:hanging="360"/>
      </w:pPr>
      <w:rPr>
        <w:rFonts w:ascii="Symbol" w:hAnsi="Symbol" w:hint="default"/>
      </w:rPr>
    </w:lvl>
    <w:lvl w:ilvl="4" w:tplc="6AB8741C">
      <w:start w:val="1"/>
      <w:numFmt w:val="bullet"/>
      <w:lvlText w:val="o"/>
      <w:lvlJc w:val="left"/>
      <w:pPr>
        <w:ind w:left="3600" w:hanging="360"/>
      </w:pPr>
      <w:rPr>
        <w:rFonts w:ascii="Courier New" w:hAnsi="Courier New" w:hint="default"/>
      </w:rPr>
    </w:lvl>
    <w:lvl w:ilvl="5" w:tplc="F9E20614">
      <w:start w:val="1"/>
      <w:numFmt w:val="bullet"/>
      <w:lvlText w:val=""/>
      <w:lvlJc w:val="left"/>
      <w:pPr>
        <w:ind w:left="4320" w:hanging="360"/>
      </w:pPr>
      <w:rPr>
        <w:rFonts w:ascii="Wingdings" w:hAnsi="Wingdings" w:hint="default"/>
      </w:rPr>
    </w:lvl>
    <w:lvl w:ilvl="6" w:tplc="86FE414A">
      <w:start w:val="1"/>
      <w:numFmt w:val="bullet"/>
      <w:lvlText w:val=""/>
      <w:lvlJc w:val="left"/>
      <w:pPr>
        <w:ind w:left="5040" w:hanging="360"/>
      </w:pPr>
      <w:rPr>
        <w:rFonts w:ascii="Symbol" w:hAnsi="Symbol" w:hint="default"/>
      </w:rPr>
    </w:lvl>
    <w:lvl w:ilvl="7" w:tplc="046024C4">
      <w:start w:val="1"/>
      <w:numFmt w:val="bullet"/>
      <w:lvlText w:val="o"/>
      <w:lvlJc w:val="left"/>
      <w:pPr>
        <w:ind w:left="5760" w:hanging="360"/>
      </w:pPr>
      <w:rPr>
        <w:rFonts w:ascii="Courier New" w:hAnsi="Courier New" w:hint="default"/>
      </w:rPr>
    </w:lvl>
    <w:lvl w:ilvl="8" w:tplc="F91EA978">
      <w:start w:val="1"/>
      <w:numFmt w:val="bullet"/>
      <w:lvlText w:val=""/>
      <w:lvlJc w:val="left"/>
      <w:pPr>
        <w:ind w:left="6480" w:hanging="360"/>
      </w:pPr>
      <w:rPr>
        <w:rFonts w:ascii="Wingdings" w:hAnsi="Wingdings" w:hint="default"/>
      </w:rPr>
    </w:lvl>
  </w:abstractNum>
  <w:abstractNum w:abstractNumId="13" w15:restartNumberingAfterBreak="0">
    <w:nsid w:val="7DA1CC62"/>
    <w:multiLevelType w:val="hybridMultilevel"/>
    <w:tmpl w:val="E2C8A09A"/>
    <w:lvl w:ilvl="0" w:tplc="BD68CCD6">
      <w:start w:val="1"/>
      <w:numFmt w:val="bullet"/>
      <w:lvlText w:val=""/>
      <w:lvlJc w:val="left"/>
      <w:pPr>
        <w:ind w:left="720" w:hanging="360"/>
      </w:pPr>
      <w:rPr>
        <w:rFonts w:ascii="Symbol" w:hAnsi="Symbol" w:hint="default"/>
      </w:rPr>
    </w:lvl>
    <w:lvl w:ilvl="1" w:tplc="C4D46C8E">
      <w:start w:val="1"/>
      <w:numFmt w:val="bullet"/>
      <w:lvlText w:val="o"/>
      <w:lvlJc w:val="left"/>
      <w:pPr>
        <w:ind w:left="1440" w:hanging="360"/>
      </w:pPr>
      <w:rPr>
        <w:rFonts w:ascii="Courier New" w:hAnsi="Courier New" w:hint="default"/>
      </w:rPr>
    </w:lvl>
    <w:lvl w:ilvl="2" w:tplc="DE1EA332">
      <w:start w:val="1"/>
      <w:numFmt w:val="bullet"/>
      <w:lvlText w:val=""/>
      <w:lvlJc w:val="left"/>
      <w:pPr>
        <w:ind w:left="2160" w:hanging="360"/>
      </w:pPr>
      <w:rPr>
        <w:rFonts w:ascii="Wingdings" w:hAnsi="Wingdings" w:hint="default"/>
      </w:rPr>
    </w:lvl>
    <w:lvl w:ilvl="3" w:tplc="4538E836">
      <w:start w:val="1"/>
      <w:numFmt w:val="bullet"/>
      <w:lvlText w:val=""/>
      <w:lvlJc w:val="left"/>
      <w:pPr>
        <w:ind w:left="2880" w:hanging="360"/>
      </w:pPr>
      <w:rPr>
        <w:rFonts w:ascii="Symbol" w:hAnsi="Symbol" w:hint="default"/>
      </w:rPr>
    </w:lvl>
    <w:lvl w:ilvl="4" w:tplc="ECD8C296">
      <w:start w:val="1"/>
      <w:numFmt w:val="bullet"/>
      <w:lvlText w:val="o"/>
      <w:lvlJc w:val="left"/>
      <w:pPr>
        <w:ind w:left="3600" w:hanging="360"/>
      </w:pPr>
      <w:rPr>
        <w:rFonts w:ascii="Courier New" w:hAnsi="Courier New" w:hint="default"/>
      </w:rPr>
    </w:lvl>
    <w:lvl w:ilvl="5" w:tplc="9D8C8E76">
      <w:start w:val="1"/>
      <w:numFmt w:val="bullet"/>
      <w:lvlText w:val=""/>
      <w:lvlJc w:val="left"/>
      <w:pPr>
        <w:ind w:left="4320" w:hanging="360"/>
      </w:pPr>
      <w:rPr>
        <w:rFonts w:ascii="Wingdings" w:hAnsi="Wingdings" w:hint="default"/>
      </w:rPr>
    </w:lvl>
    <w:lvl w:ilvl="6" w:tplc="D47AFDD8">
      <w:start w:val="1"/>
      <w:numFmt w:val="bullet"/>
      <w:lvlText w:val=""/>
      <w:lvlJc w:val="left"/>
      <w:pPr>
        <w:ind w:left="5040" w:hanging="360"/>
      </w:pPr>
      <w:rPr>
        <w:rFonts w:ascii="Symbol" w:hAnsi="Symbol" w:hint="default"/>
      </w:rPr>
    </w:lvl>
    <w:lvl w:ilvl="7" w:tplc="F8EC2D68">
      <w:start w:val="1"/>
      <w:numFmt w:val="bullet"/>
      <w:lvlText w:val="o"/>
      <w:lvlJc w:val="left"/>
      <w:pPr>
        <w:ind w:left="5760" w:hanging="360"/>
      </w:pPr>
      <w:rPr>
        <w:rFonts w:ascii="Courier New" w:hAnsi="Courier New" w:hint="default"/>
      </w:rPr>
    </w:lvl>
    <w:lvl w:ilvl="8" w:tplc="34DE7B3A">
      <w:start w:val="1"/>
      <w:numFmt w:val="bullet"/>
      <w:lvlText w:val=""/>
      <w:lvlJc w:val="left"/>
      <w:pPr>
        <w:ind w:left="6480" w:hanging="360"/>
      </w:pPr>
      <w:rPr>
        <w:rFonts w:ascii="Wingdings" w:hAnsi="Wingdings" w:hint="default"/>
      </w:rPr>
    </w:lvl>
  </w:abstractNum>
  <w:num w:numId="1" w16cid:durableId="1441145706">
    <w:abstractNumId w:val="1"/>
  </w:num>
  <w:num w:numId="2" w16cid:durableId="1030184149">
    <w:abstractNumId w:val="4"/>
  </w:num>
  <w:num w:numId="3" w16cid:durableId="1147017088">
    <w:abstractNumId w:val="10"/>
  </w:num>
  <w:num w:numId="4" w16cid:durableId="1995600429">
    <w:abstractNumId w:val="12"/>
  </w:num>
  <w:num w:numId="5" w16cid:durableId="1268929165">
    <w:abstractNumId w:val="8"/>
  </w:num>
  <w:num w:numId="6" w16cid:durableId="913054452">
    <w:abstractNumId w:val="13"/>
  </w:num>
  <w:num w:numId="7" w16cid:durableId="435754306">
    <w:abstractNumId w:val="2"/>
  </w:num>
  <w:num w:numId="8" w16cid:durableId="1704355470">
    <w:abstractNumId w:val="6"/>
  </w:num>
  <w:num w:numId="9" w16cid:durableId="1197936357">
    <w:abstractNumId w:val="5"/>
  </w:num>
  <w:num w:numId="10" w16cid:durableId="450906432">
    <w:abstractNumId w:val="3"/>
  </w:num>
  <w:num w:numId="11" w16cid:durableId="1300459495">
    <w:abstractNumId w:val="0"/>
  </w:num>
  <w:num w:numId="12" w16cid:durableId="1229338241">
    <w:abstractNumId w:val="7"/>
  </w:num>
  <w:num w:numId="13" w16cid:durableId="2014842617">
    <w:abstractNumId w:val="11"/>
  </w:num>
  <w:num w:numId="14" w16cid:durableId="7363206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3C7"/>
    <w:rsid w:val="000038D7"/>
    <w:rsid w:val="00003F32"/>
    <w:rsid w:val="00005C04"/>
    <w:rsid w:val="000109CC"/>
    <w:rsid w:val="00011190"/>
    <w:rsid w:val="00011BE3"/>
    <w:rsid w:val="000174A3"/>
    <w:rsid w:val="000245B9"/>
    <w:rsid w:val="00031382"/>
    <w:rsid w:val="00036ED6"/>
    <w:rsid w:val="000515C7"/>
    <w:rsid w:val="0006047D"/>
    <w:rsid w:val="00076A62"/>
    <w:rsid w:val="00080B81"/>
    <w:rsid w:val="00085DFC"/>
    <w:rsid w:val="000875EC"/>
    <w:rsid w:val="00090DF8"/>
    <w:rsid w:val="0009BF07"/>
    <w:rsid w:val="000A4521"/>
    <w:rsid w:val="000A5028"/>
    <w:rsid w:val="000B31A5"/>
    <w:rsid w:val="000C70F9"/>
    <w:rsid w:val="000D1AF1"/>
    <w:rsid w:val="000D3F7C"/>
    <w:rsid w:val="000E1CFC"/>
    <w:rsid w:val="000F0223"/>
    <w:rsid w:val="00104670"/>
    <w:rsid w:val="00107FDF"/>
    <w:rsid w:val="00126C93"/>
    <w:rsid w:val="001300A3"/>
    <w:rsid w:val="0013338E"/>
    <w:rsid w:val="00147955"/>
    <w:rsid w:val="00157D67"/>
    <w:rsid w:val="001950D9"/>
    <w:rsid w:val="001A029C"/>
    <w:rsid w:val="001A65C8"/>
    <w:rsid w:val="001A6871"/>
    <w:rsid w:val="001A79FD"/>
    <w:rsid w:val="001B166C"/>
    <w:rsid w:val="001C4983"/>
    <w:rsid w:val="001C66E9"/>
    <w:rsid w:val="001D0F20"/>
    <w:rsid w:val="001D4D50"/>
    <w:rsid w:val="001D5172"/>
    <w:rsid w:val="001D7B63"/>
    <w:rsid w:val="001F5662"/>
    <w:rsid w:val="0020076A"/>
    <w:rsid w:val="00205810"/>
    <w:rsid w:val="002062D0"/>
    <w:rsid w:val="00212A53"/>
    <w:rsid w:val="00215BCB"/>
    <w:rsid w:val="00216B85"/>
    <w:rsid w:val="002201C7"/>
    <w:rsid w:val="00237B34"/>
    <w:rsid w:val="00242A75"/>
    <w:rsid w:val="0024591C"/>
    <w:rsid w:val="0024635D"/>
    <w:rsid w:val="00254749"/>
    <w:rsid w:val="00263E2C"/>
    <w:rsid w:val="00267112"/>
    <w:rsid w:val="00270D92"/>
    <w:rsid w:val="00272D78"/>
    <w:rsid w:val="002739AB"/>
    <w:rsid w:val="002745AB"/>
    <w:rsid w:val="00275823"/>
    <w:rsid w:val="00277D8E"/>
    <w:rsid w:val="00281F9E"/>
    <w:rsid w:val="00289961"/>
    <w:rsid w:val="002A2511"/>
    <w:rsid w:val="002A2E6D"/>
    <w:rsid w:val="002B73A4"/>
    <w:rsid w:val="002C3227"/>
    <w:rsid w:val="002C4890"/>
    <w:rsid w:val="002E04C8"/>
    <w:rsid w:val="002E0A8B"/>
    <w:rsid w:val="002E3934"/>
    <w:rsid w:val="00301A5A"/>
    <w:rsid w:val="00331772"/>
    <w:rsid w:val="00333C04"/>
    <w:rsid w:val="00337FCD"/>
    <w:rsid w:val="003452C3"/>
    <w:rsid w:val="0035284F"/>
    <w:rsid w:val="00374B5C"/>
    <w:rsid w:val="0038488A"/>
    <w:rsid w:val="00387F86"/>
    <w:rsid w:val="00392673"/>
    <w:rsid w:val="00392895"/>
    <w:rsid w:val="003A1280"/>
    <w:rsid w:val="003A1EBF"/>
    <w:rsid w:val="003A4BC0"/>
    <w:rsid w:val="003A6C2C"/>
    <w:rsid w:val="003B2BD2"/>
    <w:rsid w:val="003B2FC1"/>
    <w:rsid w:val="003C63CB"/>
    <w:rsid w:val="003C64CF"/>
    <w:rsid w:val="003D4539"/>
    <w:rsid w:val="003D46FF"/>
    <w:rsid w:val="003D56A8"/>
    <w:rsid w:val="003D64EB"/>
    <w:rsid w:val="003D677D"/>
    <w:rsid w:val="00400CA4"/>
    <w:rsid w:val="00403674"/>
    <w:rsid w:val="00410EEE"/>
    <w:rsid w:val="00411A38"/>
    <w:rsid w:val="00412E75"/>
    <w:rsid w:val="00434143"/>
    <w:rsid w:val="004427BE"/>
    <w:rsid w:val="00445332"/>
    <w:rsid w:val="00454ACA"/>
    <w:rsid w:val="00467126"/>
    <w:rsid w:val="00477072"/>
    <w:rsid w:val="00482778"/>
    <w:rsid w:val="00493FBF"/>
    <w:rsid w:val="00495EE3"/>
    <w:rsid w:val="0049694E"/>
    <w:rsid w:val="004A6CFC"/>
    <w:rsid w:val="004A7999"/>
    <w:rsid w:val="004B7124"/>
    <w:rsid w:val="004D1A70"/>
    <w:rsid w:val="004D1F7F"/>
    <w:rsid w:val="004E6545"/>
    <w:rsid w:val="004E7DF6"/>
    <w:rsid w:val="004F2AD6"/>
    <w:rsid w:val="00530DB9"/>
    <w:rsid w:val="00533BC2"/>
    <w:rsid w:val="00536E73"/>
    <w:rsid w:val="0054710D"/>
    <w:rsid w:val="00567A1A"/>
    <w:rsid w:val="005721C9"/>
    <w:rsid w:val="0057287D"/>
    <w:rsid w:val="0058744C"/>
    <w:rsid w:val="005946DA"/>
    <w:rsid w:val="0059702D"/>
    <w:rsid w:val="005A1628"/>
    <w:rsid w:val="005A5073"/>
    <w:rsid w:val="005A5530"/>
    <w:rsid w:val="005A56C5"/>
    <w:rsid w:val="005A5DA4"/>
    <w:rsid w:val="005A5DD8"/>
    <w:rsid w:val="005B1883"/>
    <w:rsid w:val="005B4FCD"/>
    <w:rsid w:val="005C6C92"/>
    <w:rsid w:val="005D5C7E"/>
    <w:rsid w:val="005E49B0"/>
    <w:rsid w:val="005E542E"/>
    <w:rsid w:val="005F2857"/>
    <w:rsid w:val="005F40B2"/>
    <w:rsid w:val="00600D6C"/>
    <w:rsid w:val="006106F5"/>
    <w:rsid w:val="00613023"/>
    <w:rsid w:val="00613978"/>
    <w:rsid w:val="00613CF0"/>
    <w:rsid w:val="006144E3"/>
    <w:rsid w:val="00614978"/>
    <w:rsid w:val="00623503"/>
    <w:rsid w:val="0064198B"/>
    <w:rsid w:val="0065082E"/>
    <w:rsid w:val="006628EC"/>
    <w:rsid w:val="00674767"/>
    <w:rsid w:val="006760E6"/>
    <w:rsid w:val="00676FDE"/>
    <w:rsid w:val="00690BA8"/>
    <w:rsid w:val="0069211F"/>
    <w:rsid w:val="00692C4F"/>
    <w:rsid w:val="00695231"/>
    <w:rsid w:val="00697AD5"/>
    <w:rsid w:val="006A2C0D"/>
    <w:rsid w:val="006A3414"/>
    <w:rsid w:val="006A6562"/>
    <w:rsid w:val="006B1D84"/>
    <w:rsid w:val="006B20FC"/>
    <w:rsid w:val="006B3330"/>
    <w:rsid w:val="006C09BC"/>
    <w:rsid w:val="006C0CC0"/>
    <w:rsid w:val="006C6264"/>
    <w:rsid w:val="006D4C33"/>
    <w:rsid w:val="006E4730"/>
    <w:rsid w:val="006F3837"/>
    <w:rsid w:val="007001EA"/>
    <w:rsid w:val="0070381A"/>
    <w:rsid w:val="00706539"/>
    <w:rsid w:val="00707A69"/>
    <w:rsid w:val="0071510D"/>
    <w:rsid w:val="007154D8"/>
    <w:rsid w:val="0071637C"/>
    <w:rsid w:val="00721965"/>
    <w:rsid w:val="00726A47"/>
    <w:rsid w:val="007274E6"/>
    <w:rsid w:val="00735389"/>
    <w:rsid w:val="00735E6D"/>
    <w:rsid w:val="007374D2"/>
    <w:rsid w:val="007504AB"/>
    <w:rsid w:val="00756005"/>
    <w:rsid w:val="007600C9"/>
    <w:rsid w:val="00767173"/>
    <w:rsid w:val="0077705C"/>
    <w:rsid w:val="0078065E"/>
    <w:rsid w:val="00790807"/>
    <w:rsid w:val="0079197C"/>
    <w:rsid w:val="00791FCF"/>
    <w:rsid w:val="007A207C"/>
    <w:rsid w:val="007B67C5"/>
    <w:rsid w:val="007C3FD7"/>
    <w:rsid w:val="007D3008"/>
    <w:rsid w:val="007E03DC"/>
    <w:rsid w:val="007F1B80"/>
    <w:rsid w:val="007F2896"/>
    <w:rsid w:val="007F7C67"/>
    <w:rsid w:val="008039FF"/>
    <w:rsid w:val="008048EE"/>
    <w:rsid w:val="00806B9E"/>
    <w:rsid w:val="0082080F"/>
    <w:rsid w:val="008222B1"/>
    <w:rsid w:val="008277F8"/>
    <w:rsid w:val="00830AC1"/>
    <w:rsid w:val="008335ED"/>
    <w:rsid w:val="00840DDD"/>
    <w:rsid w:val="00843AE9"/>
    <w:rsid w:val="00862B6A"/>
    <w:rsid w:val="00866B7A"/>
    <w:rsid w:val="00876E86"/>
    <w:rsid w:val="008822FD"/>
    <w:rsid w:val="008842D7"/>
    <w:rsid w:val="00885B78"/>
    <w:rsid w:val="008862FB"/>
    <w:rsid w:val="00887E17"/>
    <w:rsid w:val="00890887"/>
    <w:rsid w:val="00890B88"/>
    <w:rsid w:val="00892E5A"/>
    <w:rsid w:val="008A1D0B"/>
    <w:rsid w:val="008A78B6"/>
    <w:rsid w:val="008AA6F1"/>
    <w:rsid w:val="008B022B"/>
    <w:rsid w:val="008B2568"/>
    <w:rsid w:val="008D0346"/>
    <w:rsid w:val="008E4ABC"/>
    <w:rsid w:val="008F717A"/>
    <w:rsid w:val="009005FF"/>
    <w:rsid w:val="009249FA"/>
    <w:rsid w:val="00926E2A"/>
    <w:rsid w:val="00947E9A"/>
    <w:rsid w:val="00950B95"/>
    <w:rsid w:val="009660B4"/>
    <w:rsid w:val="0097270A"/>
    <w:rsid w:val="00974B9F"/>
    <w:rsid w:val="00975FD5"/>
    <w:rsid w:val="00980D44"/>
    <w:rsid w:val="00992C63"/>
    <w:rsid w:val="009A1106"/>
    <w:rsid w:val="009A16DA"/>
    <w:rsid w:val="009A2AF6"/>
    <w:rsid w:val="009A538C"/>
    <w:rsid w:val="009B17D9"/>
    <w:rsid w:val="009C119D"/>
    <w:rsid w:val="009C4B1F"/>
    <w:rsid w:val="009D4217"/>
    <w:rsid w:val="009E6713"/>
    <w:rsid w:val="009F2ABA"/>
    <w:rsid w:val="009F71D4"/>
    <w:rsid w:val="00A05635"/>
    <w:rsid w:val="00A10CF3"/>
    <w:rsid w:val="00A20421"/>
    <w:rsid w:val="00A2072B"/>
    <w:rsid w:val="00A20F5B"/>
    <w:rsid w:val="00A2631D"/>
    <w:rsid w:val="00A270B7"/>
    <w:rsid w:val="00A50F91"/>
    <w:rsid w:val="00A552A9"/>
    <w:rsid w:val="00A56A74"/>
    <w:rsid w:val="00A57733"/>
    <w:rsid w:val="00A847EE"/>
    <w:rsid w:val="00A85BDB"/>
    <w:rsid w:val="00A863E2"/>
    <w:rsid w:val="00A91EBE"/>
    <w:rsid w:val="00A93DCD"/>
    <w:rsid w:val="00AA0A88"/>
    <w:rsid w:val="00AB18A5"/>
    <w:rsid w:val="00AC0F8E"/>
    <w:rsid w:val="00AC1BA3"/>
    <w:rsid w:val="00AC2076"/>
    <w:rsid w:val="00AC34C6"/>
    <w:rsid w:val="00AC533B"/>
    <w:rsid w:val="00AC5F19"/>
    <w:rsid w:val="00AD00CE"/>
    <w:rsid w:val="00AD3F19"/>
    <w:rsid w:val="00AD6BBA"/>
    <w:rsid w:val="00AE0D58"/>
    <w:rsid w:val="00AE6000"/>
    <w:rsid w:val="00AE7146"/>
    <w:rsid w:val="00AF6ECD"/>
    <w:rsid w:val="00B04930"/>
    <w:rsid w:val="00B14800"/>
    <w:rsid w:val="00B1644E"/>
    <w:rsid w:val="00B20058"/>
    <w:rsid w:val="00B21974"/>
    <w:rsid w:val="00B23ED6"/>
    <w:rsid w:val="00B25663"/>
    <w:rsid w:val="00B36A3A"/>
    <w:rsid w:val="00B40EAE"/>
    <w:rsid w:val="00B41E80"/>
    <w:rsid w:val="00B471A8"/>
    <w:rsid w:val="00B51CAC"/>
    <w:rsid w:val="00B52948"/>
    <w:rsid w:val="00B53D3D"/>
    <w:rsid w:val="00B55432"/>
    <w:rsid w:val="00B84AE2"/>
    <w:rsid w:val="00B935EA"/>
    <w:rsid w:val="00B96562"/>
    <w:rsid w:val="00BA095A"/>
    <w:rsid w:val="00BA1608"/>
    <w:rsid w:val="00BA341B"/>
    <w:rsid w:val="00BB205A"/>
    <w:rsid w:val="00BB23F5"/>
    <w:rsid w:val="00BB364C"/>
    <w:rsid w:val="00BB6626"/>
    <w:rsid w:val="00BC2339"/>
    <w:rsid w:val="00BC60E4"/>
    <w:rsid w:val="00BD2716"/>
    <w:rsid w:val="00BD6A66"/>
    <w:rsid w:val="00BE52ED"/>
    <w:rsid w:val="00BE5E23"/>
    <w:rsid w:val="00BE79F7"/>
    <w:rsid w:val="00BF2D3C"/>
    <w:rsid w:val="00BF784C"/>
    <w:rsid w:val="00C004B3"/>
    <w:rsid w:val="00C00BF6"/>
    <w:rsid w:val="00C173FD"/>
    <w:rsid w:val="00C2319A"/>
    <w:rsid w:val="00C23241"/>
    <w:rsid w:val="00C23CE1"/>
    <w:rsid w:val="00C24620"/>
    <w:rsid w:val="00C25887"/>
    <w:rsid w:val="00C28AD2"/>
    <w:rsid w:val="00C321BE"/>
    <w:rsid w:val="00C35C8C"/>
    <w:rsid w:val="00C4300C"/>
    <w:rsid w:val="00C54210"/>
    <w:rsid w:val="00C57E83"/>
    <w:rsid w:val="00C63A39"/>
    <w:rsid w:val="00C68517"/>
    <w:rsid w:val="00C755AC"/>
    <w:rsid w:val="00C77FCB"/>
    <w:rsid w:val="00C80DD4"/>
    <w:rsid w:val="00C9784E"/>
    <w:rsid w:val="00CB2F55"/>
    <w:rsid w:val="00CB33B3"/>
    <w:rsid w:val="00CB3D2D"/>
    <w:rsid w:val="00CB4A17"/>
    <w:rsid w:val="00CB74D6"/>
    <w:rsid w:val="00CC1B3D"/>
    <w:rsid w:val="00CC7A8B"/>
    <w:rsid w:val="00CD73FF"/>
    <w:rsid w:val="00CF3677"/>
    <w:rsid w:val="00D02BD1"/>
    <w:rsid w:val="00D074D8"/>
    <w:rsid w:val="00D1608D"/>
    <w:rsid w:val="00D33CBB"/>
    <w:rsid w:val="00D35662"/>
    <w:rsid w:val="00D361DD"/>
    <w:rsid w:val="00D37A27"/>
    <w:rsid w:val="00D55784"/>
    <w:rsid w:val="00D749FE"/>
    <w:rsid w:val="00D7730D"/>
    <w:rsid w:val="00D85386"/>
    <w:rsid w:val="00D862A9"/>
    <w:rsid w:val="00D916F8"/>
    <w:rsid w:val="00D91A47"/>
    <w:rsid w:val="00D96DB1"/>
    <w:rsid w:val="00DA4A32"/>
    <w:rsid w:val="00DB0DD0"/>
    <w:rsid w:val="00DC6881"/>
    <w:rsid w:val="00DD704A"/>
    <w:rsid w:val="00DF12AC"/>
    <w:rsid w:val="00DF8AB2"/>
    <w:rsid w:val="00E174F9"/>
    <w:rsid w:val="00E1FBB7"/>
    <w:rsid w:val="00E305F3"/>
    <w:rsid w:val="00E3673B"/>
    <w:rsid w:val="00E40509"/>
    <w:rsid w:val="00E40C63"/>
    <w:rsid w:val="00E45F96"/>
    <w:rsid w:val="00E5478E"/>
    <w:rsid w:val="00E71188"/>
    <w:rsid w:val="00E719B1"/>
    <w:rsid w:val="00E753DC"/>
    <w:rsid w:val="00E75CA7"/>
    <w:rsid w:val="00E86EA1"/>
    <w:rsid w:val="00E90A8F"/>
    <w:rsid w:val="00E91A85"/>
    <w:rsid w:val="00E93DC5"/>
    <w:rsid w:val="00EA2C82"/>
    <w:rsid w:val="00EB0059"/>
    <w:rsid w:val="00EC0FBD"/>
    <w:rsid w:val="00EC5662"/>
    <w:rsid w:val="00ED1666"/>
    <w:rsid w:val="00ED6F07"/>
    <w:rsid w:val="00EE15B9"/>
    <w:rsid w:val="00EE15C5"/>
    <w:rsid w:val="00EE1ADD"/>
    <w:rsid w:val="00EF2A7A"/>
    <w:rsid w:val="00EF70F9"/>
    <w:rsid w:val="00F066B0"/>
    <w:rsid w:val="00F1336D"/>
    <w:rsid w:val="00F24C14"/>
    <w:rsid w:val="00F313C7"/>
    <w:rsid w:val="00F32F33"/>
    <w:rsid w:val="00F35FDC"/>
    <w:rsid w:val="00F54A13"/>
    <w:rsid w:val="00F5B498"/>
    <w:rsid w:val="00F60345"/>
    <w:rsid w:val="00F61594"/>
    <w:rsid w:val="00F61879"/>
    <w:rsid w:val="00F70E4B"/>
    <w:rsid w:val="00F72830"/>
    <w:rsid w:val="00F82497"/>
    <w:rsid w:val="00F8311A"/>
    <w:rsid w:val="00F853C6"/>
    <w:rsid w:val="00F86361"/>
    <w:rsid w:val="00F903C1"/>
    <w:rsid w:val="00FA07B7"/>
    <w:rsid w:val="00FA11A4"/>
    <w:rsid w:val="00FA55F3"/>
    <w:rsid w:val="00FB0263"/>
    <w:rsid w:val="00FB0972"/>
    <w:rsid w:val="00FB5278"/>
    <w:rsid w:val="00FB5766"/>
    <w:rsid w:val="00FB7908"/>
    <w:rsid w:val="00FC34D6"/>
    <w:rsid w:val="00FC6ACC"/>
    <w:rsid w:val="00FD0B10"/>
    <w:rsid w:val="00FD5356"/>
    <w:rsid w:val="00FE10A3"/>
    <w:rsid w:val="00FE383C"/>
    <w:rsid w:val="00FE404C"/>
    <w:rsid w:val="00FE490C"/>
    <w:rsid w:val="00FE4B3C"/>
    <w:rsid w:val="01271C05"/>
    <w:rsid w:val="017BEA4C"/>
    <w:rsid w:val="01BE925A"/>
    <w:rsid w:val="01BEC75A"/>
    <w:rsid w:val="01C2495D"/>
    <w:rsid w:val="01ECCB5B"/>
    <w:rsid w:val="02292580"/>
    <w:rsid w:val="0247850C"/>
    <w:rsid w:val="0255DB1D"/>
    <w:rsid w:val="028C864E"/>
    <w:rsid w:val="02ABF80E"/>
    <w:rsid w:val="02B4FAD5"/>
    <w:rsid w:val="0328ACA3"/>
    <w:rsid w:val="032AE7DF"/>
    <w:rsid w:val="0341931E"/>
    <w:rsid w:val="03439165"/>
    <w:rsid w:val="036E6F0A"/>
    <w:rsid w:val="036FF3C1"/>
    <w:rsid w:val="03A475AC"/>
    <w:rsid w:val="03CB9C38"/>
    <w:rsid w:val="03CBFF4C"/>
    <w:rsid w:val="03D5847E"/>
    <w:rsid w:val="03D7476B"/>
    <w:rsid w:val="03D7DB1F"/>
    <w:rsid w:val="0411B310"/>
    <w:rsid w:val="04362407"/>
    <w:rsid w:val="04368BCF"/>
    <w:rsid w:val="0444C79C"/>
    <w:rsid w:val="045EDC22"/>
    <w:rsid w:val="046B5AD4"/>
    <w:rsid w:val="04748E7B"/>
    <w:rsid w:val="047AA9C4"/>
    <w:rsid w:val="048CA41A"/>
    <w:rsid w:val="04AD145B"/>
    <w:rsid w:val="04B0E248"/>
    <w:rsid w:val="04F5164E"/>
    <w:rsid w:val="0504CD2A"/>
    <w:rsid w:val="050BDD4F"/>
    <w:rsid w:val="0527FF73"/>
    <w:rsid w:val="052F4BAA"/>
    <w:rsid w:val="05443C24"/>
    <w:rsid w:val="0552B633"/>
    <w:rsid w:val="0585182D"/>
    <w:rsid w:val="0591539A"/>
    <w:rsid w:val="0598644A"/>
    <w:rsid w:val="05BAF9CC"/>
    <w:rsid w:val="05E2C1A5"/>
    <w:rsid w:val="060627CC"/>
    <w:rsid w:val="063F3989"/>
    <w:rsid w:val="0654A8FA"/>
    <w:rsid w:val="0681907F"/>
    <w:rsid w:val="06BD58D2"/>
    <w:rsid w:val="06D5A1CA"/>
    <w:rsid w:val="06E6DA5D"/>
    <w:rsid w:val="079B45B0"/>
    <w:rsid w:val="07D620DF"/>
    <w:rsid w:val="0814D5E6"/>
    <w:rsid w:val="0840CD7A"/>
    <w:rsid w:val="08763416"/>
    <w:rsid w:val="08784DF3"/>
    <w:rsid w:val="088F0452"/>
    <w:rsid w:val="0894EF9A"/>
    <w:rsid w:val="08ADB87B"/>
    <w:rsid w:val="08B12A39"/>
    <w:rsid w:val="0925A39A"/>
    <w:rsid w:val="0944A52D"/>
    <w:rsid w:val="09B4DFC2"/>
    <w:rsid w:val="09B9DC27"/>
    <w:rsid w:val="09EF205B"/>
    <w:rsid w:val="09F0E558"/>
    <w:rsid w:val="09FB3777"/>
    <w:rsid w:val="0A042C10"/>
    <w:rsid w:val="0A3323A8"/>
    <w:rsid w:val="0A3AB48F"/>
    <w:rsid w:val="0A530FD5"/>
    <w:rsid w:val="0AFE9CB1"/>
    <w:rsid w:val="0B1E7A4E"/>
    <w:rsid w:val="0B48460C"/>
    <w:rsid w:val="0B907082"/>
    <w:rsid w:val="0BD398B9"/>
    <w:rsid w:val="0C2C71AF"/>
    <w:rsid w:val="0C31BBEF"/>
    <w:rsid w:val="0C3F21E5"/>
    <w:rsid w:val="0C6575F0"/>
    <w:rsid w:val="0D343148"/>
    <w:rsid w:val="0D401DB6"/>
    <w:rsid w:val="0D559454"/>
    <w:rsid w:val="0D7664EA"/>
    <w:rsid w:val="0DC3DB20"/>
    <w:rsid w:val="0DDEE352"/>
    <w:rsid w:val="0DDF7B61"/>
    <w:rsid w:val="0DF50B5C"/>
    <w:rsid w:val="0DFB3F53"/>
    <w:rsid w:val="0E11BBE6"/>
    <w:rsid w:val="0E17F316"/>
    <w:rsid w:val="0E312492"/>
    <w:rsid w:val="0E8FD026"/>
    <w:rsid w:val="0EEE4182"/>
    <w:rsid w:val="0EF8856C"/>
    <w:rsid w:val="0F018ED8"/>
    <w:rsid w:val="0F02B470"/>
    <w:rsid w:val="0F202301"/>
    <w:rsid w:val="0F4C873A"/>
    <w:rsid w:val="0F953E8E"/>
    <w:rsid w:val="0FA7EF33"/>
    <w:rsid w:val="0FEF5D95"/>
    <w:rsid w:val="1014391C"/>
    <w:rsid w:val="109D6CB2"/>
    <w:rsid w:val="10B9857F"/>
    <w:rsid w:val="10F34958"/>
    <w:rsid w:val="110C659C"/>
    <w:rsid w:val="111CA96C"/>
    <w:rsid w:val="1130B57F"/>
    <w:rsid w:val="11581B43"/>
    <w:rsid w:val="118315E1"/>
    <w:rsid w:val="118E8371"/>
    <w:rsid w:val="11F16F66"/>
    <w:rsid w:val="12009205"/>
    <w:rsid w:val="1202BC4E"/>
    <w:rsid w:val="120B1FEA"/>
    <w:rsid w:val="12120AB8"/>
    <w:rsid w:val="121458BB"/>
    <w:rsid w:val="122A6865"/>
    <w:rsid w:val="12304707"/>
    <w:rsid w:val="12601FDC"/>
    <w:rsid w:val="126B88BB"/>
    <w:rsid w:val="128941CC"/>
    <w:rsid w:val="12997CD4"/>
    <w:rsid w:val="129E8EA2"/>
    <w:rsid w:val="12CD6853"/>
    <w:rsid w:val="13146E99"/>
    <w:rsid w:val="1317E2EF"/>
    <w:rsid w:val="13B8F0ED"/>
    <w:rsid w:val="13F7B424"/>
    <w:rsid w:val="13FFABFF"/>
    <w:rsid w:val="14213AD1"/>
    <w:rsid w:val="14453B62"/>
    <w:rsid w:val="145B48DF"/>
    <w:rsid w:val="14C6D777"/>
    <w:rsid w:val="14C7C0EE"/>
    <w:rsid w:val="1513B691"/>
    <w:rsid w:val="152F0217"/>
    <w:rsid w:val="1554C14E"/>
    <w:rsid w:val="157B1AC7"/>
    <w:rsid w:val="1590A645"/>
    <w:rsid w:val="1590CAF6"/>
    <w:rsid w:val="1597000E"/>
    <w:rsid w:val="15C1F545"/>
    <w:rsid w:val="15DD0BB8"/>
    <w:rsid w:val="1608A024"/>
    <w:rsid w:val="160CC9D4"/>
    <w:rsid w:val="16181ED4"/>
    <w:rsid w:val="1673465B"/>
    <w:rsid w:val="16789534"/>
    <w:rsid w:val="16A5AF8F"/>
    <w:rsid w:val="16C45DED"/>
    <w:rsid w:val="16C5A5D3"/>
    <w:rsid w:val="16D40328"/>
    <w:rsid w:val="173EF9DE"/>
    <w:rsid w:val="174AF804"/>
    <w:rsid w:val="17628ADC"/>
    <w:rsid w:val="1790F014"/>
    <w:rsid w:val="17922EDB"/>
    <w:rsid w:val="17A1B978"/>
    <w:rsid w:val="17D806D8"/>
    <w:rsid w:val="17F5BCEE"/>
    <w:rsid w:val="181FA95F"/>
    <w:rsid w:val="182105ED"/>
    <w:rsid w:val="1830AF60"/>
    <w:rsid w:val="1835BEA4"/>
    <w:rsid w:val="184AC860"/>
    <w:rsid w:val="184F52CC"/>
    <w:rsid w:val="185A4D18"/>
    <w:rsid w:val="1885F998"/>
    <w:rsid w:val="1888FCF3"/>
    <w:rsid w:val="1891FD46"/>
    <w:rsid w:val="1894E0FD"/>
    <w:rsid w:val="18AE60CB"/>
    <w:rsid w:val="18F7551A"/>
    <w:rsid w:val="195EA53C"/>
    <w:rsid w:val="199DDEC4"/>
    <w:rsid w:val="19C698C1"/>
    <w:rsid w:val="19E727B4"/>
    <w:rsid w:val="1A458C5D"/>
    <w:rsid w:val="1A4DC950"/>
    <w:rsid w:val="1A627039"/>
    <w:rsid w:val="1A88453F"/>
    <w:rsid w:val="1AB65C68"/>
    <w:rsid w:val="1B10AB43"/>
    <w:rsid w:val="1B851BB6"/>
    <w:rsid w:val="1B8D1DA2"/>
    <w:rsid w:val="1BBB5AA3"/>
    <w:rsid w:val="1BD994A9"/>
    <w:rsid w:val="1BDB970F"/>
    <w:rsid w:val="1BE00907"/>
    <w:rsid w:val="1C056C70"/>
    <w:rsid w:val="1C0B8ECF"/>
    <w:rsid w:val="1C563300"/>
    <w:rsid w:val="1C5D0D69"/>
    <w:rsid w:val="1CC0066A"/>
    <w:rsid w:val="1CD09446"/>
    <w:rsid w:val="1CD0F4E9"/>
    <w:rsid w:val="1CDC20F8"/>
    <w:rsid w:val="1CE4644F"/>
    <w:rsid w:val="1CF19BB2"/>
    <w:rsid w:val="1CF41ECE"/>
    <w:rsid w:val="1D24AC36"/>
    <w:rsid w:val="1D26E064"/>
    <w:rsid w:val="1D694986"/>
    <w:rsid w:val="1DDA15C3"/>
    <w:rsid w:val="1DDB10F1"/>
    <w:rsid w:val="1DE15A7B"/>
    <w:rsid w:val="1DE5E9DD"/>
    <w:rsid w:val="1E80DBBF"/>
    <w:rsid w:val="1E8224B1"/>
    <w:rsid w:val="1EBDEBFD"/>
    <w:rsid w:val="1ED1F815"/>
    <w:rsid w:val="1F0354EA"/>
    <w:rsid w:val="1F035E49"/>
    <w:rsid w:val="1F0FB21E"/>
    <w:rsid w:val="1F38C78A"/>
    <w:rsid w:val="1F4B0E8A"/>
    <w:rsid w:val="1F6FF357"/>
    <w:rsid w:val="1F74D5CA"/>
    <w:rsid w:val="1F82D99C"/>
    <w:rsid w:val="1F8676A1"/>
    <w:rsid w:val="1F884695"/>
    <w:rsid w:val="1F9261C1"/>
    <w:rsid w:val="1FA82604"/>
    <w:rsid w:val="1FE15544"/>
    <w:rsid w:val="1FE27495"/>
    <w:rsid w:val="1FE4ACEF"/>
    <w:rsid w:val="1FEB745D"/>
    <w:rsid w:val="204185B9"/>
    <w:rsid w:val="20535FBC"/>
    <w:rsid w:val="2066D15F"/>
    <w:rsid w:val="20B11046"/>
    <w:rsid w:val="20C0040E"/>
    <w:rsid w:val="20D7D961"/>
    <w:rsid w:val="211EA9FD"/>
    <w:rsid w:val="2135CA82"/>
    <w:rsid w:val="213BAB8B"/>
    <w:rsid w:val="21652311"/>
    <w:rsid w:val="2165C0C1"/>
    <w:rsid w:val="21726628"/>
    <w:rsid w:val="21A2720C"/>
    <w:rsid w:val="21B85851"/>
    <w:rsid w:val="21D77DF7"/>
    <w:rsid w:val="21F5BE00"/>
    <w:rsid w:val="22375838"/>
    <w:rsid w:val="225683C7"/>
    <w:rsid w:val="22A13B98"/>
    <w:rsid w:val="22A3EB28"/>
    <w:rsid w:val="22AD455F"/>
    <w:rsid w:val="22EA415F"/>
    <w:rsid w:val="2300F372"/>
    <w:rsid w:val="232F47EE"/>
    <w:rsid w:val="2335AB75"/>
    <w:rsid w:val="23378B4D"/>
    <w:rsid w:val="23407323"/>
    <w:rsid w:val="23468C5F"/>
    <w:rsid w:val="234A4B73"/>
    <w:rsid w:val="23A5754C"/>
    <w:rsid w:val="23CE0215"/>
    <w:rsid w:val="23D6CAAA"/>
    <w:rsid w:val="2428AD8B"/>
    <w:rsid w:val="246FC485"/>
    <w:rsid w:val="24C9A50B"/>
    <w:rsid w:val="24F82DD1"/>
    <w:rsid w:val="252493C7"/>
    <w:rsid w:val="25493A7C"/>
    <w:rsid w:val="255D5FF3"/>
    <w:rsid w:val="25B26717"/>
    <w:rsid w:val="25ECEE1C"/>
    <w:rsid w:val="25FFADD5"/>
    <w:rsid w:val="2664A284"/>
    <w:rsid w:val="267B5EF8"/>
    <w:rsid w:val="26A8950D"/>
    <w:rsid w:val="26A9A841"/>
    <w:rsid w:val="26BCA024"/>
    <w:rsid w:val="26DFB077"/>
    <w:rsid w:val="26F4E502"/>
    <w:rsid w:val="2715F438"/>
    <w:rsid w:val="2719C75B"/>
    <w:rsid w:val="27263376"/>
    <w:rsid w:val="27481A5B"/>
    <w:rsid w:val="27729ED5"/>
    <w:rsid w:val="27C113EF"/>
    <w:rsid w:val="27F9E725"/>
    <w:rsid w:val="2836FB19"/>
    <w:rsid w:val="283B1BF4"/>
    <w:rsid w:val="285EF7CE"/>
    <w:rsid w:val="287AE883"/>
    <w:rsid w:val="288684A6"/>
    <w:rsid w:val="288FB1FA"/>
    <w:rsid w:val="292C99A2"/>
    <w:rsid w:val="29333033"/>
    <w:rsid w:val="29AA7976"/>
    <w:rsid w:val="29B4E791"/>
    <w:rsid w:val="29F80210"/>
    <w:rsid w:val="29F8D839"/>
    <w:rsid w:val="2A213398"/>
    <w:rsid w:val="2A2F37B9"/>
    <w:rsid w:val="2A3E9046"/>
    <w:rsid w:val="2A530F3B"/>
    <w:rsid w:val="2A5639D6"/>
    <w:rsid w:val="2A7D9B85"/>
    <w:rsid w:val="2ABECE09"/>
    <w:rsid w:val="2AD712C9"/>
    <w:rsid w:val="2B075C95"/>
    <w:rsid w:val="2B093E46"/>
    <w:rsid w:val="2B0DA023"/>
    <w:rsid w:val="2B135E30"/>
    <w:rsid w:val="2B34D670"/>
    <w:rsid w:val="2B568E0B"/>
    <w:rsid w:val="2B9B24F5"/>
    <w:rsid w:val="2BB6A0BF"/>
    <w:rsid w:val="2C2F7FD3"/>
    <w:rsid w:val="2C360574"/>
    <w:rsid w:val="2C38CA7A"/>
    <w:rsid w:val="2C3C0273"/>
    <w:rsid w:val="2C6D9039"/>
    <w:rsid w:val="2C7D86F1"/>
    <w:rsid w:val="2C80AB09"/>
    <w:rsid w:val="2CB262D1"/>
    <w:rsid w:val="2CB764E5"/>
    <w:rsid w:val="2CC1B41F"/>
    <w:rsid w:val="2CCAB743"/>
    <w:rsid w:val="2D2F2BB7"/>
    <w:rsid w:val="2D4996E8"/>
    <w:rsid w:val="2D8F61FF"/>
    <w:rsid w:val="2DA4C338"/>
    <w:rsid w:val="2DE4818A"/>
    <w:rsid w:val="2E107C16"/>
    <w:rsid w:val="2E24E06D"/>
    <w:rsid w:val="2E3008AA"/>
    <w:rsid w:val="2E37CE25"/>
    <w:rsid w:val="2E8ADE17"/>
    <w:rsid w:val="2EAFF5BC"/>
    <w:rsid w:val="2EF2C669"/>
    <w:rsid w:val="2EF9B34F"/>
    <w:rsid w:val="2F099D33"/>
    <w:rsid w:val="2F70D141"/>
    <w:rsid w:val="2F957E7D"/>
    <w:rsid w:val="2FB38FF7"/>
    <w:rsid w:val="2FD7629B"/>
    <w:rsid w:val="2FDD6B2A"/>
    <w:rsid w:val="302263D5"/>
    <w:rsid w:val="3023DC29"/>
    <w:rsid w:val="30C2B661"/>
    <w:rsid w:val="30C35CB6"/>
    <w:rsid w:val="30EAC517"/>
    <w:rsid w:val="30FE9396"/>
    <w:rsid w:val="311B66B5"/>
    <w:rsid w:val="3131329E"/>
    <w:rsid w:val="314A6EC3"/>
    <w:rsid w:val="314B085C"/>
    <w:rsid w:val="3155D190"/>
    <w:rsid w:val="318A5300"/>
    <w:rsid w:val="31AB3916"/>
    <w:rsid w:val="31BD784E"/>
    <w:rsid w:val="31FF1478"/>
    <w:rsid w:val="321282EE"/>
    <w:rsid w:val="323D3F09"/>
    <w:rsid w:val="32683306"/>
    <w:rsid w:val="3279C29B"/>
    <w:rsid w:val="32F85190"/>
    <w:rsid w:val="3323AACC"/>
    <w:rsid w:val="334A38F5"/>
    <w:rsid w:val="334D6677"/>
    <w:rsid w:val="3385DC6F"/>
    <w:rsid w:val="33CB02BA"/>
    <w:rsid w:val="34036391"/>
    <w:rsid w:val="341D34BD"/>
    <w:rsid w:val="3421490B"/>
    <w:rsid w:val="3427548C"/>
    <w:rsid w:val="34A1AD8F"/>
    <w:rsid w:val="34AF06FE"/>
    <w:rsid w:val="34DEB813"/>
    <w:rsid w:val="34F0DF0F"/>
    <w:rsid w:val="34F8241E"/>
    <w:rsid w:val="352317F0"/>
    <w:rsid w:val="3532554A"/>
    <w:rsid w:val="3537767A"/>
    <w:rsid w:val="3541AE94"/>
    <w:rsid w:val="358DCA66"/>
    <w:rsid w:val="359FFC77"/>
    <w:rsid w:val="35A38808"/>
    <w:rsid w:val="3604389C"/>
    <w:rsid w:val="36084095"/>
    <w:rsid w:val="36170129"/>
    <w:rsid w:val="3624330A"/>
    <w:rsid w:val="364E1B5A"/>
    <w:rsid w:val="36878A0C"/>
    <w:rsid w:val="36B14890"/>
    <w:rsid w:val="36BC47B1"/>
    <w:rsid w:val="3706A5AB"/>
    <w:rsid w:val="371683FD"/>
    <w:rsid w:val="3718FC52"/>
    <w:rsid w:val="37330682"/>
    <w:rsid w:val="3735751C"/>
    <w:rsid w:val="373E461F"/>
    <w:rsid w:val="37B36241"/>
    <w:rsid w:val="37B8B09B"/>
    <w:rsid w:val="37C4FF22"/>
    <w:rsid w:val="37DE69B7"/>
    <w:rsid w:val="37FE8E7D"/>
    <w:rsid w:val="38318065"/>
    <w:rsid w:val="38568D29"/>
    <w:rsid w:val="388D6B8E"/>
    <w:rsid w:val="38C37502"/>
    <w:rsid w:val="38F734C8"/>
    <w:rsid w:val="391624C5"/>
    <w:rsid w:val="3948AC59"/>
    <w:rsid w:val="398EE3F6"/>
    <w:rsid w:val="39C053E3"/>
    <w:rsid w:val="39D79CCB"/>
    <w:rsid w:val="39E7F38F"/>
    <w:rsid w:val="3A299E73"/>
    <w:rsid w:val="3A5253AB"/>
    <w:rsid w:val="3AAF3EC9"/>
    <w:rsid w:val="3AC4B2AB"/>
    <w:rsid w:val="3ACD7AEB"/>
    <w:rsid w:val="3AEB0303"/>
    <w:rsid w:val="3AF21B8C"/>
    <w:rsid w:val="3AF452A0"/>
    <w:rsid w:val="3B080048"/>
    <w:rsid w:val="3B3B24E8"/>
    <w:rsid w:val="3B4B3237"/>
    <w:rsid w:val="3B732F0E"/>
    <w:rsid w:val="3B813D98"/>
    <w:rsid w:val="3BB22F3E"/>
    <w:rsid w:val="3BB812D2"/>
    <w:rsid w:val="3BB986AA"/>
    <w:rsid w:val="3BD2B3A7"/>
    <w:rsid w:val="3C4B7796"/>
    <w:rsid w:val="3C502E1B"/>
    <w:rsid w:val="3C678371"/>
    <w:rsid w:val="3C75F05A"/>
    <w:rsid w:val="3CE895C2"/>
    <w:rsid w:val="3D00D056"/>
    <w:rsid w:val="3D109CD5"/>
    <w:rsid w:val="3D142234"/>
    <w:rsid w:val="3D2CE19D"/>
    <w:rsid w:val="3D43A7EF"/>
    <w:rsid w:val="3D6473B2"/>
    <w:rsid w:val="3D7E8250"/>
    <w:rsid w:val="3D920873"/>
    <w:rsid w:val="3DF9512E"/>
    <w:rsid w:val="3E2990CB"/>
    <w:rsid w:val="3E69D85A"/>
    <w:rsid w:val="3E74F516"/>
    <w:rsid w:val="3E7E98F8"/>
    <w:rsid w:val="3E9A9E17"/>
    <w:rsid w:val="3EB15C2A"/>
    <w:rsid w:val="3EBB316D"/>
    <w:rsid w:val="3F50C43D"/>
    <w:rsid w:val="3F781594"/>
    <w:rsid w:val="3F856593"/>
    <w:rsid w:val="3F9644FF"/>
    <w:rsid w:val="3F9AAB04"/>
    <w:rsid w:val="3FA90AE7"/>
    <w:rsid w:val="3FDB7080"/>
    <w:rsid w:val="4017BAC7"/>
    <w:rsid w:val="40468F05"/>
    <w:rsid w:val="40470EE9"/>
    <w:rsid w:val="40480838"/>
    <w:rsid w:val="40673887"/>
    <w:rsid w:val="4070E1A7"/>
    <w:rsid w:val="4091539D"/>
    <w:rsid w:val="40A653AC"/>
    <w:rsid w:val="40AF49A7"/>
    <w:rsid w:val="41259760"/>
    <w:rsid w:val="417387FF"/>
    <w:rsid w:val="417A0FE3"/>
    <w:rsid w:val="41AE844A"/>
    <w:rsid w:val="41DE53C0"/>
    <w:rsid w:val="41F90F50"/>
    <w:rsid w:val="4207486A"/>
    <w:rsid w:val="42183CD2"/>
    <w:rsid w:val="423C9D85"/>
    <w:rsid w:val="42517E36"/>
    <w:rsid w:val="4269A264"/>
    <w:rsid w:val="426EF9D2"/>
    <w:rsid w:val="42D9EF9B"/>
    <w:rsid w:val="42E483B5"/>
    <w:rsid w:val="42E93259"/>
    <w:rsid w:val="4302244A"/>
    <w:rsid w:val="43032C72"/>
    <w:rsid w:val="431B16D1"/>
    <w:rsid w:val="43A94EB4"/>
    <w:rsid w:val="43B40D33"/>
    <w:rsid w:val="43D4D343"/>
    <w:rsid w:val="440D5F50"/>
    <w:rsid w:val="4428513B"/>
    <w:rsid w:val="447EA45F"/>
    <w:rsid w:val="4480B916"/>
    <w:rsid w:val="44C4CA3E"/>
    <w:rsid w:val="44D1887F"/>
    <w:rsid w:val="44EC1BF7"/>
    <w:rsid w:val="45352FAA"/>
    <w:rsid w:val="45682024"/>
    <w:rsid w:val="458C2A74"/>
    <w:rsid w:val="45A6C1A0"/>
    <w:rsid w:val="45F89D09"/>
    <w:rsid w:val="46002B79"/>
    <w:rsid w:val="461634CD"/>
    <w:rsid w:val="461A7218"/>
    <w:rsid w:val="462C0958"/>
    <w:rsid w:val="463F631C"/>
    <w:rsid w:val="46510297"/>
    <w:rsid w:val="466D3811"/>
    <w:rsid w:val="469E536A"/>
    <w:rsid w:val="46C4C22B"/>
    <w:rsid w:val="46C793DB"/>
    <w:rsid w:val="46E6F32D"/>
    <w:rsid w:val="46FD5CC7"/>
    <w:rsid w:val="472EC9E3"/>
    <w:rsid w:val="475E790E"/>
    <w:rsid w:val="47693E9C"/>
    <w:rsid w:val="4788C9A6"/>
    <w:rsid w:val="478B7EC5"/>
    <w:rsid w:val="4794ADF9"/>
    <w:rsid w:val="47A2AE2B"/>
    <w:rsid w:val="47A81A84"/>
    <w:rsid w:val="47C8D2D8"/>
    <w:rsid w:val="47E56726"/>
    <w:rsid w:val="47EBF999"/>
    <w:rsid w:val="47FDA4C6"/>
    <w:rsid w:val="487532C7"/>
    <w:rsid w:val="488B6745"/>
    <w:rsid w:val="48913282"/>
    <w:rsid w:val="492691AB"/>
    <w:rsid w:val="495A6A6C"/>
    <w:rsid w:val="499C003C"/>
    <w:rsid w:val="49C08A5E"/>
    <w:rsid w:val="49C58A19"/>
    <w:rsid w:val="49CB129D"/>
    <w:rsid w:val="49E04165"/>
    <w:rsid w:val="49EFEA0D"/>
    <w:rsid w:val="49FEEF24"/>
    <w:rsid w:val="4A0335C4"/>
    <w:rsid w:val="4A4C4541"/>
    <w:rsid w:val="4A5ED95F"/>
    <w:rsid w:val="4A80EC57"/>
    <w:rsid w:val="4AB82FE5"/>
    <w:rsid w:val="4B0E3E57"/>
    <w:rsid w:val="4B27CF97"/>
    <w:rsid w:val="4B5209D0"/>
    <w:rsid w:val="4B6E8959"/>
    <w:rsid w:val="4B93A73C"/>
    <w:rsid w:val="4BC37EA9"/>
    <w:rsid w:val="4BC55E78"/>
    <w:rsid w:val="4BDD4AA8"/>
    <w:rsid w:val="4BF789A6"/>
    <w:rsid w:val="4C04C51F"/>
    <w:rsid w:val="4C205979"/>
    <w:rsid w:val="4CC0A317"/>
    <w:rsid w:val="4CE75602"/>
    <w:rsid w:val="4D6F09D4"/>
    <w:rsid w:val="4DCA09EE"/>
    <w:rsid w:val="4E99E82E"/>
    <w:rsid w:val="4EC09DF1"/>
    <w:rsid w:val="4EF3AE51"/>
    <w:rsid w:val="4F1D9A9E"/>
    <w:rsid w:val="4F28D085"/>
    <w:rsid w:val="4F5BA7C0"/>
    <w:rsid w:val="4F88072B"/>
    <w:rsid w:val="4FA953C7"/>
    <w:rsid w:val="4FC394B0"/>
    <w:rsid w:val="4FE0717C"/>
    <w:rsid w:val="503265F0"/>
    <w:rsid w:val="50474C45"/>
    <w:rsid w:val="50611BA4"/>
    <w:rsid w:val="50642647"/>
    <w:rsid w:val="50DE1B30"/>
    <w:rsid w:val="510F0037"/>
    <w:rsid w:val="514D9CAE"/>
    <w:rsid w:val="51717BB8"/>
    <w:rsid w:val="51778DEC"/>
    <w:rsid w:val="51B3FF70"/>
    <w:rsid w:val="51BBDCBD"/>
    <w:rsid w:val="51DDB048"/>
    <w:rsid w:val="5216916E"/>
    <w:rsid w:val="52373C26"/>
    <w:rsid w:val="52439D77"/>
    <w:rsid w:val="52B86B07"/>
    <w:rsid w:val="52BF6CFB"/>
    <w:rsid w:val="53264095"/>
    <w:rsid w:val="5380A25D"/>
    <w:rsid w:val="53B69778"/>
    <w:rsid w:val="53DF6DD8"/>
    <w:rsid w:val="54030BF8"/>
    <w:rsid w:val="5413E672"/>
    <w:rsid w:val="54246E38"/>
    <w:rsid w:val="54564313"/>
    <w:rsid w:val="545BF0D8"/>
    <w:rsid w:val="54DA853B"/>
    <w:rsid w:val="555032A4"/>
    <w:rsid w:val="5555BC75"/>
    <w:rsid w:val="556215DC"/>
    <w:rsid w:val="559E9EF0"/>
    <w:rsid w:val="55CDE140"/>
    <w:rsid w:val="5611D13D"/>
    <w:rsid w:val="56551217"/>
    <w:rsid w:val="565C6940"/>
    <w:rsid w:val="5687D4FA"/>
    <w:rsid w:val="5692B66A"/>
    <w:rsid w:val="56954EF9"/>
    <w:rsid w:val="56996E73"/>
    <w:rsid w:val="56BE3C32"/>
    <w:rsid w:val="56D5D518"/>
    <w:rsid w:val="56F4A8DE"/>
    <w:rsid w:val="56F804AB"/>
    <w:rsid w:val="56FD4F29"/>
    <w:rsid w:val="5714D219"/>
    <w:rsid w:val="57229EC4"/>
    <w:rsid w:val="57400423"/>
    <w:rsid w:val="5772B3CD"/>
    <w:rsid w:val="57BC925A"/>
    <w:rsid w:val="57CCFEC0"/>
    <w:rsid w:val="57D07CE4"/>
    <w:rsid w:val="57D45671"/>
    <w:rsid w:val="57E44CEA"/>
    <w:rsid w:val="58058040"/>
    <w:rsid w:val="58098A9E"/>
    <w:rsid w:val="581FB1B2"/>
    <w:rsid w:val="58387DCF"/>
    <w:rsid w:val="584751CB"/>
    <w:rsid w:val="587CA20E"/>
    <w:rsid w:val="587DB0AB"/>
    <w:rsid w:val="588429F2"/>
    <w:rsid w:val="58DD64C7"/>
    <w:rsid w:val="58DDF419"/>
    <w:rsid w:val="593736DF"/>
    <w:rsid w:val="59402EE6"/>
    <w:rsid w:val="5989AD38"/>
    <w:rsid w:val="599AA4A1"/>
    <w:rsid w:val="599EC914"/>
    <w:rsid w:val="59B8D494"/>
    <w:rsid w:val="59E05611"/>
    <w:rsid w:val="5A08B375"/>
    <w:rsid w:val="5A265993"/>
    <w:rsid w:val="5A858563"/>
    <w:rsid w:val="5AC9F45E"/>
    <w:rsid w:val="5B017B20"/>
    <w:rsid w:val="5B653E9F"/>
    <w:rsid w:val="5B6E171E"/>
    <w:rsid w:val="5B7DFF68"/>
    <w:rsid w:val="5B7EC1F0"/>
    <w:rsid w:val="5B9DF91A"/>
    <w:rsid w:val="5BA2A9D6"/>
    <w:rsid w:val="5BFC1F7E"/>
    <w:rsid w:val="5C0560BB"/>
    <w:rsid w:val="5C083F6E"/>
    <w:rsid w:val="5C10C322"/>
    <w:rsid w:val="5C2440BD"/>
    <w:rsid w:val="5C9626F4"/>
    <w:rsid w:val="5CA1E021"/>
    <w:rsid w:val="5CA6F2D2"/>
    <w:rsid w:val="5CBE18D1"/>
    <w:rsid w:val="5CC82008"/>
    <w:rsid w:val="5CD0F6F8"/>
    <w:rsid w:val="5CDF8177"/>
    <w:rsid w:val="5CE19175"/>
    <w:rsid w:val="5CF883F9"/>
    <w:rsid w:val="5D0F1C2E"/>
    <w:rsid w:val="5D76AD88"/>
    <w:rsid w:val="5D8C9359"/>
    <w:rsid w:val="5DABEA9C"/>
    <w:rsid w:val="5DC1AF9B"/>
    <w:rsid w:val="5DD09969"/>
    <w:rsid w:val="5DD5ABEA"/>
    <w:rsid w:val="5DEFA5FE"/>
    <w:rsid w:val="5E447813"/>
    <w:rsid w:val="5E66B5C3"/>
    <w:rsid w:val="5E6FF1A3"/>
    <w:rsid w:val="5EFF3EE0"/>
    <w:rsid w:val="5F374B5A"/>
    <w:rsid w:val="5F3E4E4C"/>
    <w:rsid w:val="5F58F686"/>
    <w:rsid w:val="5F692925"/>
    <w:rsid w:val="5F7A6E12"/>
    <w:rsid w:val="5F82BB21"/>
    <w:rsid w:val="5FE347F9"/>
    <w:rsid w:val="5FF78BE0"/>
    <w:rsid w:val="5FFF980E"/>
    <w:rsid w:val="600CAF41"/>
    <w:rsid w:val="6023E3EA"/>
    <w:rsid w:val="603B8E50"/>
    <w:rsid w:val="606407B8"/>
    <w:rsid w:val="607E8BEE"/>
    <w:rsid w:val="60B05CF1"/>
    <w:rsid w:val="60B0F4E2"/>
    <w:rsid w:val="60EE1F48"/>
    <w:rsid w:val="613E0785"/>
    <w:rsid w:val="617983AA"/>
    <w:rsid w:val="619278BE"/>
    <w:rsid w:val="61EB14FE"/>
    <w:rsid w:val="61FA83DA"/>
    <w:rsid w:val="626E72A1"/>
    <w:rsid w:val="6276D96C"/>
    <w:rsid w:val="6364ADE5"/>
    <w:rsid w:val="639AE7C2"/>
    <w:rsid w:val="639F28F0"/>
    <w:rsid w:val="63BE1357"/>
    <w:rsid w:val="63EA0C76"/>
    <w:rsid w:val="63EE96D3"/>
    <w:rsid w:val="63F3C4B2"/>
    <w:rsid w:val="6404E498"/>
    <w:rsid w:val="641D450A"/>
    <w:rsid w:val="64418D22"/>
    <w:rsid w:val="64C86529"/>
    <w:rsid w:val="64DBA2A9"/>
    <w:rsid w:val="64ECEAAD"/>
    <w:rsid w:val="64FFAE37"/>
    <w:rsid w:val="65150899"/>
    <w:rsid w:val="6516A54C"/>
    <w:rsid w:val="651FFC49"/>
    <w:rsid w:val="65C0273C"/>
    <w:rsid w:val="65D3EBBB"/>
    <w:rsid w:val="665337C3"/>
    <w:rsid w:val="66538721"/>
    <w:rsid w:val="665438E6"/>
    <w:rsid w:val="6677730A"/>
    <w:rsid w:val="66A6B615"/>
    <w:rsid w:val="66C5F895"/>
    <w:rsid w:val="66C7CBE6"/>
    <w:rsid w:val="66C97F6C"/>
    <w:rsid w:val="6715CC9A"/>
    <w:rsid w:val="6724E0A4"/>
    <w:rsid w:val="674A82B1"/>
    <w:rsid w:val="674AE00E"/>
    <w:rsid w:val="679CB48E"/>
    <w:rsid w:val="67A9D347"/>
    <w:rsid w:val="67B8F8F0"/>
    <w:rsid w:val="67CC8B7B"/>
    <w:rsid w:val="67E38FDB"/>
    <w:rsid w:val="67FC706D"/>
    <w:rsid w:val="683A0839"/>
    <w:rsid w:val="68C60107"/>
    <w:rsid w:val="68FED683"/>
    <w:rsid w:val="6904E6F6"/>
    <w:rsid w:val="691DA6FF"/>
    <w:rsid w:val="691F452B"/>
    <w:rsid w:val="69598B49"/>
    <w:rsid w:val="695CBAE7"/>
    <w:rsid w:val="6960D3CD"/>
    <w:rsid w:val="69959989"/>
    <w:rsid w:val="6997A987"/>
    <w:rsid w:val="69F6F93A"/>
    <w:rsid w:val="6A774D8D"/>
    <w:rsid w:val="6AE36032"/>
    <w:rsid w:val="6B119D12"/>
    <w:rsid w:val="6B405F1F"/>
    <w:rsid w:val="6B804981"/>
    <w:rsid w:val="6B95E64A"/>
    <w:rsid w:val="6BA798E2"/>
    <w:rsid w:val="6BC2B75F"/>
    <w:rsid w:val="6BD02E32"/>
    <w:rsid w:val="6C367F74"/>
    <w:rsid w:val="6C37C975"/>
    <w:rsid w:val="6C85758B"/>
    <w:rsid w:val="6C8B894E"/>
    <w:rsid w:val="6CAC0142"/>
    <w:rsid w:val="6CAD61EB"/>
    <w:rsid w:val="6CB1F275"/>
    <w:rsid w:val="6CDE9E27"/>
    <w:rsid w:val="6D247EE4"/>
    <w:rsid w:val="6D574142"/>
    <w:rsid w:val="6DA31645"/>
    <w:rsid w:val="6E236A58"/>
    <w:rsid w:val="6E3BDF0B"/>
    <w:rsid w:val="6EC51F6E"/>
    <w:rsid w:val="6ED0C589"/>
    <w:rsid w:val="6ED73F81"/>
    <w:rsid w:val="6EDD9C84"/>
    <w:rsid w:val="6EFE15E5"/>
    <w:rsid w:val="6EFFDD43"/>
    <w:rsid w:val="6F00290A"/>
    <w:rsid w:val="6F02488A"/>
    <w:rsid w:val="6F0D587E"/>
    <w:rsid w:val="6F744329"/>
    <w:rsid w:val="6F9B6015"/>
    <w:rsid w:val="6FA6D583"/>
    <w:rsid w:val="6FE502AD"/>
    <w:rsid w:val="6FFE4F48"/>
    <w:rsid w:val="700B0135"/>
    <w:rsid w:val="700DEB7B"/>
    <w:rsid w:val="703A9247"/>
    <w:rsid w:val="70D4B941"/>
    <w:rsid w:val="710B3A98"/>
    <w:rsid w:val="713D9E4E"/>
    <w:rsid w:val="7162BA7C"/>
    <w:rsid w:val="716CCF18"/>
    <w:rsid w:val="71AAC823"/>
    <w:rsid w:val="71AC6731"/>
    <w:rsid w:val="71AFF5EA"/>
    <w:rsid w:val="71DA4AD4"/>
    <w:rsid w:val="71F072D4"/>
    <w:rsid w:val="721110DB"/>
    <w:rsid w:val="7217424D"/>
    <w:rsid w:val="72375009"/>
    <w:rsid w:val="7252F237"/>
    <w:rsid w:val="727694A1"/>
    <w:rsid w:val="727DB55D"/>
    <w:rsid w:val="7296E984"/>
    <w:rsid w:val="72C35765"/>
    <w:rsid w:val="732D05DC"/>
    <w:rsid w:val="7342BAEF"/>
    <w:rsid w:val="7379B809"/>
    <w:rsid w:val="739734BB"/>
    <w:rsid w:val="73A1F682"/>
    <w:rsid w:val="73FC5EE9"/>
    <w:rsid w:val="74281FEC"/>
    <w:rsid w:val="74CA3B6B"/>
    <w:rsid w:val="74D75AAC"/>
    <w:rsid w:val="74E3A5BE"/>
    <w:rsid w:val="74F9EB87"/>
    <w:rsid w:val="75185493"/>
    <w:rsid w:val="754EFD63"/>
    <w:rsid w:val="756A2C06"/>
    <w:rsid w:val="7579887D"/>
    <w:rsid w:val="75B7927C"/>
    <w:rsid w:val="75C4395D"/>
    <w:rsid w:val="75DC84B3"/>
    <w:rsid w:val="75EC16A4"/>
    <w:rsid w:val="760A0776"/>
    <w:rsid w:val="76278BB9"/>
    <w:rsid w:val="763EA42B"/>
    <w:rsid w:val="7655C6F7"/>
    <w:rsid w:val="765BA8B1"/>
    <w:rsid w:val="7695845A"/>
    <w:rsid w:val="769999C2"/>
    <w:rsid w:val="76A89C59"/>
    <w:rsid w:val="76BB20B3"/>
    <w:rsid w:val="76D3C4C3"/>
    <w:rsid w:val="76D82966"/>
    <w:rsid w:val="76E7652E"/>
    <w:rsid w:val="771526D2"/>
    <w:rsid w:val="771D2CA4"/>
    <w:rsid w:val="7730DF99"/>
    <w:rsid w:val="7763252F"/>
    <w:rsid w:val="77668959"/>
    <w:rsid w:val="77AB6FA4"/>
    <w:rsid w:val="77BF7A7C"/>
    <w:rsid w:val="781EE858"/>
    <w:rsid w:val="78271D11"/>
    <w:rsid w:val="782C9107"/>
    <w:rsid w:val="783154BB"/>
    <w:rsid w:val="7836703A"/>
    <w:rsid w:val="788F3F34"/>
    <w:rsid w:val="78AD411C"/>
    <w:rsid w:val="78AE9AD0"/>
    <w:rsid w:val="78BF5C74"/>
    <w:rsid w:val="78DAAAD6"/>
    <w:rsid w:val="78E6FE9A"/>
    <w:rsid w:val="78F00613"/>
    <w:rsid w:val="78FB3C6F"/>
    <w:rsid w:val="78FBDA1F"/>
    <w:rsid w:val="78FD2420"/>
    <w:rsid w:val="7936AE56"/>
    <w:rsid w:val="794435E8"/>
    <w:rsid w:val="7947C67C"/>
    <w:rsid w:val="794F5500"/>
    <w:rsid w:val="7956BA7D"/>
    <w:rsid w:val="798E36B7"/>
    <w:rsid w:val="798E5883"/>
    <w:rsid w:val="799FB296"/>
    <w:rsid w:val="79A5B216"/>
    <w:rsid w:val="79C1AEAB"/>
    <w:rsid w:val="7A2C8ED4"/>
    <w:rsid w:val="7A41700F"/>
    <w:rsid w:val="7A6D226F"/>
    <w:rsid w:val="7A873103"/>
    <w:rsid w:val="7A93D853"/>
    <w:rsid w:val="7A9E4A9C"/>
    <w:rsid w:val="7AAF41EA"/>
    <w:rsid w:val="7AB0A9C7"/>
    <w:rsid w:val="7AB72C7B"/>
    <w:rsid w:val="7AC7B9A7"/>
    <w:rsid w:val="7B23686B"/>
    <w:rsid w:val="7B5FF74E"/>
    <w:rsid w:val="7B8C678D"/>
    <w:rsid w:val="7B9781CD"/>
    <w:rsid w:val="7BA285D2"/>
    <w:rsid w:val="7BA91A14"/>
    <w:rsid w:val="7BB2603A"/>
    <w:rsid w:val="7BD24C9C"/>
    <w:rsid w:val="7BDA2FAF"/>
    <w:rsid w:val="7BFFB7DE"/>
    <w:rsid w:val="7C5944DF"/>
    <w:rsid w:val="7C638A08"/>
    <w:rsid w:val="7C772CA1"/>
    <w:rsid w:val="7C9C2926"/>
    <w:rsid w:val="7CAA5D58"/>
    <w:rsid w:val="7CEE2557"/>
    <w:rsid w:val="7D23760C"/>
    <w:rsid w:val="7DCC2103"/>
    <w:rsid w:val="7DF5F7FE"/>
    <w:rsid w:val="7E5D8F41"/>
    <w:rsid w:val="7E8E2E30"/>
    <w:rsid w:val="7EB87A37"/>
    <w:rsid w:val="7ED1B77E"/>
    <w:rsid w:val="7F1FD943"/>
    <w:rsid w:val="7F690BA5"/>
    <w:rsid w:val="7F6B1BA3"/>
    <w:rsid w:val="7F7777A1"/>
    <w:rsid w:val="7F97E9B0"/>
    <w:rsid w:val="7F9B6C57"/>
    <w:rsid w:val="7FD20B20"/>
    <w:rsid w:val="7FF174BD"/>
    <w:rsid w:val="7FFE4EC7"/>
    <w:rsid w:val="7FFF82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9CA65"/>
  <w15:chartTrackingRefBased/>
  <w15:docId w15:val="{FC618BE5-CC63-426C-8292-E7C1FBD36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61879"/>
  </w:style>
  <w:style w:type="paragraph" w:styleId="Kop1">
    <w:name w:val="heading 1"/>
    <w:basedOn w:val="Standaard"/>
    <w:next w:val="Standaard"/>
    <w:link w:val="Kop1Char"/>
    <w:uiPriority w:val="9"/>
    <w:qFormat/>
    <w:rsid w:val="00892E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D46F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D46FF"/>
  </w:style>
  <w:style w:type="paragraph" w:styleId="Voettekst">
    <w:name w:val="footer"/>
    <w:basedOn w:val="Standaard"/>
    <w:link w:val="VoettekstChar"/>
    <w:uiPriority w:val="99"/>
    <w:unhideWhenUsed/>
    <w:rsid w:val="003D46F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D46FF"/>
  </w:style>
  <w:style w:type="table" w:styleId="Tabelraster">
    <w:name w:val="Table Grid"/>
    <w:basedOn w:val="Standaardtabel"/>
    <w:uiPriority w:val="39"/>
    <w:rsid w:val="00036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36ED6"/>
    <w:pPr>
      <w:ind w:left="720"/>
      <w:contextualSpacing/>
    </w:pPr>
  </w:style>
  <w:style w:type="character" w:styleId="Hyperlink">
    <w:name w:val="Hyperlink"/>
    <w:basedOn w:val="Standaardalinea-lettertype"/>
    <w:uiPriority w:val="99"/>
    <w:unhideWhenUsed/>
    <w:rsid w:val="00301A5A"/>
    <w:rPr>
      <w:color w:val="0563C1" w:themeColor="hyperlink"/>
      <w:u w:val="single"/>
    </w:rPr>
  </w:style>
  <w:style w:type="character" w:styleId="Onopgelostemelding">
    <w:name w:val="Unresolved Mention"/>
    <w:basedOn w:val="Standaardalinea-lettertype"/>
    <w:uiPriority w:val="99"/>
    <w:semiHidden/>
    <w:unhideWhenUsed/>
    <w:rsid w:val="00301A5A"/>
    <w:rPr>
      <w:color w:val="605E5C"/>
      <w:shd w:val="clear" w:color="auto" w:fill="E1DFDD"/>
    </w:rPr>
  </w:style>
  <w:style w:type="character" w:styleId="GevolgdeHyperlink">
    <w:name w:val="FollowedHyperlink"/>
    <w:basedOn w:val="Standaardalinea-lettertype"/>
    <w:uiPriority w:val="99"/>
    <w:semiHidden/>
    <w:unhideWhenUsed/>
    <w:rsid w:val="00F853C6"/>
    <w:rPr>
      <w:color w:val="954F72" w:themeColor="followedHyperlink"/>
      <w:u w:val="single"/>
    </w:rPr>
  </w:style>
  <w:style w:type="character" w:customStyle="1" w:styleId="normaltextrun">
    <w:name w:val="normaltextrun"/>
    <w:basedOn w:val="Standaardalinea-lettertype"/>
    <w:rsid w:val="00BB6626"/>
  </w:style>
  <w:style w:type="paragraph" w:customStyle="1" w:styleId="paragraph">
    <w:name w:val="paragraph"/>
    <w:basedOn w:val="Standaard"/>
    <w:rsid w:val="00BB662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BB6626"/>
  </w:style>
  <w:style w:type="character" w:customStyle="1" w:styleId="markrgpyf4nn7">
    <w:name w:val="markrgpyf4nn7"/>
    <w:basedOn w:val="Standaardalinea-lettertype"/>
    <w:rsid w:val="000174A3"/>
  </w:style>
  <w:style w:type="paragraph" w:customStyle="1" w:styleId="xmsonormal">
    <w:name w:val="x_msonormal"/>
    <w:basedOn w:val="Standaard"/>
    <w:rsid w:val="000174A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ontextualspellingandgrammarerror">
    <w:name w:val="contextualspellingandgrammarerror"/>
    <w:basedOn w:val="Standaardalinea-lettertype"/>
    <w:rsid w:val="000038D7"/>
  </w:style>
  <w:style w:type="character" w:customStyle="1" w:styleId="spellingerror">
    <w:name w:val="spellingerror"/>
    <w:basedOn w:val="Standaardalinea-lettertype"/>
    <w:rsid w:val="000038D7"/>
  </w:style>
  <w:style w:type="paragraph" w:styleId="Normaalweb">
    <w:name w:val="Normal (Web)"/>
    <w:basedOn w:val="Standaard"/>
    <w:uiPriority w:val="99"/>
    <w:semiHidden/>
    <w:unhideWhenUsed/>
    <w:rsid w:val="00DA4A3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spacing">
    <w:name w:val="x_msonospacing"/>
    <w:basedOn w:val="Standaard"/>
    <w:rsid w:val="006C0CC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pPr>
      <w:spacing w:after="0" w:line="240" w:lineRule="auto"/>
    </w:pPr>
  </w:style>
  <w:style w:type="character" w:customStyle="1" w:styleId="Kop1Char">
    <w:name w:val="Kop 1 Char"/>
    <w:basedOn w:val="Standaardalinea-lettertype"/>
    <w:link w:val="Kop1"/>
    <w:uiPriority w:val="9"/>
    <w:rsid w:val="00892E5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15478">
      <w:bodyDiv w:val="1"/>
      <w:marLeft w:val="0"/>
      <w:marRight w:val="0"/>
      <w:marTop w:val="0"/>
      <w:marBottom w:val="0"/>
      <w:divBdr>
        <w:top w:val="none" w:sz="0" w:space="0" w:color="auto"/>
        <w:left w:val="none" w:sz="0" w:space="0" w:color="auto"/>
        <w:bottom w:val="none" w:sz="0" w:space="0" w:color="auto"/>
        <w:right w:val="none" w:sz="0" w:space="0" w:color="auto"/>
      </w:divBdr>
      <w:divsChild>
        <w:div w:id="88351713">
          <w:marLeft w:val="0"/>
          <w:marRight w:val="0"/>
          <w:marTop w:val="0"/>
          <w:marBottom w:val="0"/>
          <w:divBdr>
            <w:top w:val="none" w:sz="0" w:space="0" w:color="auto"/>
            <w:left w:val="none" w:sz="0" w:space="0" w:color="auto"/>
            <w:bottom w:val="none" w:sz="0" w:space="0" w:color="auto"/>
            <w:right w:val="none" w:sz="0" w:space="0" w:color="auto"/>
          </w:divBdr>
          <w:divsChild>
            <w:div w:id="195894879">
              <w:marLeft w:val="0"/>
              <w:marRight w:val="0"/>
              <w:marTop w:val="0"/>
              <w:marBottom w:val="0"/>
              <w:divBdr>
                <w:top w:val="none" w:sz="0" w:space="0" w:color="auto"/>
                <w:left w:val="none" w:sz="0" w:space="0" w:color="auto"/>
                <w:bottom w:val="none" w:sz="0" w:space="0" w:color="auto"/>
                <w:right w:val="none" w:sz="0" w:space="0" w:color="auto"/>
              </w:divBdr>
            </w:div>
            <w:div w:id="551188928">
              <w:marLeft w:val="0"/>
              <w:marRight w:val="0"/>
              <w:marTop w:val="0"/>
              <w:marBottom w:val="0"/>
              <w:divBdr>
                <w:top w:val="none" w:sz="0" w:space="0" w:color="auto"/>
                <w:left w:val="none" w:sz="0" w:space="0" w:color="auto"/>
                <w:bottom w:val="none" w:sz="0" w:space="0" w:color="auto"/>
                <w:right w:val="none" w:sz="0" w:space="0" w:color="auto"/>
              </w:divBdr>
            </w:div>
            <w:div w:id="584336883">
              <w:marLeft w:val="0"/>
              <w:marRight w:val="0"/>
              <w:marTop w:val="0"/>
              <w:marBottom w:val="0"/>
              <w:divBdr>
                <w:top w:val="none" w:sz="0" w:space="0" w:color="auto"/>
                <w:left w:val="none" w:sz="0" w:space="0" w:color="auto"/>
                <w:bottom w:val="none" w:sz="0" w:space="0" w:color="auto"/>
                <w:right w:val="none" w:sz="0" w:space="0" w:color="auto"/>
              </w:divBdr>
            </w:div>
            <w:div w:id="641740066">
              <w:marLeft w:val="0"/>
              <w:marRight w:val="0"/>
              <w:marTop w:val="0"/>
              <w:marBottom w:val="0"/>
              <w:divBdr>
                <w:top w:val="none" w:sz="0" w:space="0" w:color="auto"/>
                <w:left w:val="none" w:sz="0" w:space="0" w:color="auto"/>
                <w:bottom w:val="none" w:sz="0" w:space="0" w:color="auto"/>
                <w:right w:val="none" w:sz="0" w:space="0" w:color="auto"/>
              </w:divBdr>
            </w:div>
            <w:div w:id="953488516">
              <w:marLeft w:val="0"/>
              <w:marRight w:val="0"/>
              <w:marTop w:val="0"/>
              <w:marBottom w:val="0"/>
              <w:divBdr>
                <w:top w:val="none" w:sz="0" w:space="0" w:color="auto"/>
                <w:left w:val="none" w:sz="0" w:space="0" w:color="auto"/>
                <w:bottom w:val="none" w:sz="0" w:space="0" w:color="auto"/>
                <w:right w:val="none" w:sz="0" w:space="0" w:color="auto"/>
              </w:divBdr>
            </w:div>
            <w:div w:id="1795323716">
              <w:marLeft w:val="0"/>
              <w:marRight w:val="0"/>
              <w:marTop w:val="0"/>
              <w:marBottom w:val="0"/>
              <w:divBdr>
                <w:top w:val="none" w:sz="0" w:space="0" w:color="auto"/>
                <w:left w:val="none" w:sz="0" w:space="0" w:color="auto"/>
                <w:bottom w:val="none" w:sz="0" w:space="0" w:color="auto"/>
                <w:right w:val="none" w:sz="0" w:space="0" w:color="auto"/>
              </w:divBdr>
            </w:div>
          </w:divsChild>
        </w:div>
        <w:div w:id="669988894">
          <w:marLeft w:val="0"/>
          <w:marRight w:val="0"/>
          <w:marTop w:val="0"/>
          <w:marBottom w:val="0"/>
          <w:divBdr>
            <w:top w:val="none" w:sz="0" w:space="0" w:color="auto"/>
            <w:left w:val="none" w:sz="0" w:space="0" w:color="auto"/>
            <w:bottom w:val="none" w:sz="0" w:space="0" w:color="auto"/>
            <w:right w:val="none" w:sz="0" w:space="0" w:color="auto"/>
          </w:divBdr>
        </w:div>
        <w:div w:id="1130324331">
          <w:marLeft w:val="0"/>
          <w:marRight w:val="0"/>
          <w:marTop w:val="0"/>
          <w:marBottom w:val="0"/>
          <w:divBdr>
            <w:top w:val="none" w:sz="0" w:space="0" w:color="auto"/>
            <w:left w:val="none" w:sz="0" w:space="0" w:color="auto"/>
            <w:bottom w:val="none" w:sz="0" w:space="0" w:color="auto"/>
            <w:right w:val="none" w:sz="0" w:space="0" w:color="auto"/>
          </w:divBdr>
        </w:div>
        <w:div w:id="1325014469">
          <w:marLeft w:val="0"/>
          <w:marRight w:val="0"/>
          <w:marTop w:val="0"/>
          <w:marBottom w:val="0"/>
          <w:divBdr>
            <w:top w:val="none" w:sz="0" w:space="0" w:color="auto"/>
            <w:left w:val="none" w:sz="0" w:space="0" w:color="auto"/>
            <w:bottom w:val="none" w:sz="0" w:space="0" w:color="auto"/>
            <w:right w:val="none" w:sz="0" w:space="0" w:color="auto"/>
          </w:divBdr>
        </w:div>
        <w:div w:id="1675719889">
          <w:marLeft w:val="0"/>
          <w:marRight w:val="0"/>
          <w:marTop w:val="0"/>
          <w:marBottom w:val="0"/>
          <w:divBdr>
            <w:top w:val="none" w:sz="0" w:space="0" w:color="auto"/>
            <w:left w:val="none" w:sz="0" w:space="0" w:color="auto"/>
            <w:bottom w:val="none" w:sz="0" w:space="0" w:color="auto"/>
            <w:right w:val="none" w:sz="0" w:space="0" w:color="auto"/>
          </w:divBdr>
        </w:div>
        <w:div w:id="1714159921">
          <w:marLeft w:val="0"/>
          <w:marRight w:val="0"/>
          <w:marTop w:val="0"/>
          <w:marBottom w:val="0"/>
          <w:divBdr>
            <w:top w:val="none" w:sz="0" w:space="0" w:color="auto"/>
            <w:left w:val="none" w:sz="0" w:space="0" w:color="auto"/>
            <w:bottom w:val="none" w:sz="0" w:space="0" w:color="auto"/>
            <w:right w:val="none" w:sz="0" w:space="0" w:color="auto"/>
          </w:divBdr>
        </w:div>
        <w:div w:id="1751534916">
          <w:marLeft w:val="0"/>
          <w:marRight w:val="0"/>
          <w:marTop w:val="0"/>
          <w:marBottom w:val="0"/>
          <w:divBdr>
            <w:top w:val="none" w:sz="0" w:space="0" w:color="auto"/>
            <w:left w:val="none" w:sz="0" w:space="0" w:color="auto"/>
            <w:bottom w:val="none" w:sz="0" w:space="0" w:color="auto"/>
            <w:right w:val="none" w:sz="0" w:space="0" w:color="auto"/>
          </w:divBdr>
        </w:div>
      </w:divsChild>
    </w:div>
    <w:div w:id="102040249">
      <w:bodyDiv w:val="1"/>
      <w:marLeft w:val="0"/>
      <w:marRight w:val="0"/>
      <w:marTop w:val="0"/>
      <w:marBottom w:val="0"/>
      <w:divBdr>
        <w:top w:val="none" w:sz="0" w:space="0" w:color="auto"/>
        <w:left w:val="none" w:sz="0" w:space="0" w:color="auto"/>
        <w:bottom w:val="none" w:sz="0" w:space="0" w:color="auto"/>
        <w:right w:val="none" w:sz="0" w:space="0" w:color="auto"/>
      </w:divBdr>
    </w:div>
    <w:div w:id="299656758">
      <w:bodyDiv w:val="1"/>
      <w:marLeft w:val="0"/>
      <w:marRight w:val="0"/>
      <w:marTop w:val="0"/>
      <w:marBottom w:val="0"/>
      <w:divBdr>
        <w:top w:val="none" w:sz="0" w:space="0" w:color="auto"/>
        <w:left w:val="none" w:sz="0" w:space="0" w:color="auto"/>
        <w:bottom w:val="none" w:sz="0" w:space="0" w:color="auto"/>
        <w:right w:val="none" w:sz="0" w:space="0" w:color="auto"/>
      </w:divBdr>
    </w:div>
    <w:div w:id="341015404">
      <w:bodyDiv w:val="1"/>
      <w:marLeft w:val="0"/>
      <w:marRight w:val="0"/>
      <w:marTop w:val="0"/>
      <w:marBottom w:val="0"/>
      <w:divBdr>
        <w:top w:val="none" w:sz="0" w:space="0" w:color="auto"/>
        <w:left w:val="none" w:sz="0" w:space="0" w:color="auto"/>
        <w:bottom w:val="none" w:sz="0" w:space="0" w:color="auto"/>
        <w:right w:val="none" w:sz="0" w:space="0" w:color="auto"/>
      </w:divBdr>
      <w:divsChild>
        <w:div w:id="1347443967">
          <w:marLeft w:val="0"/>
          <w:marRight w:val="0"/>
          <w:marTop w:val="0"/>
          <w:marBottom w:val="0"/>
          <w:divBdr>
            <w:top w:val="none" w:sz="0" w:space="0" w:color="auto"/>
            <w:left w:val="none" w:sz="0" w:space="0" w:color="auto"/>
            <w:bottom w:val="none" w:sz="0" w:space="0" w:color="auto"/>
            <w:right w:val="none" w:sz="0" w:space="0" w:color="auto"/>
          </w:divBdr>
        </w:div>
        <w:div w:id="1453129825">
          <w:marLeft w:val="0"/>
          <w:marRight w:val="0"/>
          <w:marTop w:val="0"/>
          <w:marBottom w:val="0"/>
          <w:divBdr>
            <w:top w:val="none" w:sz="0" w:space="0" w:color="auto"/>
            <w:left w:val="none" w:sz="0" w:space="0" w:color="auto"/>
            <w:bottom w:val="none" w:sz="0" w:space="0" w:color="auto"/>
            <w:right w:val="none" w:sz="0" w:space="0" w:color="auto"/>
          </w:divBdr>
        </w:div>
      </w:divsChild>
    </w:div>
    <w:div w:id="481166136">
      <w:bodyDiv w:val="1"/>
      <w:marLeft w:val="0"/>
      <w:marRight w:val="0"/>
      <w:marTop w:val="0"/>
      <w:marBottom w:val="0"/>
      <w:divBdr>
        <w:top w:val="none" w:sz="0" w:space="0" w:color="auto"/>
        <w:left w:val="none" w:sz="0" w:space="0" w:color="auto"/>
        <w:bottom w:val="none" w:sz="0" w:space="0" w:color="auto"/>
        <w:right w:val="none" w:sz="0" w:space="0" w:color="auto"/>
      </w:divBdr>
    </w:div>
    <w:div w:id="494223392">
      <w:bodyDiv w:val="1"/>
      <w:marLeft w:val="0"/>
      <w:marRight w:val="0"/>
      <w:marTop w:val="0"/>
      <w:marBottom w:val="0"/>
      <w:divBdr>
        <w:top w:val="none" w:sz="0" w:space="0" w:color="auto"/>
        <w:left w:val="none" w:sz="0" w:space="0" w:color="auto"/>
        <w:bottom w:val="none" w:sz="0" w:space="0" w:color="auto"/>
        <w:right w:val="none" w:sz="0" w:space="0" w:color="auto"/>
      </w:divBdr>
      <w:divsChild>
        <w:div w:id="713114140">
          <w:marLeft w:val="0"/>
          <w:marRight w:val="0"/>
          <w:marTop w:val="0"/>
          <w:marBottom w:val="0"/>
          <w:divBdr>
            <w:top w:val="none" w:sz="0" w:space="0" w:color="auto"/>
            <w:left w:val="none" w:sz="0" w:space="0" w:color="auto"/>
            <w:bottom w:val="none" w:sz="0" w:space="0" w:color="auto"/>
            <w:right w:val="none" w:sz="0" w:space="0" w:color="auto"/>
          </w:divBdr>
        </w:div>
        <w:div w:id="1246575534">
          <w:marLeft w:val="0"/>
          <w:marRight w:val="0"/>
          <w:marTop w:val="0"/>
          <w:marBottom w:val="0"/>
          <w:divBdr>
            <w:top w:val="none" w:sz="0" w:space="0" w:color="auto"/>
            <w:left w:val="none" w:sz="0" w:space="0" w:color="auto"/>
            <w:bottom w:val="none" w:sz="0" w:space="0" w:color="auto"/>
            <w:right w:val="none" w:sz="0" w:space="0" w:color="auto"/>
          </w:divBdr>
        </w:div>
        <w:div w:id="593588281">
          <w:marLeft w:val="0"/>
          <w:marRight w:val="0"/>
          <w:marTop w:val="0"/>
          <w:marBottom w:val="0"/>
          <w:divBdr>
            <w:top w:val="none" w:sz="0" w:space="0" w:color="auto"/>
            <w:left w:val="none" w:sz="0" w:space="0" w:color="auto"/>
            <w:bottom w:val="none" w:sz="0" w:space="0" w:color="auto"/>
            <w:right w:val="none" w:sz="0" w:space="0" w:color="auto"/>
          </w:divBdr>
        </w:div>
        <w:div w:id="1768427309">
          <w:marLeft w:val="0"/>
          <w:marRight w:val="0"/>
          <w:marTop w:val="0"/>
          <w:marBottom w:val="0"/>
          <w:divBdr>
            <w:top w:val="none" w:sz="0" w:space="0" w:color="auto"/>
            <w:left w:val="none" w:sz="0" w:space="0" w:color="auto"/>
            <w:bottom w:val="none" w:sz="0" w:space="0" w:color="auto"/>
            <w:right w:val="none" w:sz="0" w:space="0" w:color="auto"/>
          </w:divBdr>
        </w:div>
        <w:div w:id="1138037410">
          <w:marLeft w:val="0"/>
          <w:marRight w:val="0"/>
          <w:marTop w:val="0"/>
          <w:marBottom w:val="0"/>
          <w:divBdr>
            <w:top w:val="none" w:sz="0" w:space="0" w:color="auto"/>
            <w:left w:val="none" w:sz="0" w:space="0" w:color="auto"/>
            <w:bottom w:val="none" w:sz="0" w:space="0" w:color="auto"/>
            <w:right w:val="none" w:sz="0" w:space="0" w:color="auto"/>
          </w:divBdr>
        </w:div>
        <w:div w:id="1779329906">
          <w:marLeft w:val="0"/>
          <w:marRight w:val="0"/>
          <w:marTop w:val="0"/>
          <w:marBottom w:val="0"/>
          <w:divBdr>
            <w:top w:val="none" w:sz="0" w:space="0" w:color="auto"/>
            <w:left w:val="none" w:sz="0" w:space="0" w:color="auto"/>
            <w:bottom w:val="none" w:sz="0" w:space="0" w:color="auto"/>
            <w:right w:val="none" w:sz="0" w:space="0" w:color="auto"/>
          </w:divBdr>
        </w:div>
        <w:div w:id="249969415">
          <w:marLeft w:val="0"/>
          <w:marRight w:val="0"/>
          <w:marTop w:val="0"/>
          <w:marBottom w:val="0"/>
          <w:divBdr>
            <w:top w:val="none" w:sz="0" w:space="0" w:color="auto"/>
            <w:left w:val="none" w:sz="0" w:space="0" w:color="auto"/>
            <w:bottom w:val="none" w:sz="0" w:space="0" w:color="auto"/>
            <w:right w:val="none" w:sz="0" w:space="0" w:color="auto"/>
          </w:divBdr>
        </w:div>
      </w:divsChild>
    </w:div>
    <w:div w:id="704215399">
      <w:bodyDiv w:val="1"/>
      <w:marLeft w:val="0"/>
      <w:marRight w:val="0"/>
      <w:marTop w:val="0"/>
      <w:marBottom w:val="0"/>
      <w:divBdr>
        <w:top w:val="none" w:sz="0" w:space="0" w:color="auto"/>
        <w:left w:val="none" w:sz="0" w:space="0" w:color="auto"/>
        <w:bottom w:val="none" w:sz="0" w:space="0" w:color="auto"/>
        <w:right w:val="none" w:sz="0" w:space="0" w:color="auto"/>
      </w:divBdr>
      <w:divsChild>
        <w:div w:id="278489798">
          <w:marLeft w:val="0"/>
          <w:marRight w:val="0"/>
          <w:marTop w:val="0"/>
          <w:marBottom w:val="0"/>
          <w:divBdr>
            <w:top w:val="none" w:sz="0" w:space="0" w:color="auto"/>
            <w:left w:val="none" w:sz="0" w:space="0" w:color="auto"/>
            <w:bottom w:val="none" w:sz="0" w:space="0" w:color="auto"/>
            <w:right w:val="none" w:sz="0" w:space="0" w:color="auto"/>
          </w:divBdr>
        </w:div>
        <w:div w:id="1494220983">
          <w:marLeft w:val="0"/>
          <w:marRight w:val="0"/>
          <w:marTop w:val="0"/>
          <w:marBottom w:val="0"/>
          <w:divBdr>
            <w:top w:val="none" w:sz="0" w:space="0" w:color="auto"/>
            <w:left w:val="none" w:sz="0" w:space="0" w:color="auto"/>
            <w:bottom w:val="none" w:sz="0" w:space="0" w:color="auto"/>
            <w:right w:val="none" w:sz="0" w:space="0" w:color="auto"/>
          </w:divBdr>
        </w:div>
        <w:div w:id="1718551131">
          <w:marLeft w:val="0"/>
          <w:marRight w:val="0"/>
          <w:marTop w:val="0"/>
          <w:marBottom w:val="0"/>
          <w:divBdr>
            <w:top w:val="none" w:sz="0" w:space="0" w:color="auto"/>
            <w:left w:val="none" w:sz="0" w:space="0" w:color="auto"/>
            <w:bottom w:val="none" w:sz="0" w:space="0" w:color="auto"/>
            <w:right w:val="none" w:sz="0" w:space="0" w:color="auto"/>
          </w:divBdr>
        </w:div>
        <w:div w:id="1772162461">
          <w:marLeft w:val="0"/>
          <w:marRight w:val="0"/>
          <w:marTop w:val="0"/>
          <w:marBottom w:val="0"/>
          <w:divBdr>
            <w:top w:val="none" w:sz="0" w:space="0" w:color="auto"/>
            <w:left w:val="none" w:sz="0" w:space="0" w:color="auto"/>
            <w:bottom w:val="none" w:sz="0" w:space="0" w:color="auto"/>
            <w:right w:val="none" w:sz="0" w:space="0" w:color="auto"/>
          </w:divBdr>
        </w:div>
        <w:div w:id="1270435107">
          <w:marLeft w:val="0"/>
          <w:marRight w:val="0"/>
          <w:marTop w:val="0"/>
          <w:marBottom w:val="0"/>
          <w:divBdr>
            <w:top w:val="none" w:sz="0" w:space="0" w:color="auto"/>
            <w:left w:val="none" w:sz="0" w:space="0" w:color="auto"/>
            <w:bottom w:val="none" w:sz="0" w:space="0" w:color="auto"/>
            <w:right w:val="none" w:sz="0" w:space="0" w:color="auto"/>
          </w:divBdr>
        </w:div>
        <w:div w:id="1693217311">
          <w:marLeft w:val="0"/>
          <w:marRight w:val="0"/>
          <w:marTop w:val="0"/>
          <w:marBottom w:val="0"/>
          <w:divBdr>
            <w:top w:val="none" w:sz="0" w:space="0" w:color="auto"/>
            <w:left w:val="none" w:sz="0" w:space="0" w:color="auto"/>
            <w:bottom w:val="none" w:sz="0" w:space="0" w:color="auto"/>
            <w:right w:val="none" w:sz="0" w:space="0" w:color="auto"/>
          </w:divBdr>
        </w:div>
        <w:div w:id="955599929">
          <w:marLeft w:val="0"/>
          <w:marRight w:val="0"/>
          <w:marTop w:val="0"/>
          <w:marBottom w:val="0"/>
          <w:divBdr>
            <w:top w:val="none" w:sz="0" w:space="0" w:color="auto"/>
            <w:left w:val="none" w:sz="0" w:space="0" w:color="auto"/>
            <w:bottom w:val="none" w:sz="0" w:space="0" w:color="auto"/>
            <w:right w:val="none" w:sz="0" w:space="0" w:color="auto"/>
          </w:divBdr>
        </w:div>
        <w:div w:id="1067650774">
          <w:marLeft w:val="0"/>
          <w:marRight w:val="0"/>
          <w:marTop w:val="0"/>
          <w:marBottom w:val="0"/>
          <w:divBdr>
            <w:top w:val="none" w:sz="0" w:space="0" w:color="auto"/>
            <w:left w:val="none" w:sz="0" w:space="0" w:color="auto"/>
            <w:bottom w:val="none" w:sz="0" w:space="0" w:color="auto"/>
            <w:right w:val="none" w:sz="0" w:space="0" w:color="auto"/>
          </w:divBdr>
        </w:div>
      </w:divsChild>
    </w:div>
    <w:div w:id="784158484">
      <w:bodyDiv w:val="1"/>
      <w:marLeft w:val="0"/>
      <w:marRight w:val="0"/>
      <w:marTop w:val="0"/>
      <w:marBottom w:val="0"/>
      <w:divBdr>
        <w:top w:val="none" w:sz="0" w:space="0" w:color="auto"/>
        <w:left w:val="none" w:sz="0" w:space="0" w:color="auto"/>
        <w:bottom w:val="none" w:sz="0" w:space="0" w:color="auto"/>
        <w:right w:val="none" w:sz="0" w:space="0" w:color="auto"/>
      </w:divBdr>
    </w:div>
    <w:div w:id="1098720945">
      <w:bodyDiv w:val="1"/>
      <w:marLeft w:val="0"/>
      <w:marRight w:val="0"/>
      <w:marTop w:val="0"/>
      <w:marBottom w:val="0"/>
      <w:divBdr>
        <w:top w:val="none" w:sz="0" w:space="0" w:color="auto"/>
        <w:left w:val="none" w:sz="0" w:space="0" w:color="auto"/>
        <w:bottom w:val="none" w:sz="0" w:space="0" w:color="auto"/>
        <w:right w:val="none" w:sz="0" w:space="0" w:color="auto"/>
      </w:divBdr>
      <w:divsChild>
        <w:div w:id="23411896">
          <w:marLeft w:val="0"/>
          <w:marRight w:val="0"/>
          <w:marTop w:val="0"/>
          <w:marBottom w:val="0"/>
          <w:divBdr>
            <w:top w:val="none" w:sz="0" w:space="0" w:color="auto"/>
            <w:left w:val="none" w:sz="0" w:space="0" w:color="auto"/>
            <w:bottom w:val="none" w:sz="0" w:space="0" w:color="auto"/>
            <w:right w:val="none" w:sz="0" w:space="0" w:color="auto"/>
          </w:divBdr>
        </w:div>
        <w:div w:id="160699773">
          <w:marLeft w:val="0"/>
          <w:marRight w:val="0"/>
          <w:marTop w:val="0"/>
          <w:marBottom w:val="0"/>
          <w:divBdr>
            <w:top w:val="none" w:sz="0" w:space="0" w:color="auto"/>
            <w:left w:val="none" w:sz="0" w:space="0" w:color="auto"/>
            <w:bottom w:val="none" w:sz="0" w:space="0" w:color="auto"/>
            <w:right w:val="none" w:sz="0" w:space="0" w:color="auto"/>
          </w:divBdr>
        </w:div>
        <w:div w:id="2046827961">
          <w:marLeft w:val="0"/>
          <w:marRight w:val="0"/>
          <w:marTop w:val="0"/>
          <w:marBottom w:val="0"/>
          <w:divBdr>
            <w:top w:val="none" w:sz="0" w:space="0" w:color="auto"/>
            <w:left w:val="none" w:sz="0" w:space="0" w:color="auto"/>
            <w:bottom w:val="none" w:sz="0" w:space="0" w:color="auto"/>
            <w:right w:val="none" w:sz="0" w:space="0" w:color="auto"/>
          </w:divBdr>
        </w:div>
      </w:divsChild>
    </w:div>
    <w:div w:id="1138690720">
      <w:bodyDiv w:val="1"/>
      <w:marLeft w:val="0"/>
      <w:marRight w:val="0"/>
      <w:marTop w:val="0"/>
      <w:marBottom w:val="0"/>
      <w:divBdr>
        <w:top w:val="none" w:sz="0" w:space="0" w:color="auto"/>
        <w:left w:val="none" w:sz="0" w:space="0" w:color="auto"/>
        <w:bottom w:val="none" w:sz="0" w:space="0" w:color="auto"/>
        <w:right w:val="none" w:sz="0" w:space="0" w:color="auto"/>
      </w:divBdr>
      <w:divsChild>
        <w:div w:id="192615615">
          <w:marLeft w:val="0"/>
          <w:marRight w:val="0"/>
          <w:marTop w:val="0"/>
          <w:marBottom w:val="0"/>
          <w:divBdr>
            <w:top w:val="none" w:sz="0" w:space="0" w:color="auto"/>
            <w:left w:val="none" w:sz="0" w:space="0" w:color="auto"/>
            <w:bottom w:val="none" w:sz="0" w:space="0" w:color="auto"/>
            <w:right w:val="none" w:sz="0" w:space="0" w:color="auto"/>
          </w:divBdr>
        </w:div>
        <w:div w:id="1720786256">
          <w:marLeft w:val="0"/>
          <w:marRight w:val="0"/>
          <w:marTop w:val="0"/>
          <w:marBottom w:val="0"/>
          <w:divBdr>
            <w:top w:val="none" w:sz="0" w:space="0" w:color="auto"/>
            <w:left w:val="none" w:sz="0" w:space="0" w:color="auto"/>
            <w:bottom w:val="none" w:sz="0" w:space="0" w:color="auto"/>
            <w:right w:val="none" w:sz="0" w:space="0" w:color="auto"/>
          </w:divBdr>
        </w:div>
        <w:div w:id="204416476">
          <w:marLeft w:val="0"/>
          <w:marRight w:val="0"/>
          <w:marTop w:val="0"/>
          <w:marBottom w:val="0"/>
          <w:divBdr>
            <w:top w:val="none" w:sz="0" w:space="0" w:color="auto"/>
            <w:left w:val="none" w:sz="0" w:space="0" w:color="auto"/>
            <w:bottom w:val="none" w:sz="0" w:space="0" w:color="auto"/>
            <w:right w:val="none" w:sz="0" w:space="0" w:color="auto"/>
          </w:divBdr>
        </w:div>
        <w:div w:id="1900676074">
          <w:marLeft w:val="0"/>
          <w:marRight w:val="0"/>
          <w:marTop w:val="0"/>
          <w:marBottom w:val="0"/>
          <w:divBdr>
            <w:top w:val="none" w:sz="0" w:space="0" w:color="auto"/>
            <w:left w:val="none" w:sz="0" w:space="0" w:color="auto"/>
            <w:bottom w:val="none" w:sz="0" w:space="0" w:color="auto"/>
            <w:right w:val="none" w:sz="0" w:space="0" w:color="auto"/>
          </w:divBdr>
        </w:div>
        <w:div w:id="687413093">
          <w:marLeft w:val="0"/>
          <w:marRight w:val="0"/>
          <w:marTop w:val="0"/>
          <w:marBottom w:val="0"/>
          <w:divBdr>
            <w:top w:val="none" w:sz="0" w:space="0" w:color="auto"/>
            <w:left w:val="none" w:sz="0" w:space="0" w:color="auto"/>
            <w:bottom w:val="none" w:sz="0" w:space="0" w:color="auto"/>
            <w:right w:val="none" w:sz="0" w:space="0" w:color="auto"/>
          </w:divBdr>
        </w:div>
        <w:div w:id="2044481836">
          <w:marLeft w:val="0"/>
          <w:marRight w:val="0"/>
          <w:marTop w:val="0"/>
          <w:marBottom w:val="0"/>
          <w:divBdr>
            <w:top w:val="none" w:sz="0" w:space="0" w:color="auto"/>
            <w:left w:val="none" w:sz="0" w:space="0" w:color="auto"/>
            <w:bottom w:val="none" w:sz="0" w:space="0" w:color="auto"/>
            <w:right w:val="none" w:sz="0" w:space="0" w:color="auto"/>
          </w:divBdr>
        </w:div>
        <w:div w:id="401373012">
          <w:marLeft w:val="0"/>
          <w:marRight w:val="0"/>
          <w:marTop w:val="0"/>
          <w:marBottom w:val="0"/>
          <w:divBdr>
            <w:top w:val="none" w:sz="0" w:space="0" w:color="auto"/>
            <w:left w:val="none" w:sz="0" w:space="0" w:color="auto"/>
            <w:bottom w:val="none" w:sz="0" w:space="0" w:color="auto"/>
            <w:right w:val="none" w:sz="0" w:space="0" w:color="auto"/>
          </w:divBdr>
        </w:div>
      </w:divsChild>
    </w:div>
    <w:div w:id="1335575174">
      <w:bodyDiv w:val="1"/>
      <w:marLeft w:val="0"/>
      <w:marRight w:val="0"/>
      <w:marTop w:val="0"/>
      <w:marBottom w:val="0"/>
      <w:divBdr>
        <w:top w:val="none" w:sz="0" w:space="0" w:color="auto"/>
        <w:left w:val="none" w:sz="0" w:space="0" w:color="auto"/>
        <w:bottom w:val="none" w:sz="0" w:space="0" w:color="auto"/>
        <w:right w:val="none" w:sz="0" w:space="0" w:color="auto"/>
      </w:divBdr>
    </w:div>
    <w:div w:id="1356689068">
      <w:bodyDiv w:val="1"/>
      <w:marLeft w:val="0"/>
      <w:marRight w:val="0"/>
      <w:marTop w:val="0"/>
      <w:marBottom w:val="0"/>
      <w:divBdr>
        <w:top w:val="none" w:sz="0" w:space="0" w:color="auto"/>
        <w:left w:val="none" w:sz="0" w:space="0" w:color="auto"/>
        <w:bottom w:val="none" w:sz="0" w:space="0" w:color="auto"/>
        <w:right w:val="none" w:sz="0" w:space="0" w:color="auto"/>
      </w:divBdr>
      <w:divsChild>
        <w:div w:id="800615000">
          <w:marLeft w:val="0"/>
          <w:marRight w:val="0"/>
          <w:marTop w:val="0"/>
          <w:marBottom w:val="0"/>
          <w:divBdr>
            <w:top w:val="none" w:sz="0" w:space="0" w:color="auto"/>
            <w:left w:val="none" w:sz="0" w:space="0" w:color="auto"/>
            <w:bottom w:val="none" w:sz="0" w:space="0" w:color="auto"/>
            <w:right w:val="none" w:sz="0" w:space="0" w:color="auto"/>
          </w:divBdr>
        </w:div>
        <w:div w:id="1562710052">
          <w:marLeft w:val="0"/>
          <w:marRight w:val="0"/>
          <w:marTop w:val="0"/>
          <w:marBottom w:val="0"/>
          <w:divBdr>
            <w:top w:val="none" w:sz="0" w:space="0" w:color="auto"/>
            <w:left w:val="none" w:sz="0" w:space="0" w:color="auto"/>
            <w:bottom w:val="none" w:sz="0" w:space="0" w:color="auto"/>
            <w:right w:val="none" w:sz="0" w:space="0" w:color="auto"/>
          </w:divBdr>
        </w:div>
        <w:div w:id="932667654">
          <w:marLeft w:val="0"/>
          <w:marRight w:val="0"/>
          <w:marTop w:val="0"/>
          <w:marBottom w:val="0"/>
          <w:divBdr>
            <w:top w:val="none" w:sz="0" w:space="0" w:color="auto"/>
            <w:left w:val="none" w:sz="0" w:space="0" w:color="auto"/>
            <w:bottom w:val="none" w:sz="0" w:space="0" w:color="auto"/>
            <w:right w:val="none" w:sz="0" w:space="0" w:color="auto"/>
          </w:divBdr>
        </w:div>
        <w:div w:id="1234201315">
          <w:marLeft w:val="0"/>
          <w:marRight w:val="0"/>
          <w:marTop w:val="0"/>
          <w:marBottom w:val="0"/>
          <w:divBdr>
            <w:top w:val="none" w:sz="0" w:space="0" w:color="auto"/>
            <w:left w:val="none" w:sz="0" w:space="0" w:color="auto"/>
            <w:bottom w:val="none" w:sz="0" w:space="0" w:color="auto"/>
            <w:right w:val="none" w:sz="0" w:space="0" w:color="auto"/>
          </w:divBdr>
        </w:div>
        <w:div w:id="994989961">
          <w:marLeft w:val="0"/>
          <w:marRight w:val="0"/>
          <w:marTop w:val="0"/>
          <w:marBottom w:val="0"/>
          <w:divBdr>
            <w:top w:val="none" w:sz="0" w:space="0" w:color="auto"/>
            <w:left w:val="none" w:sz="0" w:space="0" w:color="auto"/>
            <w:bottom w:val="none" w:sz="0" w:space="0" w:color="auto"/>
            <w:right w:val="none" w:sz="0" w:space="0" w:color="auto"/>
          </w:divBdr>
        </w:div>
        <w:div w:id="1458841410">
          <w:marLeft w:val="0"/>
          <w:marRight w:val="0"/>
          <w:marTop w:val="0"/>
          <w:marBottom w:val="0"/>
          <w:divBdr>
            <w:top w:val="none" w:sz="0" w:space="0" w:color="auto"/>
            <w:left w:val="none" w:sz="0" w:space="0" w:color="auto"/>
            <w:bottom w:val="none" w:sz="0" w:space="0" w:color="auto"/>
            <w:right w:val="none" w:sz="0" w:space="0" w:color="auto"/>
          </w:divBdr>
        </w:div>
        <w:div w:id="649790967">
          <w:marLeft w:val="0"/>
          <w:marRight w:val="0"/>
          <w:marTop w:val="0"/>
          <w:marBottom w:val="0"/>
          <w:divBdr>
            <w:top w:val="none" w:sz="0" w:space="0" w:color="auto"/>
            <w:left w:val="none" w:sz="0" w:space="0" w:color="auto"/>
            <w:bottom w:val="none" w:sz="0" w:space="0" w:color="auto"/>
            <w:right w:val="none" w:sz="0" w:space="0" w:color="auto"/>
          </w:divBdr>
        </w:div>
      </w:divsChild>
    </w:div>
    <w:div w:id="1459880597">
      <w:bodyDiv w:val="1"/>
      <w:marLeft w:val="0"/>
      <w:marRight w:val="0"/>
      <w:marTop w:val="0"/>
      <w:marBottom w:val="0"/>
      <w:divBdr>
        <w:top w:val="none" w:sz="0" w:space="0" w:color="auto"/>
        <w:left w:val="none" w:sz="0" w:space="0" w:color="auto"/>
        <w:bottom w:val="none" w:sz="0" w:space="0" w:color="auto"/>
        <w:right w:val="none" w:sz="0" w:space="0" w:color="auto"/>
      </w:divBdr>
    </w:div>
    <w:div w:id="1740787670">
      <w:bodyDiv w:val="1"/>
      <w:marLeft w:val="0"/>
      <w:marRight w:val="0"/>
      <w:marTop w:val="0"/>
      <w:marBottom w:val="0"/>
      <w:divBdr>
        <w:top w:val="none" w:sz="0" w:space="0" w:color="auto"/>
        <w:left w:val="none" w:sz="0" w:space="0" w:color="auto"/>
        <w:bottom w:val="none" w:sz="0" w:space="0" w:color="auto"/>
        <w:right w:val="none" w:sz="0" w:space="0" w:color="auto"/>
      </w:divBdr>
      <w:divsChild>
        <w:div w:id="1514949783">
          <w:marLeft w:val="0"/>
          <w:marRight w:val="0"/>
          <w:marTop w:val="0"/>
          <w:marBottom w:val="0"/>
          <w:divBdr>
            <w:top w:val="none" w:sz="0" w:space="0" w:color="auto"/>
            <w:left w:val="none" w:sz="0" w:space="0" w:color="auto"/>
            <w:bottom w:val="none" w:sz="0" w:space="0" w:color="auto"/>
            <w:right w:val="none" w:sz="0" w:space="0" w:color="auto"/>
          </w:divBdr>
        </w:div>
        <w:div w:id="1399087821">
          <w:marLeft w:val="0"/>
          <w:marRight w:val="0"/>
          <w:marTop w:val="0"/>
          <w:marBottom w:val="0"/>
          <w:divBdr>
            <w:top w:val="none" w:sz="0" w:space="0" w:color="auto"/>
            <w:left w:val="none" w:sz="0" w:space="0" w:color="auto"/>
            <w:bottom w:val="none" w:sz="0" w:space="0" w:color="auto"/>
            <w:right w:val="none" w:sz="0" w:space="0" w:color="auto"/>
          </w:divBdr>
        </w:div>
      </w:divsChild>
    </w:div>
    <w:div w:id="1889753989">
      <w:bodyDiv w:val="1"/>
      <w:marLeft w:val="0"/>
      <w:marRight w:val="0"/>
      <w:marTop w:val="0"/>
      <w:marBottom w:val="0"/>
      <w:divBdr>
        <w:top w:val="none" w:sz="0" w:space="0" w:color="auto"/>
        <w:left w:val="none" w:sz="0" w:space="0" w:color="auto"/>
        <w:bottom w:val="none" w:sz="0" w:space="0" w:color="auto"/>
        <w:right w:val="none" w:sz="0" w:space="0" w:color="auto"/>
      </w:divBdr>
      <w:divsChild>
        <w:div w:id="2098364229">
          <w:marLeft w:val="0"/>
          <w:marRight w:val="0"/>
          <w:marTop w:val="0"/>
          <w:marBottom w:val="0"/>
          <w:divBdr>
            <w:top w:val="none" w:sz="0" w:space="0" w:color="auto"/>
            <w:left w:val="none" w:sz="0" w:space="0" w:color="auto"/>
            <w:bottom w:val="none" w:sz="0" w:space="0" w:color="auto"/>
            <w:right w:val="none" w:sz="0" w:space="0" w:color="auto"/>
          </w:divBdr>
        </w:div>
        <w:div w:id="470758359">
          <w:marLeft w:val="0"/>
          <w:marRight w:val="0"/>
          <w:marTop w:val="0"/>
          <w:marBottom w:val="0"/>
          <w:divBdr>
            <w:top w:val="none" w:sz="0" w:space="0" w:color="auto"/>
            <w:left w:val="none" w:sz="0" w:space="0" w:color="auto"/>
            <w:bottom w:val="none" w:sz="0" w:space="0" w:color="auto"/>
            <w:right w:val="none" w:sz="0" w:space="0" w:color="auto"/>
          </w:divBdr>
        </w:div>
        <w:div w:id="1338537168">
          <w:marLeft w:val="0"/>
          <w:marRight w:val="0"/>
          <w:marTop w:val="0"/>
          <w:marBottom w:val="0"/>
          <w:divBdr>
            <w:top w:val="none" w:sz="0" w:space="0" w:color="auto"/>
            <w:left w:val="none" w:sz="0" w:space="0" w:color="auto"/>
            <w:bottom w:val="none" w:sz="0" w:space="0" w:color="auto"/>
            <w:right w:val="none" w:sz="0" w:space="0" w:color="auto"/>
          </w:divBdr>
        </w:div>
      </w:divsChild>
    </w:div>
    <w:div w:id="2070758571">
      <w:bodyDiv w:val="1"/>
      <w:marLeft w:val="0"/>
      <w:marRight w:val="0"/>
      <w:marTop w:val="0"/>
      <w:marBottom w:val="0"/>
      <w:divBdr>
        <w:top w:val="none" w:sz="0" w:space="0" w:color="auto"/>
        <w:left w:val="none" w:sz="0" w:space="0" w:color="auto"/>
        <w:bottom w:val="none" w:sz="0" w:space="0" w:color="auto"/>
        <w:right w:val="none" w:sz="0" w:space="0" w:color="auto"/>
      </w:divBdr>
      <w:divsChild>
        <w:div w:id="126168194">
          <w:marLeft w:val="0"/>
          <w:marRight w:val="0"/>
          <w:marTop w:val="0"/>
          <w:marBottom w:val="0"/>
          <w:divBdr>
            <w:top w:val="none" w:sz="0" w:space="0" w:color="auto"/>
            <w:left w:val="none" w:sz="0" w:space="0" w:color="auto"/>
            <w:bottom w:val="none" w:sz="0" w:space="0" w:color="auto"/>
            <w:right w:val="none" w:sz="0" w:space="0" w:color="auto"/>
          </w:divBdr>
        </w:div>
        <w:div w:id="2090541584">
          <w:marLeft w:val="0"/>
          <w:marRight w:val="0"/>
          <w:marTop w:val="0"/>
          <w:marBottom w:val="0"/>
          <w:divBdr>
            <w:top w:val="none" w:sz="0" w:space="0" w:color="auto"/>
            <w:left w:val="none" w:sz="0" w:space="0" w:color="auto"/>
            <w:bottom w:val="none" w:sz="0" w:space="0" w:color="auto"/>
            <w:right w:val="none" w:sz="0" w:space="0" w:color="auto"/>
          </w:divBdr>
        </w:div>
        <w:div w:id="1459296464">
          <w:marLeft w:val="0"/>
          <w:marRight w:val="0"/>
          <w:marTop w:val="0"/>
          <w:marBottom w:val="0"/>
          <w:divBdr>
            <w:top w:val="none" w:sz="0" w:space="0" w:color="auto"/>
            <w:left w:val="none" w:sz="0" w:space="0" w:color="auto"/>
            <w:bottom w:val="none" w:sz="0" w:space="0" w:color="auto"/>
            <w:right w:val="none" w:sz="0" w:space="0" w:color="auto"/>
          </w:divBdr>
        </w:div>
        <w:div w:id="1928879907">
          <w:marLeft w:val="0"/>
          <w:marRight w:val="0"/>
          <w:marTop w:val="0"/>
          <w:marBottom w:val="0"/>
          <w:divBdr>
            <w:top w:val="none" w:sz="0" w:space="0" w:color="auto"/>
            <w:left w:val="none" w:sz="0" w:space="0" w:color="auto"/>
            <w:bottom w:val="none" w:sz="0" w:space="0" w:color="auto"/>
            <w:right w:val="none" w:sz="0" w:space="0" w:color="auto"/>
          </w:divBdr>
        </w:div>
        <w:div w:id="1810903929">
          <w:marLeft w:val="0"/>
          <w:marRight w:val="0"/>
          <w:marTop w:val="0"/>
          <w:marBottom w:val="0"/>
          <w:divBdr>
            <w:top w:val="none" w:sz="0" w:space="0" w:color="auto"/>
            <w:left w:val="none" w:sz="0" w:space="0" w:color="auto"/>
            <w:bottom w:val="none" w:sz="0" w:space="0" w:color="auto"/>
            <w:right w:val="none" w:sz="0" w:space="0" w:color="auto"/>
          </w:divBdr>
        </w:div>
        <w:div w:id="1377197140">
          <w:marLeft w:val="0"/>
          <w:marRight w:val="0"/>
          <w:marTop w:val="0"/>
          <w:marBottom w:val="0"/>
          <w:divBdr>
            <w:top w:val="none" w:sz="0" w:space="0" w:color="auto"/>
            <w:left w:val="none" w:sz="0" w:space="0" w:color="auto"/>
            <w:bottom w:val="none" w:sz="0" w:space="0" w:color="auto"/>
            <w:right w:val="none" w:sz="0" w:space="0" w:color="auto"/>
          </w:divBdr>
        </w:div>
        <w:div w:id="610749334">
          <w:marLeft w:val="0"/>
          <w:marRight w:val="0"/>
          <w:marTop w:val="0"/>
          <w:marBottom w:val="0"/>
          <w:divBdr>
            <w:top w:val="none" w:sz="0" w:space="0" w:color="auto"/>
            <w:left w:val="none" w:sz="0" w:space="0" w:color="auto"/>
            <w:bottom w:val="none" w:sz="0" w:space="0" w:color="auto"/>
            <w:right w:val="none" w:sz="0" w:space="0" w:color="auto"/>
          </w:divBdr>
        </w:div>
        <w:div w:id="1316180942">
          <w:marLeft w:val="0"/>
          <w:marRight w:val="0"/>
          <w:marTop w:val="0"/>
          <w:marBottom w:val="0"/>
          <w:divBdr>
            <w:top w:val="none" w:sz="0" w:space="0" w:color="auto"/>
            <w:left w:val="none" w:sz="0" w:space="0" w:color="auto"/>
            <w:bottom w:val="none" w:sz="0" w:space="0" w:color="auto"/>
            <w:right w:val="none" w:sz="0" w:space="0" w:color="auto"/>
          </w:divBdr>
        </w:div>
        <w:div w:id="495075873">
          <w:marLeft w:val="0"/>
          <w:marRight w:val="0"/>
          <w:marTop w:val="0"/>
          <w:marBottom w:val="0"/>
          <w:divBdr>
            <w:top w:val="none" w:sz="0" w:space="0" w:color="auto"/>
            <w:left w:val="none" w:sz="0" w:space="0" w:color="auto"/>
            <w:bottom w:val="none" w:sz="0" w:space="0" w:color="auto"/>
            <w:right w:val="none" w:sz="0" w:space="0" w:color="auto"/>
          </w:divBdr>
        </w:div>
        <w:div w:id="298805010">
          <w:marLeft w:val="0"/>
          <w:marRight w:val="0"/>
          <w:marTop w:val="0"/>
          <w:marBottom w:val="0"/>
          <w:divBdr>
            <w:top w:val="none" w:sz="0" w:space="0" w:color="auto"/>
            <w:left w:val="none" w:sz="0" w:space="0" w:color="auto"/>
            <w:bottom w:val="none" w:sz="0" w:space="0" w:color="auto"/>
            <w:right w:val="none" w:sz="0" w:space="0" w:color="auto"/>
          </w:divBdr>
        </w:div>
        <w:div w:id="8735382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rijksoverheid.nl/onderwerpen/huiselijk-geweld/meldcod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rijksoverheid.nl/onderwerpen/huiselijk-geweld/meldco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 Id="R2798b3ff612147e4"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jonBerend_yuumbhn\AppData\Local\Packages\Microsoft.MicrosoftEdge_8wekyb3d8bbwe\TempState\Downloads\Hoeksteen%20Word%20sjabloon%20(1).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3CEA1E55290A4CA1CAB32E5C89AFB4" ma:contentTypeVersion="12" ma:contentTypeDescription="Een nieuw document maken." ma:contentTypeScope="" ma:versionID="a95aad55ba38031a3ef5a6b0cccb9fc5">
  <xsd:schema xmlns:xsd="http://www.w3.org/2001/XMLSchema" xmlns:xs="http://www.w3.org/2001/XMLSchema" xmlns:p="http://schemas.microsoft.com/office/2006/metadata/properties" xmlns:ns2="53ad9ea0-db3c-488b-880b-03b74e5cbd32" xmlns:ns3="818e3b26-a80f-464d-8477-5f37f9130426" targetNamespace="http://schemas.microsoft.com/office/2006/metadata/properties" ma:root="true" ma:fieldsID="33c05e5e35524bc607306ef79ee1368f" ns2:_="" ns3:_="">
    <xsd:import namespace="53ad9ea0-db3c-488b-880b-03b74e5cbd32"/>
    <xsd:import namespace="818e3b26-a80f-464d-8477-5f37f91304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ad9ea0-db3c-488b-880b-03b74e5cbd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8e3b26-a80f-464d-8477-5f37f913042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8B0283-7AB8-4D89-A843-4A0FBCFF88D2}">
  <ds:schemaRefs>
    <ds:schemaRef ds:uri="http://schemas.microsoft.com/sharepoint/v3/contenttype/forms"/>
  </ds:schemaRefs>
</ds:datastoreItem>
</file>

<file path=customXml/itemProps2.xml><?xml version="1.0" encoding="utf-8"?>
<ds:datastoreItem xmlns:ds="http://schemas.openxmlformats.org/officeDocument/2006/customXml" ds:itemID="{3D464A5A-3D10-44F9-ADA3-62E3CEDAF8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ad9ea0-db3c-488b-880b-03b74e5cbd32"/>
    <ds:schemaRef ds:uri="818e3b26-a80f-464d-8477-5f37f91304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A89808-B7F2-460D-8F1B-0A18E1EFC09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Hoeksteen Word sjabloon (1)</Template>
  <TotalTime>0</TotalTime>
  <Pages>2</Pages>
  <Words>398</Words>
  <Characters>2194</Characters>
  <Application>Microsoft Office Word</Application>
  <DocSecurity>0</DocSecurity>
  <Lines>18</Lines>
  <Paragraphs>5</Paragraphs>
  <ScaleCrop>false</ScaleCrop>
  <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Marjon Berendse</dc:creator>
  <cp:keywords/>
  <dc:description/>
  <cp:lastModifiedBy>Marjon Berendse</cp:lastModifiedBy>
  <cp:revision>2</cp:revision>
  <cp:lastPrinted>2020-11-13T11:26:00Z</cp:lastPrinted>
  <dcterms:created xsi:type="dcterms:W3CDTF">2024-01-22T08:52:00Z</dcterms:created>
  <dcterms:modified xsi:type="dcterms:W3CDTF">2024-01-22T08:52:00Z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0x010100123CEA1E55290A4CA1CAB32E5C89AFB4</vt:lpwstr>
  </property>
</Properties>
</file>