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63A" w:rsidRDefault="00D65F98">
      <w:bookmarkStart w:id="0" w:name="_GoBack"/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-758540</wp:posOffset>
            </wp:positionH>
            <wp:positionV relativeFrom="paragraph">
              <wp:posOffset>-774307</wp:posOffset>
            </wp:positionV>
            <wp:extent cx="14851117" cy="10500439"/>
            <wp:effectExtent l="0" t="0" r="825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wister  praatplaat definitie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0118" cy="10513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0063A" w:rsidSect="00D65F98">
      <w:pgSz w:w="23811" w:h="16838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F98"/>
    <w:rsid w:val="0080063A"/>
    <w:rsid w:val="00D6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38DBA4-755E-4CDD-A90A-65CCA9E7B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65F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65F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F846759F784146A1848142EAE0E9F9" ma:contentTypeVersion="10" ma:contentTypeDescription="Een nieuw document maken." ma:contentTypeScope="" ma:versionID="be10ecb81a8afd5f149c09b3383e34ae">
  <xsd:schema xmlns:xsd="http://www.w3.org/2001/XMLSchema" xmlns:xs="http://www.w3.org/2001/XMLSchema" xmlns:p="http://schemas.microsoft.com/office/2006/metadata/properties" xmlns:ns2="7e954ec5-36a0-42e2-ad8b-82f48ba7cef4" xmlns:ns3="0570aff9-e924-4384-95ca-b0740447de17" targetNamespace="http://schemas.microsoft.com/office/2006/metadata/properties" ma:root="true" ma:fieldsID="450fd4bd8bf00b2bda0c42d4498fe906" ns2:_="" ns3:_="">
    <xsd:import namespace="7e954ec5-36a0-42e2-ad8b-82f48ba7cef4"/>
    <xsd:import namespace="0570aff9-e924-4384-95ca-b0740447de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54ec5-36a0-42e2-ad8b-82f48ba7ce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70aff9-e924-4384-95ca-b0740447de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4F08D5-D8F1-46E4-98EA-1D4235EE6FBB}"/>
</file>

<file path=customXml/itemProps2.xml><?xml version="1.0" encoding="utf-8"?>
<ds:datastoreItem xmlns:ds="http://schemas.openxmlformats.org/officeDocument/2006/customXml" ds:itemID="{9C9792C5-A890-4D1F-BDBC-5DABF18F5035}"/>
</file>

<file path=customXml/itemProps3.xml><?xml version="1.0" encoding="utf-8"?>
<ds:datastoreItem xmlns:ds="http://schemas.openxmlformats.org/officeDocument/2006/customXml" ds:itemID="{9C560084-33C5-4ACA-AB42-23614DC0A2A3}"/>
</file>

<file path=docProps/app.xml><?xml version="1.0" encoding="utf-8"?>
<Properties xmlns="http://schemas.openxmlformats.org/officeDocument/2006/extended-properties" xmlns:vt="http://schemas.openxmlformats.org/officeDocument/2006/docPropsVTypes">
  <Template>82F3B9B0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Nicolette Seuren</dc:creator>
  <cp:keywords/>
  <dc:description/>
  <cp:lastModifiedBy>Nicolette Seuren</cp:lastModifiedBy>
  <cp:revision>1</cp:revision>
  <cp:lastPrinted>2020-01-29T07:56:00Z</cp:lastPrinted>
  <dcterms:created xsi:type="dcterms:W3CDTF">2020-01-29T07:54:00Z</dcterms:created>
  <dcterms:modified xsi:type="dcterms:W3CDTF">2020-01-29T08:08:00Z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0x010100E5F846759F784146A1848142EAE0E9F9</vt:lpwstr>
  </property>
  <property fmtid="{D5CDD505-2E9C-101B-9397-08002B2CF9AE}" pid="3" name="Order">
    <vt:r8>100</vt:r8>
  </property>
</Properties>
</file>